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943CEC" w:rsidRDefault="00BB755B" w:rsidP="00965E79">
      <w:pPr>
        <w:jc w:val="center"/>
        <w:rPr>
          <w:b/>
          <w:sz w:val="28"/>
          <w:szCs w:val="28"/>
        </w:rPr>
      </w:pPr>
      <w:r>
        <w:rPr>
          <w:b/>
          <w:sz w:val="28"/>
          <w:szCs w:val="28"/>
        </w:rPr>
        <w:t xml:space="preserve"> </w:t>
      </w:r>
      <w:r w:rsidR="0070511E">
        <w:rPr>
          <w:b/>
          <w:sz w:val="28"/>
          <w:szCs w:val="28"/>
        </w:rPr>
        <w:t xml:space="preserve">Administrative Assistant Apprentice </w:t>
      </w:r>
    </w:p>
    <w:p w:rsidR="00965E79" w:rsidRDefault="0070511E" w:rsidP="00965E79">
      <w:pPr>
        <w:jc w:val="center"/>
        <w:rPr>
          <w:b/>
          <w:sz w:val="28"/>
          <w:szCs w:val="28"/>
        </w:rPr>
      </w:pPr>
      <w:r>
        <w:rPr>
          <w:b/>
          <w:sz w:val="28"/>
          <w:szCs w:val="28"/>
        </w:rPr>
        <w:t>April</w:t>
      </w:r>
      <w:r w:rsidR="001860F0">
        <w:rPr>
          <w:b/>
          <w:sz w:val="28"/>
          <w:szCs w:val="28"/>
        </w:rPr>
        <w:t xml:space="preserve"> </w:t>
      </w:r>
      <w:r w:rsidR="00393B43">
        <w:rPr>
          <w:b/>
          <w:sz w:val="28"/>
          <w:szCs w:val="28"/>
        </w:rPr>
        <w:t>201</w:t>
      </w:r>
      <w:r w:rsidR="001860F0">
        <w:rPr>
          <w:b/>
          <w:sz w:val="28"/>
          <w:szCs w:val="28"/>
        </w:rPr>
        <w:t>9</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459230" cy="136207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362075"/>
                    </a:xfrm>
                    <a:prstGeom prst="rect">
                      <a:avLst/>
                    </a:prstGeom>
                    <a:noFill/>
                  </pic:spPr>
                </pic:pic>
              </a:graphicData>
            </a:graphic>
          </wp:inline>
        </w:drawing>
      </w:r>
    </w:p>
    <w:p w:rsidR="001860F0" w:rsidRDefault="0070511E" w:rsidP="001860F0">
      <w:pPr>
        <w:pStyle w:val="Heading1"/>
        <w:spacing w:after="200"/>
        <w:rPr>
          <w:rFonts w:asciiTheme="minorHAnsi" w:hAnsiTheme="minorHAnsi" w:cs="Arial"/>
          <w:color w:val="auto"/>
          <w:sz w:val="22"/>
          <w:szCs w:val="22"/>
        </w:rPr>
      </w:pPr>
      <w:r>
        <w:rPr>
          <w:rFonts w:asciiTheme="minorHAnsi" w:hAnsiTheme="minorHAnsi" w:cs="Arial"/>
          <w:color w:val="auto"/>
          <w:sz w:val="22"/>
          <w:szCs w:val="22"/>
        </w:rPr>
        <w:t xml:space="preserve">March </w:t>
      </w:r>
      <w:r w:rsidR="001860F0">
        <w:rPr>
          <w:rFonts w:asciiTheme="minorHAnsi" w:hAnsiTheme="minorHAnsi" w:cs="Arial"/>
          <w:color w:val="auto"/>
          <w:sz w:val="22"/>
          <w:szCs w:val="22"/>
        </w:rPr>
        <w:t>2019</w:t>
      </w:r>
    </w:p>
    <w:p w:rsidR="001860F0" w:rsidRDefault="001860F0" w:rsidP="001860F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1860F0" w:rsidRDefault="001860F0" w:rsidP="001860F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w:t>
      </w:r>
      <w:bookmarkStart w:id="0" w:name="_GoBack"/>
      <w:bookmarkEnd w:id="0"/>
      <w:r>
        <w:rPr>
          <w:rFonts w:cs="Arial"/>
        </w:rPr>
        <w:t xml:space="preserve"> </w:t>
      </w:r>
      <w:r w:rsidR="0070511E">
        <w:rPr>
          <w:rFonts w:cs="Arial"/>
        </w:rPr>
        <w:t>Administrative Assistant Apprentice</w:t>
      </w:r>
      <w:r>
        <w:rPr>
          <w:rFonts w:cs="Arial"/>
        </w:rPr>
        <w:t>.</w:t>
      </w:r>
    </w:p>
    <w:p w:rsidR="001860F0" w:rsidRDefault="001860F0" w:rsidP="001860F0">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1860F0" w:rsidRDefault="001860F0" w:rsidP="001860F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1860F0" w:rsidRDefault="001860F0" w:rsidP="001860F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1860F0" w:rsidRPr="00324ABF" w:rsidRDefault="001860F0" w:rsidP="001860F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1860F0" w:rsidRPr="00324ABF" w:rsidRDefault="001860F0" w:rsidP="001860F0">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1860F0" w:rsidRPr="00324ABF" w:rsidRDefault="001860F0" w:rsidP="001860F0">
      <w:pPr>
        <w:spacing w:after="0"/>
        <w:rPr>
          <w:rFonts w:cs="Arial"/>
        </w:rPr>
      </w:pPr>
      <w:r w:rsidRPr="00324ABF">
        <w:rPr>
          <w:rFonts w:cs="Arial"/>
        </w:rPr>
        <w:t>Ms Meryl Davies</w:t>
      </w:r>
    </w:p>
    <w:p w:rsidR="001860F0" w:rsidRPr="00324ABF" w:rsidRDefault="001860F0" w:rsidP="001860F0">
      <w:pPr>
        <w:spacing w:after="0"/>
        <w:rPr>
          <w:rFonts w:cs="Arial"/>
        </w:rPr>
      </w:pPr>
      <w:proofErr w:type="spellStart"/>
      <w:r w:rsidRPr="00324ABF">
        <w:rPr>
          <w:rFonts w:cs="Arial"/>
        </w:rPr>
        <w:t>Headteacher</w:t>
      </w:r>
      <w:proofErr w:type="spellEnd"/>
      <w:r>
        <w:rPr>
          <w:rFonts w:cs="Arial"/>
        </w:rPr>
        <w:t>, NPQH, NLE</w:t>
      </w:r>
    </w:p>
    <w:p w:rsidR="00671BA3" w:rsidRPr="00324ABF" w:rsidRDefault="00671BA3" w:rsidP="00671BA3">
      <w:pPr>
        <w:rPr>
          <w:rFonts w:cs="Arial"/>
        </w:rPr>
      </w:pPr>
    </w:p>
    <w:p w:rsidR="00671BA3" w:rsidRPr="00324ABF" w:rsidRDefault="00671BA3" w:rsidP="00671BA3">
      <w:pPr>
        <w:rPr>
          <w:rFonts w:cs="Arial"/>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70511E" w:rsidRDefault="0070511E" w:rsidP="001B4A7C">
      <w:pPr>
        <w:rPr>
          <w:b/>
        </w:rPr>
      </w:pPr>
    </w:p>
    <w:p w:rsidR="0070511E" w:rsidRDefault="0070511E" w:rsidP="001B4A7C">
      <w:pPr>
        <w:rPr>
          <w:b/>
        </w:rPr>
      </w:pPr>
    </w:p>
    <w:p w:rsidR="0070511E" w:rsidRDefault="0070511E" w:rsidP="001B4A7C">
      <w:pPr>
        <w:rPr>
          <w:b/>
        </w:rPr>
      </w:pPr>
    </w:p>
    <w:p w:rsidR="0070511E" w:rsidRDefault="0070511E" w:rsidP="0070511E">
      <w:pPr>
        <w:jc w:val="center"/>
        <w:rPr>
          <w:b/>
        </w:rPr>
      </w:pPr>
      <w:r>
        <w:rPr>
          <w:b/>
          <w:noProof/>
          <w:lang w:eastAsia="en-GB"/>
        </w:rPr>
        <w:drawing>
          <wp:inline distT="0" distB="0" distL="0" distR="0" wp14:anchorId="0A3E547B" wp14:editId="143BA3EA">
            <wp:extent cx="1459230" cy="13620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362075"/>
                    </a:xfrm>
                    <a:prstGeom prst="rect">
                      <a:avLst/>
                    </a:prstGeom>
                    <a:noFill/>
                  </pic:spPr>
                </pic:pic>
              </a:graphicData>
            </a:graphic>
          </wp:inline>
        </w:drawing>
      </w:r>
    </w:p>
    <w:p w:rsidR="0070511E" w:rsidRPr="008E7476" w:rsidRDefault="0070511E" w:rsidP="0070511E">
      <w:pPr>
        <w:rPr>
          <w:b/>
          <w:sz w:val="28"/>
          <w:szCs w:val="28"/>
        </w:rPr>
      </w:pPr>
      <w:r>
        <w:rPr>
          <w:sz w:val="28"/>
          <w:szCs w:val="28"/>
        </w:rPr>
        <w:t xml:space="preserve">                                                      </w:t>
      </w:r>
      <w:r w:rsidRPr="008E7476">
        <w:rPr>
          <w:b/>
          <w:sz w:val="28"/>
          <w:szCs w:val="28"/>
        </w:rPr>
        <w:t>Staff Benefits</w:t>
      </w:r>
    </w:p>
    <w:p w:rsidR="0070511E" w:rsidRDefault="0070511E" w:rsidP="0070511E">
      <w:pPr>
        <w:rPr>
          <w:sz w:val="24"/>
          <w:szCs w:val="24"/>
        </w:rPr>
      </w:pPr>
      <w:r>
        <w:rPr>
          <w:sz w:val="24"/>
          <w:szCs w:val="24"/>
        </w:rPr>
        <w:t>Outlined below are some of the additional benefits available to staff working at Walthamstow School for Girls.</w:t>
      </w:r>
    </w:p>
    <w:p w:rsidR="0070511E" w:rsidRDefault="0070511E" w:rsidP="0070511E">
      <w:pPr>
        <w:rPr>
          <w:b/>
          <w:sz w:val="28"/>
          <w:szCs w:val="28"/>
          <w:u w:val="single"/>
        </w:rPr>
      </w:pPr>
      <w:r w:rsidRPr="0099047A">
        <w:rPr>
          <w:b/>
          <w:sz w:val="28"/>
          <w:szCs w:val="28"/>
          <w:u w:val="single"/>
        </w:rPr>
        <w:t>Cycle 2 work scheme</w:t>
      </w:r>
    </w:p>
    <w:p w:rsidR="0070511E" w:rsidRDefault="0070511E" w:rsidP="0070511E">
      <w:pPr>
        <w:rPr>
          <w:b/>
          <w:sz w:val="28"/>
          <w:szCs w:val="28"/>
          <w:u w:val="single"/>
        </w:rPr>
      </w:pPr>
      <w:r>
        <w:rPr>
          <w:sz w:val="24"/>
          <w:szCs w:val="24"/>
        </w:rPr>
        <w:t>This benefit offers staff the opportunity to make tax and national insurance savings whilst keeping fit at the same time.</w:t>
      </w:r>
    </w:p>
    <w:p w:rsidR="0070511E" w:rsidRDefault="0070511E" w:rsidP="0070511E">
      <w:pPr>
        <w:rPr>
          <w:b/>
          <w:sz w:val="28"/>
          <w:szCs w:val="28"/>
          <w:u w:val="single"/>
        </w:rPr>
      </w:pPr>
      <w:r>
        <w:rPr>
          <w:b/>
          <w:sz w:val="28"/>
          <w:szCs w:val="28"/>
          <w:u w:val="single"/>
        </w:rPr>
        <w:t>Commitment to CPD</w:t>
      </w:r>
    </w:p>
    <w:p w:rsidR="0070511E" w:rsidRDefault="0070511E" w:rsidP="0070511E">
      <w:pPr>
        <w:rPr>
          <w:sz w:val="24"/>
          <w:szCs w:val="24"/>
        </w:rPr>
      </w:pPr>
      <w:r>
        <w:rPr>
          <w:sz w:val="24"/>
          <w:szCs w:val="24"/>
        </w:rPr>
        <w:t xml:space="preserve">We actively encourage CPD to all staff. We regularly provide whole school CPD as part of the school calendar as well as supporting individual CPD requests. </w:t>
      </w:r>
    </w:p>
    <w:p w:rsidR="0070511E" w:rsidRDefault="0070511E" w:rsidP="0070511E">
      <w:pPr>
        <w:rPr>
          <w:b/>
          <w:sz w:val="28"/>
          <w:szCs w:val="28"/>
          <w:u w:val="single"/>
        </w:rPr>
      </w:pPr>
      <w:r w:rsidRPr="008E7476">
        <w:rPr>
          <w:b/>
          <w:sz w:val="28"/>
          <w:szCs w:val="28"/>
          <w:u w:val="single"/>
        </w:rPr>
        <w:t>Eye Tests</w:t>
      </w:r>
    </w:p>
    <w:p w:rsidR="0070511E" w:rsidRPr="008E7476" w:rsidRDefault="0070511E" w:rsidP="0070511E">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70511E" w:rsidRDefault="0070511E" w:rsidP="0070511E">
      <w:pPr>
        <w:rPr>
          <w:sz w:val="24"/>
          <w:szCs w:val="24"/>
        </w:rPr>
      </w:pPr>
    </w:p>
    <w:p w:rsidR="0070511E" w:rsidRDefault="0070511E" w:rsidP="0070511E">
      <w:pPr>
        <w:rPr>
          <w:b/>
          <w:sz w:val="28"/>
          <w:szCs w:val="28"/>
          <w:u w:val="single"/>
        </w:rPr>
      </w:pPr>
      <w:r>
        <w:rPr>
          <w:b/>
          <w:sz w:val="28"/>
          <w:szCs w:val="28"/>
          <w:u w:val="single"/>
        </w:rPr>
        <w:t>Staff Wellbeing</w:t>
      </w:r>
    </w:p>
    <w:p w:rsidR="0070511E" w:rsidRDefault="0070511E" w:rsidP="0070511E">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70511E" w:rsidRPr="008E7476" w:rsidRDefault="0070511E" w:rsidP="0070511E">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70511E" w:rsidRPr="008E7476" w:rsidRDefault="0070511E" w:rsidP="0070511E">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3"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70511E" w:rsidRPr="008E7476" w:rsidRDefault="0070511E" w:rsidP="0070511E">
      <w:pPr>
        <w:rPr>
          <w:sz w:val="24"/>
          <w:szCs w:val="24"/>
        </w:rPr>
      </w:pPr>
    </w:p>
    <w:p w:rsidR="0070511E" w:rsidRDefault="0070511E" w:rsidP="001B4A7C">
      <w:pPr>
        <w:rPr>
          <w:b/>
        </w:rPr>
      </w:pPr>
    </w:p>
    <w:p w:rsidR="0070511E" w:rsidRDefault="0070511E" w:rsidP="001B4A7C">
      <w:pPr>
        <w:rPr>
          <w:b/>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D1158F" w:rsidRDefault="005F031D"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5F031D" w:rsidRPr="00D1158F" w:rsidRDefault="005F031D"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0E3A47" w:rsidRDefault="005F031D"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5F031D" w:rsidRPr="000E3A47" w:rsidRDefault="005F031D"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F031D" w:rsidRDefault="005F031D"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F6B5E" w:rsidRDefault="005F031D"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5F031D" w:rsidRPr="00BF6B5E" w:rsidRDefault="005F031D"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191540" w:rsidRDefault="005F031D"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5F031D" w:rsidRPr="00191540" w:rsidRDefault="005F031D"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Default="005F031D"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5F031D" w:rsidRDefault="005F031D"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5F031D" w:rsidRPr="00810659" w:rsidRDefault="005F031D"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5F031D" w:rsidRDefault="005F031D"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5F031D" w:rsidRDefault="005F031D"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5F031D" w:rsidRPr="00810659" w:rsidRDefault="005F031D"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F6B5E" w:rsidRDefault="005F031D"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5F031D" w:rsidRPr="00BF6B5E" w:rsidRDefault="005F031D"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F031D" w:rsidRDefault="005F031D"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57025" w:rsidRDefault="005F031D"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5F031D" w:rsidRPr="00B57025" w:rsidRDefault="005F031D"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5F031D" w:rsidRPr="00BF6B5E" w:rsidRDefault="005F031D"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F031D" w:rsidRPr="00944699" w:rsidRDefault="005F031D"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5F031D" w:rsidRPr="00BF6B5E" w:rsidRDefault="005F031D"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F031D" w:rsidRPr="00944699" w:rsidRDefault="005F031D" w:rsidP="006A63E2">
                      <w:pPr>
                        <w:rPr>
                          <w:sz w:val="24"/>
                        </w:rPr>
                      </w:pPr>
                    </w:p>
                  </w:txbxContent>
                </v:textbox>
              </v:shape>
            </w:pict>
          </mc:Fallback>
        </mc:AlternateContent>
      </w:r>
    </w:p>
    <w:sectPr w:rsidR="006A63E2" w:rsidRPr="00C0031B" w:rsidSect="0070511E">
      <w:footerReference w:type="default" r:id="rId14"/>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9D6" w:rsidRDefault="000219D6" w:rsidP="000219D6">
      <w:pPr>
        <w:spacing w:after="0" w:line="240" w:lineRule="auto"/>
      </w:pPr>
      <w:r>
        <w:separator/>
      </w:r>
    </w:p>
  </w:endnote>
  <w:endnote w:type="continuationSeparator" w:id="0">
    <w:p w:rsidR="000219D6" w:rsidRDefault="000219D6"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9D6" w:rsidRPr="000219D6" w:rsidRDefault="000219D6">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9D6" w:rsidRDefault="000219D6" w:rsidP="000219D6">
      <w:pPr>
        <w:spacing w:after="0" w:line="240" w:lineRule="auto"/>
      </w:pPr>
      <w:r>
        <w:separator/>
      </w:r>
    </w:p>
  </w:footnote>
  <w:footnote w:type="continuationSeparator" w:id="0">
    <w:p w:rsidR="000219D6" w:rsidRDefault="000219D6"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5311C"/>
    <w:multiLevelType w:val="hybridMultilevel"/>
    <w:tmpl w:val="94F893EC"/>
    <w:lvl w:ilvl="0" w:tplc="0809000F">
      <w:start w:val="1"/>
      <w:numFmt w:val="decimal"/>
      <w:lvlText w:val="%1."/>
      <w:lvlJc w:val="left"/>
      <w:pPr>
        <w:tabs>
          <w:tab w:val="num" w:pos="1495"/>
        </w:tabs>
        <w:ind w:left="1495" w:hanging="360"/>
      </w:pPr>
    </w:lvl>
    <w:lvl w:ilvl="1" w:tplc="08090019" w:tentative="1">
      <w:start w:val="1"/>
      <w:numFmt w:val="lowerLetter"/>
      <w:lvlText w:val="%2."/>
      <w:lvlJc w:val="left"/>
      <w:pPr>
        <w:tabs>
          <w:tab w:val="num" w:pos="2215"/>
        </w:tabs>
        <w:ind w:left="2215" w:hanging="360"/>
      </w:pPr>
    </w:lvl>
    <w:lvl w:ilvl="2" w:tplc="0809001B" w:tentative="1">
      <w:start w:val="1"/>
      <w:numFmt w:val="lowerRoman"/>
      <w:lvlText w:val="%3."/>
      <w:lvlJc w:val="right"/>
      <w:pPr>
        <w:tabs>
          <w:tab w:val="num" w:pos="2935"/>
        </w:tabs>
        <w:ind w:left="2935" w:hanging="180"/>
      </w:pPr>
    </w:lvl>
    <w:lvl w:ilvl="3" w:tplc="0809000F" w:tentative="1">
      <w:start w:val="1"/>
      <w:numFmt w:val="decimal"/>
      <w:lvlText w:val="%4."/>
      <w:lvlJc w:val="left"/>
      <w:pPr>
        <w:tabs>
          <w:tab w:val="num" w:pos="3655"/>
        </w:tabs>
        <w:ind w:left="3655" w:hanging="360"/>
      </w:pPr>
    </w:lvl>
    <w:lvl w:ilvl="4" w:tplc="08090019" w:tentative="1">
      <w:start w:val="1"/>
      <w:numFmt w:val="lowerLetter"/>
      <w:lvlText w:val="%5."/>
      <w:lvlJc w:val="left"/>
      <w:pPr>
        <w:tabs>
          <w:tab w:val="num" w:pos="4375"/>
        </w:tabs>
        <w:ind w:left="4375" w:hanging="360"/>
      </w:pPr>
    </w:lvl>
    <w:lvl w:ilvl="5" w:tplc="0809001B" w:tentative="1">
      <w:start w:val="1"/>
      <w:numFmt w:val="lowerRoman"/>
      <w:lvlText w:val="%6."/>
      <w:lvlJc w:val="right"/>
      <w:pPr>
        <w:tabs>
          <w:tab w:val="num" w:pos="5095"/>
        </w:tabs>
        <w:ind w:left="5095" w:hanging="180"/>
      </w:pPr>
    </w:lvl>
    <w:lvl w:ilvl="6" w:tplc="0809000F" w:tentative="1">
      <w:start w:val="1"/>
      <w:numFmt w:val="decimal"/>
      <w:lvlText w:val="%7."/>
      <w:lvlJc w:val="left"/>
      <w:pPr>
        <w:tabs>
          <w:tab w:val="num" w:pos="5815"/>
        </w:tabs>
        <w:ind w:left="5815" w:hanging="360"/>
      </w:pPr>
    </w:lvl>
    <w:lvl w:ilvl="7" w:tplc="08090019" w:tentative="1">
      <w:start w:val="1"/>
      <w:numFmt w:val="lowerLetter"/>
      <w:lvlText w:val="%8."/>
      <w:lvlJc w:val="left"/>
      <w:pPr>
        <w:tabs>
          <w:tab w:val="num" w:pos="6535"/>
        </w:tabs>
        <w:ind w:left="6535" w:hanging="360"/>
      </w:pPr>
    </w:lvl>
    <w:lvl w:ilvl="8" w:tplc="0809001B" w:tentative="1">
      <w:start w:val="1"/>
      <w:numFmt w:val="lowerRoman"/>
      <w:lvlText w:val="%9."/>
      <w:lvlJc w:val="right"/>
      <w:pPr>
        <w:tabs>
          <w:tab w:val="num" w:pos="7255"/>
        </w:tabs>
        <w:ind w:left="7255" w:hanging="180"/>
      </w:pPr>
    </w:lvl>
  </w:abstractNum>
  <w:abstractNum w:abstractNumId="3">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nsid w:val="167F4E41"/>
    <w:multiLevelType w:val="hybridMultilevel"/>
    <w:tmpl w:val="B9CEBB0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8">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4">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5">
    <w:nsid w:val="77902039"/>
    <w:multiLevelType w:val="singleLevel"/>
    <w:tmpl w:val="0809000F"/>
    <w:lvl w:ilvl="0">
      <w:start w:val="1"/>
      <w:numFmt w:val="decimal"/>
      <w:lvlText w:val="%1."/>
      <w:lvlJc w:val="left"/>
      <w:pPr>
        <w:tabs>
          <w:tab w:val="num" w:pos="360"/>
        </w:tabs>
        <w:ind w:left="360" w:hanging="360"/>
      </w:pPr>
    </w:lvl>
  </w:abstractNum>
  <w:abstractNum w:abstractNumId="26">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0"/>
  </w:num>
  <w:num w:numId="4">
    <w:abstractNumId w:val="26"/>
  </w:num>
  <w:num w:numId="5">
    <w:abstractNumId w:val="20"/>
  </w:num>
  <w:num w:numId="6">
    <w:abstractNumId w:val="1"/>
  </w:num>
  <w:num w:numId="7">
    <w:abstractNumId w:val="12"/>
  </w:num>
  <w:num w:numId="8">
    <w:abstractNumId w:val="25"/>
  </w:num>
  <w:num w:numId="9">
    <w:abstractNumId w:val="17"/>
  </w:num>
  <w:num w:numId="10">
    <w:abstractNumId w:val="7"/>
  </w:num>
  <w:num w:numId="11">
    <w:abstractNumId w:val="22"/>
  </w:num>
  <w:num w:numId="12">
    <w:abstractNumId w:val="15"/>
  </w:num>
  <w:num w:numId="13">
    <w:abstractNumId w:val="16"/>
  </w:num>
  <w:num w:numId="14">
    <w:abstractNumId w:val="10"/>
  </w:num>
  <w:num w:numId="15">
    <w:abstractNumId w:val="6"/>
  </w:num>
  <w:num w:numId="16">
    <w:abstractNumId w:val="14"/>
  </w:num>
  <w:num w:numId="17">
    <w:abstractNumId w:val="8"/>
  </w:num>
  <w:num w:numId="18">
    <w:abstractNumId w:val="3"/>
  </w:num>
  <w:num w:numId="19">
    <w:abstractNumId w:val="24"/>
  </w:num>
  <w:num w:numId="20">
    <w:abstractNumId w:val="13"/>
  </w:num>
  <w:num w:numId="21">
    <w:abstractNumId w:val="9"/>
  </w:num>
  <w:num w:numId="22">
    <w:abstractNumId w:val="5"/>
  </w:num>
  <w:num w:numId="23">
    <w:abstractNumId w:val="19"/>
  </w:num>
  <w:num w:numId="24">
    <w:abstractNumId w:val="11"/>
  </w:num>
  <w:num w:numId="25">
    <w:abstractNumId w:val="2"/>
  </w:num>
  <w:num w:numId="26">
    <w:abstractNumId w:val="4"/>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860F0"/>
    <w:rsid w:val="00195368"/>
    <w:rsid w:val="001B4A7C"/>
    <w:rsid w:val="001E1002"/>
    <w:rsid w:val="001E3E17"/>
    <w:rsid w:val="00213F4F"/>
    <w:rsid w:val="00221D4B"/>
    <w:rsid w:val="00221EFC"/>
    <w:rsid w:val="00242250"/>
    <w:rsid w:val="002D30E3"/>
    <w:rsid w:val="00302ABB"/>
    <w:rsid w:val="00324ABF"/>
    <w:rsid w:val="00393B43"/>
    <w:rsid w:val="003B674F"/>
    <w:rsid w:val="00434110"/>
    <w:rsid w:val="00533C6F"/>
    <w:rsid w:val="005B23EF"/>
    <w:rsid w:val="005C0490"/>
    <w:rsid w:val="005F031D"/>
    <w:rsid w:val="00624C4B"/>
    <w:rsid w:val="00652B9E"/>
    <w:rsid w:val="00671BA3"/>
    <w:rsid w:val="00692224"/>
    <w:rsid w:val="00697689"/>
    <w:rsid w:val="006A03CA"/>
    <w:rsid w:val="006A041E"/>
    <w:rsid w:val="006A63E2"/>
    <w:rsid w:val="006B4ACB"/>
    <w:rsid w:val="006D6494"/>
    <w:rsid w:val="0070511E"/>
    <w:rsid w:val="00731DA6"/>
    <w:rsid w:val="00777F37"/>
    <w:rsid w:val="007B381E"/>
    <w:rsid w:val="007E5940"/>
    <w:rsid w:val="00824F97"/>
    <w:rsid w:val="008B33A5"/>
    <w:rsid w:val="009371DC"/>
    <w:rsid w:val="00943CEC"/>
    <w:rsid w:val="00952F8D"/>
    <w:rsid w:val="0095519F"/>
    <w:rsid w:val="00965E79"/>
    <w:rsid w:val="00A02697"/>
    <w:rsid w:val="00A06000"/>
    <w:rsid w:val="00A22DBF"/>
    <w:rsid w:val="00A421D8"/>
    <w:rsid w:val="00A75607"/>
    <w:rsid w:val="00AB439C"/>
    <w:rsid w:val="00AB55CD"/>
    <w:rsid w:val="00BB3182"/>
    <w:rsid w:val="00BB755B"/>
    <w:rsid w:val="00BE7F80"/>
    <w:rsid w:val="00C518BE"/>
    <w:rsid w:val="00C52015"/>
    <w:rsid w:val="00C773CE"/>
    <w:rsid w:val="00CB2F8E"/>
    <w:rsid w:val="00CD4B53"/>
    <w:rsid w:val="00CD7BE6"/>
    <w:rsid w:val="00CF233E"/>
    <w:rsid w:val="00D060B8"/>
    <w:rsid w:val="00D41ED7"/>
    <w:rsid w:val="00D62774"/>
    <w:rsid w:val="00D73704"/>
    <w:rsid w:val="00D93BC1"/>
    <w:rsid w:val="00DE0E96"/>
    <w:rsid w:val="00DE7B1C"/>
    <w:rsid w:val="00E32FA4"/>
    <w:rsid w:val="00E6279E"/>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orkplaceoption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80CF-2513-4025-9816-2C08CB5F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81788AB3</Template>
  <TotalTime>5</TotalTime>
  <Pages>5</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4</cp:revision>
  <cp:lastPrinted>2017-01-09T15:58:00Z</cp:lastPrinted>
  <dcterms:created xsi:type="dcterms:W3CDTF">2019-03-08T12:12:00Z</dcterms:created>
  <dcterms:modified xsi:type="dcterms:W3CDTF">2019-03-08T12:17:00Z</dcterms:modified>
</cp:coreProperties>
</file>