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4C917" w14:textId="77777777" w:rsidR="003E16C5" w:rsidRDefault="003E16C5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0C434F1A" w14:textId="77777777" w:rsidR="003E16C5" w:rsidRDefault="003E16C5">
      <w:pPr>
        <w:pStyle w:val="BodyText"/>
        <w:rPr>
          <w:rFonts w:ascii="Times New Roman"/>
          <w:sz w:val="20"/>
        </w:rPr>
      </w:pPr>
    </w:p>
    <w:p w14:paraId="0D3E4076" w14:textId="77777777" w:rsidR="003E16C5" w:rsidRDefault="003E16C5">
      <w:pPr>
        <w:pStyle w:val="BodyText"/>
        <w:rPr>
          <w:rFonts w:ascii="Times New Roman"/>
          <w:sz w:val="20"/>
        </w:rPr>
      </w:pPr>
    </w:p>
    <w:p w14:paraId="283BA232" w14:textId="77777777" w:rsidR="003E16C5" w:rsidRDefault="003E16C5">
      <w:pPr>
        <w:pStyle w:val="BodyText"/>
        <w:rPr>
          <w:rFonts w:ascii="Times New Roman"/>
          <w:sz w:val="20"/>
        </w:rPr>
      </w:pPr>
    </w:p>
    <w:p w14:paraId="12CA1BE7" w14:textId="77777777" w:rsidR="003E16C5" w:rsidRDefault="003E16C5">
      <w:pPr>
        <w:pStyle w:val="BodyText"/>
        <w:rPr>
          <w:rFonts w:ascii="Times New Roman"/>
          <w:sz w:val="20"/>
        </w:rPr>
      </w:pPr>
    </w:p>
    <w:p w14:paraId="6E9D282F" w14:textId="77777777" w:rsidR="003E16C5" w:rsidRDefault="003E16C5">
      <w:pPr>
        <w:pStyle w:val="BodyText"/>
        <w:rPr>
          <w:rFonts w:ascii="Times New Roman"/>
          <w:sz w:val="20"/>
        </w:rPr>
      </w:pPr>
    </w:p>
    <w:p w14:paraId="1E1B86EA" w14:textId="77777777" w:rsidR="003E16C5" w:rsidRDefault="003E16C5">
      <w:pPr>
        <w:pStyle w:val="BodyText"/>
        <w:rPr>
          <w:rFonts w:ascii="Times New Roman"/>
          <w:sz w:val="20"/>
        </w:rPr>
      </w:pPr>
    </w:p>
    <w:p w14:paraId="211391F5" w14:textId="77777777" w:rsidR="003E16C5" w:rsidRDefault="003E16C5">
      <w:pPr>
        <w:pStyle w:val="BodyText"/>
        <w:rPr>
          <w:rFonts w:ascii="Times New Roman"/>
          <w:sz w:val="20"/>
        </w:rPr>
      </w:pPr>
    </w:p>
    <w:p w14:paraId="06D31A68" w14:textId="77777777" w:rsidR="003E16C5" w:rsidRDefault="003E16C5">
      <w:pPr>
        <w:pStyle w:val="BodyText"/>
        <w:rPr>
          <w:rFonts w:ascii="Times New Roman"/>
          <w:sz w:val="20"/>
        </w:rPr>
      </w:pPr>
    </w:p>
    <w:p w14:paraId="6BA8B64F" w14:textId="77777777" w:rsidR="003E16C5" w:rsidRDefault="003E16C5">
      <w:pPr>
        <w:pStyle w:val="BodyText"/>
        <w:rPr>
          <w:rFonts w:ascii="Times New Roman"/>
          <w:sz w:val="20"/>
        </w:rPr>
      </w:pPr>
    </w:p>
    <w:p w14:paraId="4266ED2F" w14:textId="77777777" w:rsidR="003E16C5" w:rsidRDefault="003E16C5">
      <w:pPr>
        <w:pStyle w:val="BodyText"/>
        <w:rPr>
          <w:rFonts w:ascii="Times New Roman"/>
          <w:sz w:val="20"/>
        </w:rPr>
      </w:pPr>
    </w:p>
    <w:p w14:paraId="01A600EA" w14:textId="77777777" w:rsidR="003E16C5" w:rsidRDefault="003E16C5">
      <w:pPr>
        <w:pStyle w:val="BodyText"/>
        <w:rPr>
          <w:rFonts w:ascii="Times New Roman"/>
          <w:sz w:val="20"/>
        </w:rPr>
      </w:pPr>
    </w:p>
    <w:p w14:paraId="587DC681" w14:textId="77777777" w:rsidR="003E16C5" w:rsidRDefault="003E16C5">
      <w:pPr>
        <w:pStyle w:val="BodyText"/>
        <w:rPr>
          <w:rFonts w:ascii="Times New Roman"/>
          <w:sz w:val="20"/>
        </w:rPr>
      </w:pPr>
    </w:p>
    <w:p w14:paraId="6C35373A" w14:textId="77777777" w:rsidR="003E16C5" w:rsidRDefault="003E16C5">
      <w:pPr>
        <w:pStyle w:val="BodyText"/>
        <w:rPr>
          <w:rFonts w:ascii="Times New Roman"/>
          <w:sz w:val="20"/>
        </w:rPr>
      </w:pPr>
    </w:p>
    <w:p w14:paraId="509494BF" w14:textId="77777777" w:rsidR="003E16C5" w:rsidRDefault="003E16C5">
      <w:pPr>
        <w:pStyle w:val="BodyText"/>
        <w:spacing w:before="1"/>
        <w:rPr>
          <w:rFonts w:ascii="Times New Roman"/>
          <w:sz w:val="18"/>
        </w:rPr>
      </w:pPr>
    </w:p>
    <w:p w14:paraId="6F1B33C8" w14:textId="77777777" w:rsidR="003E16C5" w:rsidRDefault="000554A2">
      <w:pPr>
        <w:spacing w:line="1537" w:lineRule="exact"/>
        <w:ind w:left="608" w:right="535"/>
        <w:jc w:val="center"/>
        <w:rPr>
          <w:rFonts w:ascii="Calibri Light"/>
          <w:sz w:val="144"/>
        </w:rPr>
      </w:pPr>
      <w:r>
        <w:rPr>
          <w:noProof/>
        </w:rPr>
        <w:drawing>
          <wp:anchor distT="0" distB="0" distL="0" distR="0" simplePos="0" relativeHeight="251061248" behindDoc="1" locked="0" layoutInCell="1" allowOverlap="1" wp14:anchorId="23651E6B" wp14:editId="794CB7B3">
            <wp:simplePos x="0" y="0"/>
            <wp:positionH relativeFrom="page">
              <wp:posOffset>3796284</wp:posOffset>
            </wp:positionH>
            <wp:positionV relativeFrom="paragraph">
              <wp:posOffset>-2176595</wp:posOffset>
            </wp:positionV>
            <wp:extent cx="2313432" cy="227533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432" cy="2275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144"/>
        </w:rPr>
        <w:t>Moving On Up</w:t>
      </w:r>
    </w:p>
    <w:p w14:paraId="019E7C0B" w14:textId="77777777" w:rsidR="003E16C5" w:rsidRDefault="000554A2">
      <w:pPr>
        <w:spacing w:line="751" w:lineRule="exact"/>
        <w:ind w:left="608" w:right="544"/>
        <w:jc w:val="center"/>
        <w:rPr>
          <w:rFonts w:ascii="Calibri Light"/>
          <w:sz w:val="64"/>
        </w:rPr>
      </w:pPr>
      <w:r>
        <w:rPr>
          <w:rFonts w:ascii="Calibri Light"/>
          <w:sz w:val="64"/>
        </w:rPr>
        <w:t>I am ready to join</w:t>
      </w:r>
    </w:p>
    <w:p w14:paraId="38095331" w14:textId="77777777" w:rsidR="003E16C5" w:rsidRDefault="000554A2">
      <w:pPr>
        <w:spacing w:before="18"/>
        <w:ind w:left="608" w:right="540"/>
        <w:jc w:val="center"/>
        <w:rPr>
          <w:rFonts w:ascii="Calibri Light"/>
          <w:sz w:val="72"/>
        </w:rPr>
      </w:pPr>
      <w:r>
        <w:rPr>
          <w:rFonts w:ascii="Calibri Light"/>
          <w:sz w:val="72"/>
        </w:rPr>
        <w:t>Walthamstow School for Girls</w:t>
      </w:r>
    </w:p>
    <w:p w14:paraId="58C9442F" w14:textId="77777777" w:rsidR="003E16C5" w:rsidRDefault="003E16C5">
      <w:pPr>
        <w:pStyle w:val="BodyText"/>
        <w:rPr>
          <w:rFonts w:ascii="Calibri Light"/>
          <w:sz w:val="20"/>
        </w:rPr>
      </w:pPr>
    </w:p>
    <w:p w14:paraId="3C49AC05" w14:textId="77777777" w:rsidR="003E16C5" w:rsidRDefault="003E16C5">
      <w:pPr>
        <w:pStyle w:val="BodyText"/>
        <w:rPr>
          <w:rFonts w:ascii="Calibri Light"/>
          <w:sz w:val="20"/>
        </w:rPr>
      </w:pPr>
    </w:p>
    <w:p w14:paraId="715919B3" w14:textId="77777777" w:rsidR="003E16C5" w:rsidRDefault="000554A2">
      <w:pPr>
        <w:tabs>
          <w:tab w:val="left" w:pos="14387"/>
        </w:tabs>
        <w:spacing w:before="160" w:line="436" w:lineRule="auto"/>
        <w:ind w:left="1190" w:right="1150"/>
        <w:jc w:val="both"/>
        <w:rPr>
          <w:rFonts w:ascii="Calibri Light"/>
          <w:sz w:val="40"/>
        </w:rPr>
      </w:pPr>
      <w:r>
        <w:rPr>
          <w:rFonts w:ascii="Calibri Light"/>
          <w:color w:val="385622"/>
          <w:sz w:val="40"/>
        </w:rPr>
        <w:t>My</w:t>
      </w:r>
      <w:r>
        <w:rPr>
          <w:rFonts w:ascii="Calibri Light"/>
          <w:color w:val="385622"/>
          <w:spacing w:val="-13"/>
          <w:sz w:val="40"/>
        </w:rPr>
        <w:t xml:space="preserve"> </w:t>
      </w:r>
      <w:r>
        <w:rPr>
          <w:rFonts w:ascii="Calibri Light"/>
          <w:color w:val="385622"/>
          <w:sz w:val="40"/>
        </w:rPr>
        <w:t>name</w:t>
      </w:r>
      <w:r>
        <w:rPr>
          <w:rFonts w:ascii="Calibri Light"/>
          <w:color w:val="385622"/>
          <w:spacing w:val="-17"/>
          <w:sz w:val="40"/>
        </w:rPr>
        <w:t xml:space="preserve"> </w:t>
      </w:r>
      <w:r>
        <w:rPr>
          <w:rFonts w:ascii="Calibri Light"/>
          <w:color w:val="385622"/>
          <w:sz w:val="40"/>
        </w:rPr>
        <w:t>is:</w:t>
      </w:r>
      <w:r>
        <w:rPr>
          <w:rFonts w:ascii="Calibri Light"/>
          <w:color w:val="385622"/>
          <w:spacing w:val="-33"/>
          <w:sz w:val="40"/>
        </w:rPr>
        <w:t xml:space="preserve"> </w:t>
      </w:r>
      <w:r>
        <w:rPr>
          <w:rFonts w:ascii="Calibri Light"/>
          <w:color w:val="385622"/>
          <w:sz w:val="40"/>
          <w:u w:val="single" w:color="000000"/>
        </w:rPr>
        <w:t xml:space="preserve"> </w:t>
      </w:r>
      <w:r>
        <w:rPr>
          <w:rFonts w:ascii="Calibri Light"/>
          <w:color w:val="385622"/>
          <w:sz w:val="40"/>
          <w:u w:val="single" w:color="000000"/>
        </w:rPr>
        <w:tab/>
      </w:r>
      <w:r>
        <w:rPr>
          <w:rFonts w:ascii="Calibri Light"/>
          <w:color w:val="385622"/>
          <w:sz w:val="40"/>
        </w:rPr>
        <w:t xml:space="preserve"> My </w:t>
      </w:r>
      <w:r>
        <w:rPr>
          <w:rFonts w:ascii="Calibri Light"/>
          <w:color w:val="385622"/>
          <w:spacing w:val="-3"/>
          <w:sz w:val="40"/>
        </w:rPr>
        <w:t>primary</w:t>
      </w:r>
      <w:r>
        <w:rPr>
          <w:rFonts w:ascii="Calibri Light"/>
          <w:color w:val="385622"/>
          <w:spacing w:val="-13"/>
          <w:sz w:val="40"/>
        </w:rPr>
        <w:t xml:space="preserve"> </w:t>
      </w:r>
      <w:r>
        <w:rPr>
          <w:rFonts w:ascii="Calibri Light"/>
          <w:color w:val="385622"/>
          <w:spacing w:val="-3"/>
          <w:sz w:val="40"/>
        </w:rPr>
        <w:t>school</w:t>
      </w:r>
      <w:r>
        <w:rPr>
          <w:rFonts w:ascii="Calibri Light"/>
          <w:color w:val="385622"/>
          <w:spacing w:val="-5"/>
          <w:sz w:val="40"/>
        </w:rPr>
        <w:t xml:space="preserve"> </w:t>
      </w:r>
      <w:r>
        <w:rPr>
          <w:rFonts w:ascii="Calibri Light"/>
          <w:color w:val="385622"/>
          <w:sz w:val="40"/>
        </w:rPr>
        <w:t>is:</w:t>
      </w:r>
      <w:r>
        <w:rPr>
          <w:rFonts w:ascii="Calibri Light"/>
          <w:color w:val="385622"/>
          <w:spacing w:val="-23"/>
          <w:sz w:val="40"/>
        </w:rPr>
        <w:t xml:space="preserve"> </w:t>
      </w:r>
      <w:r>
        <w:rPr>
          <w:rFonts w:ascii="Calibri Light"/>
          <w:color w:val="385622"/>
          <w:sz w:val="40"/>
          <w:u w:val="thick" w:color="000000"/>
        </w:rPr>
        <w:t xml:space="preserve"> </w:t>
      </w:r>
      <w:r>
        <w:rPr>
          <w:rFonts w:ascii="Calibri Light"/>
          <w:color w:val="385622"/>
          <w:sz w:val="40"/>
          <w:u w:val="thick" w:color="000000"/>
        </w:rPr>
        <w:tab/>
      </w:r>
      <w:r>
        <w:rPr>
          <w:rFonts w:ascii="Calibri Light"/>
          <w:color w:val="385622"/>
          <w:sz w:val="40"/>
        </w:rPr>
        <w:t xml:space="preserve"> My </w:t>
      </w:r>
      <w:r>
        <w:rPr>
          <w:rFonts w:ascii="Calibri Light"/>
          <w:color w:val="385622"/>
          <w:spacing w:val="-3"/>
          <w:sz w:val="40"/>
        </w:rPr>
        <w:t xml:space="preserve">birthday </w:t>
      </w:r>
      <w:r>
        <w:rPr>
          <w:rFonts w:ascii="Calibri Light"/>
          <w:color w:val="385622"/>
          <w:sz w:val="40"/>
        </w:rPr>
        <w:t>is</w:t>
      </w:r>
      <w:r>
        <w:rPr>
          <w:rFonts w:ascii="Calibri Light"/>
          <w:color w:val="385622"/>
          <w:spacing w:val="-22"/>
          <w:sz w:val="40"/>
        </w:rPr>
        <w:t xml:space="preserve"> </w:t>
      </w:r>
      <w:r>
        <w:rPr>
          <w:rFonts w:ascii="Calibri Light"/>
          <w:color w:val="385622"/>
          <w:sz w:val="40"/>
        </w:rPr>
        <w:t>on:</w:t>
      </w:r>
      <w:r>
        <w:rPr>
          <w:rFonts w:ascii="Calibri Light"/>
          <w:color w:val="385622"/>
          <w:spacing w:val="-50"/>
          <w:sz w:val="40"/>
        </w:rPr>
        <w:t xml:space="preserve"> </w:t>
      </w:r>
      <w:r>
        <w:rPr>
          <w:rFonts w:ascii="Calibri Light"/>
          <w:color w:val="385622"/>
          <w:sz w:val="40"/>
          <w:u w:val="thick" w:color="000000"/>
        </w:rPr>
        <w:t xml:space="preserve"> </w:t>
      </w:r>
      <w:r>
        <w:rPr>
          <w:rFonts w:ascii="Calibri Light"/>
          <w:color w:val="385622"/>
          <w:sz w:val="40"/>
          <w:u w:val="thick" w:color="000000"/>
        </w:rPr>
        <w:tab/>
      </w:r>
    </w:p>
    <w:p w14:paraId="023BD8B9" w14:textId="77777777" w:rsidR="003E16C5" w:rsidRDefault="003E16C5">
      <w:pPr>
        <w:spacing w:line="436" w:lineRule="auto"/>
        <w:jc w:val="both"/>
        <w:rPr>
          <w:rFonts w:ascii="Calibri Light"/>
          <w:sz w:val="40"/>
        </w:rPr>
        <w:sectPr w:rsidR="003E16C5">
          <w:footerReference w:type="default" r:id="rId11"/>
          <w:type w:val="continuous"/>
          <w:pgSz w:w="15600" w:h="10800" w:orient="landscape"/>
          <w:pgMar w:top="0" w:right="60" w:bottom="660" w:left="0" w:header="720" w:footer="478" w:gutter="0"/>
          <w:cols w:space="720"/>
        </w:sectPr>
      </w:pPr>
    </w:p>
    <w:p w14:paraId="4CF5EBE0" w14:textId="77777777" w:rsidR="003E16C5" w:rsidRDefault="000554A2">
      <w:pPr>
        <w:pStyle w:val="Heading1"/>
        <w:spacing w:line="986" w:lineRule="exact"/>
        <w:ind w:left="416" w:right="1704"/>
      </w:pPr>
      <w:r>
        <w:lastRenderedPageBreak/>
        <w:t>Welcome to</w:t>
      </w:r>
    </w:p>
    <w:p w14:paraId="1166D2D6" w14:textId="77777777" w:rsidR="003E16C5" w:rsidRDefault="000554A2">
      <w:pPr>
        <w:spacing w:line="1095" w:lineRule="exact"/>
        <w:ind w:left="424" w:right="1704"/>
        <w:jc w:val="center"/>
        <w:rPr>
          <w:rFonts w:ascii="Calibri Light"/>
          <w:sz w:val="90"/>
        </w:rPr>
      </w:pPr>
      <w:r>
        <w:rPr>
          <w:rFonts w:ascii="Calibri Light"/>
          <w:sz w:val="90"/>
        </w:rPr>
        <w:t>Walthamstow School for Girls</w:t>
      </w:r>
    </w:p>
    <w:p w14:paraId="30B319C9" w14:textId="77777777" w:rsidR="003E16C5" w:rsidRDefault="003E16C5">
      <w:pPr>
        <w:pStyle w:val="BodyText"/>
        <w:spacing w:before="9"/>
        <w:rPr>
          <w:rFonts w:ascii="Calibri Light"/>
          <w:sz w:val="27"/>
        </w:rPr>
      </w:pPr>
    </w:p>
    <w:p w14:paraId="61F0F6C7" w14:textId="1FC5D624" w:rsidR="003E16C5" w:rsidRDefault="007F0589">
      <w:pPr>
        <w:spacing w:before="50" w:line="235" w:lineRule="auto"/>
        <w:ind w:left="9484" w:right="804"/>
        <w:jc w:val="center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63296" behindDoc="1" locked="0" layoutInCell="1" allowOverlap="1" wp14:anchorId="0F303D26" wp14:editId="23200E00">
                <wp:simplePos x="0" y="0"/>
                <wp:positionH relativeFrom="page">
                  <wp:posOffset>147955</wp:posOffset>
                </wp:positionH>
                <wp:positionV relativeFrom="paragraph">
                  <wp:posOffset>-130810</wp:posOffset>
                </wp:positionV>
                <wp:extent cx="5956300" cy="4474845"/>
                <wp:effectExtent l="0" t="0" r="0" b="0"/>
                <wp:wrapNone/>
                <wp:docPr id="12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6300" cy="4474845"/>
                          <a:chOff x="233" y="-206"/>
                          <a:chExt cx="9380" cy="7047"/>
                        </a:xfrm>
                      </wpg:grpSpPr>
                      <wps:wsp>
                        <wps:cNvPr id="127" name="Freeform 116"/>
                        <wps:cNvSpPr>
                          <a:spLocks/>
                        </wps:cNvSpPr>
                        <wps:spPr bwMode="auto">
                          <a:xfrm>
                            <a:off x="5451" y="4540"/>
                            <a:ext cx="4151" cy="2291"/>
                          </a:xfrm>
                          <a:custGeom>
                            <a:avLst/>
                            <a:gdLst>
                              <a:gd name="T0" fmla="+- 0 6067 5452"/>
                              <a:gd name="T1" fmla="*/ T0 w 4151"/>
                              <a:gd name="T2" fmla="+- 0 6211 4541"/>
                              <a:gd name="T3" fmla="*/ 6211 h 2291"/>
                              <a:gd name="T4" fmla="+- 0 5963 5452"/>
                              <a:gd name="T5" fmla="*/ T4 w 4151"/>
                              <a:gd name="T6" fmla="+- 0 6108 4541"/>
                              <a:gd name="T7" fmla="*/ 6108 h 2291"/>
                              <a:gd name="T8" fmla="+- 0 5880 5452"/>
                              <a:gd name="T9" fmla="*/ T8 w 4151"/>
                              <a:gd name="T10" fmla="+- 0 6002 4541"/>
                              <a:gd name="T11" fmla="*/ 6002 h 2291"/>
                              <a:gd name="T12" fmla="+- 0 5819 5452"/>
                              <a:gd name="T13" fmla="*/ T12 w 4151"/>
                              <a:gd name="T14" fmla="+- 0 5894 4541"/>
                              <a:gd name="T15" fmla="*/ 5894 h 2291"/>
                              <a:gd name="T16" fmla="+- 0 5759 5452"/>
                              <a:gd name="T17" fmla="*/ T16 w 4151"/>
                              <a:gd name="T18" fmla="+- 0 5672 4541"/>
                              <a:gd name="T19" fmla="*/ 5672 h 2291"/>
                              <a:gd name="T20" fmla="+- 0 5761 5452"/>
                              <a:gd name="T21" fmla="*/ T20 w 4151"/>
                              <a:gd name="T22" fmla="+- 0 5561 4541"/>
                              <a:gd name="T23" fmla="*/ 5561 h 2291"/>
                              <a:gd name="T24" fmla="+- 0 5823 5452"/>
                              <a:gd name="T25" fmla="*/ T24 w 4151"/>
                              <a:gd name="T26" fmla="+- 0 5343 4541"/>
                              <a:gd name="T27" fmla="*/ 5343 h 2291"/>
                              <a:gd name="T28" fmla="+- 0 5921 5452"/>
                              <a:gd name="T29" fmla="*/ T28 w 4151"/>
                              <a:gd name="T30" fmla="+- 0 5186 4541"/>
                              <a:gd name="T31" fmla="*/ 5186 h 2291"/>
                              <a:gd name="T32" fmla="+- 0 6009 5452"/>
                              <a:gd name="T33" fmla="*/ T32 w 4151"/>
                              <a:gd name="T34" fmla="+- 0 5087 4541"/>
                              <a:gd name="T35" fmla="*/ 5087 h 2291"/>
                              <a:gd name="T36" fmla="+- 0 6117 5452"/>
                              <a:gd name="T37" fmla="*/ T36 w 4151"/>
                              <a:gd name="T38" fmla="+- 0 4992 4541"/>
                              <a:gd name="T39" fmla="*/ 4992 h 2291"/>
                              <a:gd name="T40" fmla="+- 0 6242 5452"/>
                              <a:gd name="T41" fmla="*/ T40 w 4151"/>
                              <a:gd name="T42" fmla="+- 0 4904 4541"/>
                              <a:gd name="T43" fmla="*/ 4904 h 2291"/>
                              <a:gd name="T44" fmla="+- 0 6386 5452"/>
                              <a:gd name="T45" fmla="*/ T44 w 4151"/>
                              <a:gd name="T46" fmla="+- 0 4822 4541"/>
                              <a:gd name="T47" fmla="*/ 4822 h 2291"/>
                              <a:gd name="T48" fmla="+- 0 6547 5452"/>
                              <a:gd name="T49" fmla="*/ T48 w 4151"/>
                              <a:gd name="T50" fmla="+- 0 4749 4541"/>
                              <a:gd name="T51" fmla="*/ 4749 h 2291"/>
                              <a:gd name="T52" fmla="+- 0 6709 5452"/>
                              <a:gd name="T53" fmla="*/ T52 w 4151"/>
                              <a:gd name="T54" fmla="+- 0 4689 4541"/>
                              <a:gd name="T55" fmla="*/ 4689 h 2291"/>
                              <a:gd name="T56" fmla="+- 0 6862 5452"/>
                              <a:gd name="T57" fmla="*/ T56 w 4151"/>
                              <a:gd name="T58" fmla="+- 0 4644 4541"/>
                              <a:gd name="T59" fmla="*/ 4644 h 2291"/>
                              <a:gd name="T60" fmla="+- 0 7020 5452"/>
                              <a:gd name="T61" fmla="*/ T60 w 4151"/>
                              <a:gd name="T62" fmla="+- 0 4606 4541"/>
                              <a:gd name="T63" fmla="*/ 4606 h 2291"/>
                              <a:gd name="T64" fmla="+- 0 7181 5452"/>
                              <a:gd name="T65" fmla="*/ T64 w 4151"/>
                              <a:gd name="T66" fmla="+- 0 4578 4541"/>
                              <a:gd name="T67" fmla="*/ 4578 h 2291"/>
                              <a:gd name="T68" fmla="+- 0 7344 5452"/>
                              <a:gd name="T69" fmla="*/ T68 w 4151"/>
                              <a:gd name="T70" fmla="+- 0 4557 4541"/>
                              <a:gd name="T71" fmla="*/ 4557 h 2291"/>
                              <a:gd name="T72" fmla="+- 0 7508 5452"/>
                              <a:gd name="T73" fmla="*/ T72 w 4151"/>
                              <a:gd name="T74" fmla="+- 0 4545 4541"/>
                              <a:gd name="T75" fmla="*/ 4545 h 2291"/>
                              <a:gd name="T76" fmla="+- 0 7673 5452"/>
                              <a:gd name="T77" fmla="*/ T76 w 4151"/>
                              <a:gd name="T78" fmla="+- 0 4541 4541"/>
                              <a:gd name="T79" fmla="*/ 4541 h 2291"/>
                              <a:gd name="T80" fmla="+- 0 7837 5452"/>
                              <a:gd name="T81" fmla="*/ T80 w 4151"/>
                              <a:gd name="T82" fmla="+- 0 4545 4541"/>
                              <a:gd name="T83" fmla="*/ 4545 h 2291"/>
                              <a:gd name="T84" fmla="+- 0 8000 5452"/>
                              <a:gd name="T85" fmla="*/ T84 w 4151"/>
                              <a:gd name="T86" fmla="+- 0 4556 4541"/>
                              <a:gd name="T87" fmla="*/ 4556 h 2291"/>
                              <a:gd name="T88" fmla="+- 0 8161 5452"/>
                              <a:gd name="T89" fmla="*/ T88 w 4151"/>
                              <a:gd name="T90" fmla="+- 0 4575 4541"/>
                              <a:gd name="T91" fmla="*/ 4575 h 2291"/>
                              <a:gd name="T92" fmla="+- 0 8318 5452"/>
                              <a:gd name="T93" fmla="*/ T92 w 4151"/>
                              <a:gd name="T94" fmla="+- 0 4602 4541"/>
                              <a:gd name="T95" fmla="*/ 4602 h 2291"/>
                              <a:gd name="T96" fmla="+- 0 8470 5452"/>
                              <a:gd name="T97" fmla="*/ T96 w 4151"/>
                              <a:gd name="T98" fmla="+- 0 4636 4541"/>
                              <a:gd name="T99" fmla="*/ 4636 h 2291"/>
                              <a:gd name="T100" fmla="+- 0 8618 5452"/>
                              <a:gd name="T101" fmla="*/ T100 w 4151"/>
                              <a:gd name="T102" fmla="+- 0 4678 4541"/>
                              <a:gd name="T103" fmla="*/ 4678 h 2291"/>
                              <a:gd name="T104" fmla="+- 0 8759 5452"/>
                              <a:gd name="T105" fmla="*/ T104 w 4151"/>
                              <a:gd name="T106" fmla="+- 0 4727 4541"/>
                              <a:gd name="T107" fmla="*/ 4727 h 2291"/>
                              <a:gd name="T108" fmla="+- 0 8893 5452"/>
                              <a:gd name="T109" fmla="*/ T108 w 4151"/>
                              <a:gd name="T110" fmla="+- 0 4783 4541"/>
                              <a:gd name="T111" fmla="*/ 4783 h 2291"/>
                              <a:gd name="T112" fmla="+- 0 9019 5452"/>
                              <a:gd name="T113" fmla="*/ T112 w 4151"/>
                              <a:gd name="T114" fmla="+- 0 4846 4541"/>
                              <a:gd name="T115" fmla="*/ 4846 h 2291"/>
                              <a:gd name="T116" fmla="+- 0 9136 5452"/>
                              <a:gd name="T117" fmla="*/ T116 w 4151"/>
                              <a:gd name="T118" fmla="+- 0 4916 4541"/>
                              <a:gd name="T119" fmla="*/ 4916 h 2291"/>
                              <a:gd name="T120" fmla="+- 0 9243 5452"/>
                              <a:gd name="T121" fmla="*/ T120 w 4151"/>
                              <a:gd name="T122" fmla="+- 0 4993 4541"/>
                              <a:gd name="T123" fmla="*/ 4993 h 2291"/>
                              <a:gd name="T124" fmla="+- 0 9348 5452"/>
                              <a:gd name="T125" fmla="*/ T124 w 4151"/>
                              <a:gd name="T126" fmla="+- 0 5085 4541"/>
                              <a:gd name="T127" fmla="*/ 5085 h 2291"/>
                              <a:gd name="T128" fmla="+- 0 9441 5452"/>
                              <a:gd name="T129" fmla="*/ T128 w 4151"/>
                              <a:gd name="T130" fmla="+- 0 5189 4541"/>
                              <a:gd name="T131" fmla="*/ 5189 h 2291"/>
                              <a:gd name="T132" fmla="+- 0 9513 5452"/>
                              <a:gd name="T133" fmla="*/ T132 w 4151"/>
                              <a:gd name="T134" fmla="+- 0 5296 4541"/>
                              <a:gd name="T135" fmla="*/ 5296 h 2291"/>
                              <a:gd name="T136" fmla="+- 0 9581 5452"/>
                              <a:gd name="T137" fmla="*/ T136 w 4151"/>
                              <a:gd name="T138" fmla="+- 0 5461 4541"/>
                              <a:gd name="T139" fmla="*/ 5461 h 2291"/>
                              <a:gd name="T140" fmla="+- 0 9603 5452"/>
                              <a:gd name="T141" fmla="*/ T140 w 4151"/>
                              <a:gd name="T142" fmla="+- 0 5628 4541"/>
                              <a:gd name="T143" fmla="*/ 5628 h 2291"/>
                              <a:gd name="T144" fmla="+- 0 9578 5452"/>
                              <a:gd name="T145" fmla="*/ T144 w 4151"/>
                              <a:gd name="T146" fmla="+- 0 5793 4541"/>
                              <a:gd name="T147" fmla="*/ 5793 h 2291"/>
                              <a:gd name="T148" fmla="+- 0 9477 5452"/>
                              <a:gd name="T149" fmla="*/ T148 w 4151"/>
                              <a:gd name="T150" fmla="+- 0 6007 4541"/>
                              <a:gd name="T151" fmla="*/ 6007 h 2291"/>
                              <a:gd name="T152" fmla="+- 0 9397 5452"/>
                              <a:gd name="T153" fmla="*/ T152 w 4151"/>
                              <a:gd name="T154" fmla="+- 0 6109 4541"/>
                              <a:gd name="T155" fmla="*/ 6109 h 2291"/>
                              <a:gd name="T156" fmla="+- 0 9299 5452"/>
                              <a:gd name="T157" fmla="*/ T156 w 4151"/>
                              <a:gd name="T158" fmla="+- 0 6206 4541"/>
                              <a:gd name="T159" fmla="*/ 6206 h 2291"/>
                              <a:gd name="T160" fmla="+- 0 9183 5452"/>
                              <a:gd name="T161" fmla="*/ T160 w 4151"/>
                              <a:gd name="T162" fmla="+- 0 6297 4541"/>
                              <a:gd name="T163" fmla="*/ 6297 h 2291"/>
                              <a:gd name="T164" fmla="+- 0 9048 5452"/>
                              <a:gd name="T165" fmla="*/ T164 w 4151"/>
                              <a:gd name="T166" fmla="+- 0 6382 4541"/>
                              <a:gd name="T167" fmla="*/ 6382 h 2291"/>
                              <a:gd name="T168" fmla="+- 0 8896 5452"/>
                              <a:gd name="T169" fmla="*/ T168 w 4151"/>
                              <a:gd name="T170" fmla="+- 0 6460 4541"/>
                              <a:gd name="T171" fmla="*/ 6460 h 2291"/>
                              <a:gd name="T172" fmla="+- 0 8726 5452"/>
                              <a:gd name="T173" fmla="*/ T172 w 4151"/>
                              <a:gd name="T174" fmla="+- 0 6529 4541"/>
                              <a:gd name="T175" fmla="*/ 6529 h 2291"/>
                              <a:gd name="T176" fmla="+- 0 8582 5452"/>
                              <a:gd name="T177" fmla="*/ T176 w 4151"/>
                              <a:gd name="T178" fmla="+- 0 6577 4541"/>
                              <a:gd name="T179" fmla="*/ 6577 h 2291"/>
                              <a:gd name="T180" fmla="+- 0 8434 5452"/>
                              <a:gd name="T181" fmla="*/ T180 w 4151"/>
                              <a:gd name="T182" fmla="+- 0 6617 4541"/>
                              <a:gd name="T183" fmla="*/ 6617 h 2291"/>
                              <a:gd name="T184" fmla="+- 0 8281 5452"/>
                              <a:gd name="T185" fmla="*/ T184 w 4151"/>
                              <a:gd name="T186" fmla="+- 0 6649 4541"/>
                              <a:gd name="T187" fmla="*/ 6649 h 2291"/>
                              <a:gd name="T188" fmla="+- 0 8125 5452"/>
                              <a:gd name="T189" fmla="*/ T188 w 4151"/>
                              <a:gd name="T190" fmla="+- 0 6674 4541"/>
                              <a:gd name="T191" fmla="*/ 6674 h 2291"/>
                              <a:gd name="T192" fmla="+- 0 7966 5452"/>
                              <a:gd name="T193" fmla="*/ T192 w 4151"/>
                              <a:gd name="T194" fmla="+- 0 6691 4541"/>
                              <a:gd name="T195" fmla="*/ 6691 h 2291"/>
                              <a:gd name="T196" fmla="+- 0 7806 5452"/>
                              <a:gd name="T197" fmla="*/ T196 w 4151"/>
                              <a:gd name="T198" fmla="+- 0 6701 4541"/>
                              <a:gd name="T199" fmla="*/ 6701 h 2291"/>
                              <a:gd name="T200" fmla="+- 0 7645 5452"/>
                              <a:gd name="T201" fmla="*/ T200 w 4151"/>
                              <a:gd name="T202" fmla="+- 0 6703 4541"/>
                              <a:gd name="T203" fmla="*/ 6703 h 2291"/>
                              <a:gd name="T204" fmla="+- 0 7485 5452"/>
                              <a:gd name="T205" fmla="*/ T204 w 4151"/>
                              <a:gd name="T206" fmla="+- 0 6698 4541"/>
                              <a:gd name="T207" fmla="*/ 6698 h 2291"/>
                              <a:gd name="T208" fmla="+- 0 7326 5452"/>
                              <a:gd name="T209" fmla="*/ T208 w 4151"/>
                              <a:gd name="T210" fmla="+- 0 6685 4541"/>
                              <a:gd name="T211" fmla="*/ 6685 h 2291"/>
                              <a:gd name="T212" fmla="+- 0 7168 5452"/>
                              <a:gd name="T213" fmla="*/ T212 w 4151"/>
                              <a:gd name="T214" fmla="+- 0 6665 4541"/>
                              <a:gd name="T215" fmla="*/ 6665 h 2291"/>
                              <a:gd name="T216" fmla="+- 0 7014 5452"/>
                              <a:gd name="T217" fmla="*/ T216 w 4151"/>
                              <a:gd name="T218" fmla="+- 0 6637 4541"/>
                              <a:gd name="T219" fmla="*/ 6637 h 2291"/>
                              <a:gd name="T220" fmla="+- 0 6863 5452"/>
                              <a:gd name="T221" fmla="*/ T220 w 4151"/>
                              <a:gd name="T222" fmla="+- 0 6601 4541"/>
                              <a:gd name="T223" fmla="*/ 6601 h 2291"/>
                              <a:gd name="T224" fmla="+- 0 6717 5452"/>
                              <a:gd name="T225" fmla="*/ T224 w 4151"/>
                              <a:gd name="T226" fmla="+- 0 6558 4541"/>
                              <a:gd name="T227" fmla="*/ 6558 h 2291"/>
                              <a:gd name="T228" fmla="+- 0 6576 5452"/>
                              <a:gd name="T229" fmla="*/ T228 w 4151"/>
                              <a:gd name="T230" fmla="+- 0 6508 4541"/>
                              <a:gd name="T231" fmla="*/ 6508 h 2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51" h="2291">
                                <a:moveTo>
                                  <a:pt x="0" y="2290"/>
                                </a:moveTo>
                                <a:lnTo>
                                  <a:pt x="615" y="1670"/>
                                </a:lnTo>
                                <a:lnTo>
                                  <a:pt x="560" y="1619"/>
                                </a:lnTo>
                                <a:lnTo>
                                  <a:pt x="511" y="1567"/>
                                </a:lnTo>
                                <a:lnTo>
                                  <a:pt x="467" y="1515"/>
                                </a:lnTo>
                                <a:lnTo>
                                  <a:pt x="428" y="1461"/>
                                </a:lnTo>
                                <a:lnTo>
                                  <a:pt x="395" y="1407"/>
                                </a:lnTo>
                                <a:lnTo>
                                  <a:pt x="367" y="1353"/>
                                </a:lnTo>
                                <a:lnTo>
                                  <a:pt x="327" y="1243"/>
                                </a:lnTo>
                                <a:lnTo>
                                  <a:pt x="307" y="1131"/>
                                </a:lnTo>
                                <a:lnTo>
                                  <a:pt x="305" y="1076"/>
                                </a:lnTo>
                                <a:lnTo>
                                  <a:pt x="309" y="1020"/>
                                </a:lnTo>
                                <a:lnTo>
                                  <a:pt x="330" y="910"/>
                                </a:lnTo>
                                <a:lnTo>
                                  <a:pt x="371" y="802"/>
                                </a:lnTo>
                                <a:lnTo>
                                  <a:pt x="431" y="697"/>
                                </a:lnTo>
                                <a:lnTo>
                                  <a:pt x="469" y="645"/>
                                </a:lnTo>
                                <a:lnTo>
                                  <a:pt x="511" y="595"/>
                                </a:lnTo>
                                <a:lnTo>
                                  <a:pt x="557" y="546"/>
                                </a:lnTo>
                                <a:lnTo>
                                  <a:pt x="609" y="498"/>
                                </a:lnTo>
                                <a:lnTo>
                                  <a:pt x="665" y="451"/>
                                </a:lnTo>
                                <a:lnTo>
                                  <a:pt x="725" y="406"/>
                                </a:lnTo>
                                <a:lnTo>
                                  <a:pt x="790" y="363"/>
                                </a:lnTo>
                                <a:lnTo>
                                  <a:pt x="860" y="321"/>
                                </a:lnTo>
                                <a:lnTo>
                                  <a:pt x="934" y="281"/>
                                </a:lnTo>
                                <a:lnTo>
                                  <a:pt x="1012" y="244"/>
                                </a:lnTo>
                                <a:lnTo>
                                  <a:pt x="1095" y="208"/>
                                </a:lnTo>
                                <a:lnTo>
                                  <a:pt x="1182" y="174"/>
                                </a:lnTo>
                                <a:lnTo>
                                  <a:pt x="1257" y="148"/>
                                </a:lnTo>
                                <a:lnTo>
                                  <a:pt x="1333" y="124"/>
                                </a:lnTo>
                                <a:lnTo>
                                  <a:pt x="1410" y="103"/>
                                </a:lnTo>
                                <a:lnTo>
                                  <a:pt x="1489" y="83"/>
                                </a:lnTo>
                                <a:lnTo>
                                  <a:pt x="1568" y="65"/>
                                </a:lnTo>
                                <a:lnTo>
                                  <a:pt x="1648" y="50"/>
                                </a:lnTo>
                                <a:lnTo>
                                  <a:pt x="1729" y="37"/>
                                </a:lnTo>
                                <a:lnTo>
                                  <a:pt x="1810" y="26"/>
                                </a:lnTo>
                                <a:lnTo>
                                  <a:pt x="1892" y="16"/>
                                </a:lnTo>
                                <a:lnTo>
                                  <a:pt x="1974" y="9"/>
                                </a:lnTo>
                                <a:lnTo>
                                  <a:pt x="2056" y="4"/>
                                </a:lnTo>
                                <a:lnTo>
                                  <a:pt x="2139" y="1"/>
                                </a:lnTo>
                                <a:lnTo>
                                  <a:pt x="2221" y="0"/>
                                </a:lnTo>
                                <a:lnTo>
                                  <a:pt x="2303" y="1"/>
                                </a:lnTo>
                                <a:lnTo>
                                  <a:pt x="2385" y="4"/>
                                </a:lnTo>
                                <a:lnTo>
                                  <a:pt x="2467" y="8"/>
                                </a:lnTo>
                                <a:lnTo>
                                  <a:pt x="2548" y="15"/>
                                </a:lnTo>
                                <a:lnTo>
                                  <a:pt x="2629" y="24"/>
                                </a:lnTo>
                                <a:lnTo>
                                  <a:pt x="2709" y="34"/>
                                </a:lnTo>
                                <a:lnTo>
                                  <a:pt x="2788" y="47"/>
                                </a:lnTo>
                                <a:lnTo>
                                  <a:pt x="2866" y="61"/>
                                </a:lnTo>
                                <a:lnTo>
                                  <a:pt x="2942" y="77"/>
                                </a:lnTo>
                                <a:lnTo>
                                  <a:pt x="3018" y="95"/>
                                </a:lnTo>
                                <a:lnTo>
                                  <a:pt x="3093" y="115"/>
                                </a:lnTo>
                                <a:lnTo>
                                  <a:pt x="3166" y="137"/>
                                </a:lnTo>
                                <a:lnTo>
                                  <a:pt x="3237" y="161"/>
                                </a:lnTo>
                                <a:lnTo>
                                  <a:pt x="3307" y="186"/>
                                </a:lnTo>
                                <a:lnTo>
                                  <a:pt x="3375" y="213"/>
                                </a:lnTo>
                                <a:lnTo>
                                  <a:pt x="3441" y="242"/>
                                </a:lnTo>
                                <a:lnTo>
                                  <a:pt x="3505" y="273"/>
                                </a:lnTo>
                                <a:lnTo>
                                  <a:pt x="3567" y="305"/>
                                </a:lnTo>
                                <a:lnTo>
                                  <a:pt x="3627" y="339"/>
                                </a:lnTo>
                                <a:lnTo>
                                  <a:pt x="3684" y="375"/>
                                </a:lnTo>
                                <a:lnTo>
                                  <a:pt x="3739" y="413"/>
                                </a:lnTo>
                                <a:lnTo>
                                  <a:pt x="3791" y="452"/>
                                </a:lnTo>
                                <a:lnTo>
                                  <a:pt x="3841" y="493"/>
                                </a:lnTo>
                                <a:lnTo>
                                  <a:pt x="3896" y="544"/>
                                </a:lnTo>
                                <a:lnTo>
                                  <a:pt x="3945" y="595"/>
                                </a:lnTo>
                                <a:lnTo>
                                  <a:pt x="3989" y="648"/>
                                </a:lnTo>
                                <a:lnTo>
                                  <a:pt x="4028" y="701"/>
                                </a:lnTo>
                                <a:lnTo>
                                  <a:pt x="4061" y="755"/>
                                </a:lnTo>
                                <a:lnTo>
                                  <a:pt x="4089" y="810"/>
                                </a:lnTo>
                                <a:lnTo>
                                  <a:pt x="4129" y="920"/>
                                </a:lnTo>
                                <a:lnTo>
                                  <a:pt x="4149" y="1031"/>
                                </a:lnTo>
                                <a:lnTo>
                                  <a:pt x="4151" y="1087"/>
                                </a:lnTo>
                                <a:lnTo>
                                  <a:pt x="4147" y="1142"/>
                                </a:lnTo>
                                <a:lnTo>
                                  <a:pt x="4126" y="1252"/>
                                </a:lnTo>
                                <a:lnTo>
                                  <a:pt x="4085" y="1360"/>
                                </a:lnTo>
                                <a:lnTo>
                                  <a:pt x="4025" y="1466"/>
                                </a:lnTo>
                                <a:lnTo>
                                  <a:pt x="3987" y="1517"/>
                                </a:lnTo>
                                <a:lnTo>
                                  <a:pt x="3945" y="1568"/>
                                </a:lnTo>
                                <a:lnTo>
                                  <a:pt x="3899" y="1617"/>
                                </a:lnTo>
                                <a:lnTo>
                                  <a:pt x="3847" y="1665"/>
                                </a:lnTo>
                                <a:lnTo>
                                  <a:pt x="3791" y="1711"/>
                                </a:lnTo>
                                <a:lnTo>
                                  <a:pt x="3731" y="1756"/>
                                </a:lnTo>
                                <a:lnTo>
                                  <a:pt x="3666" y="1800"/>
                                </a:lnTo>
                                <a:lnTo>
                                  <a:pt x="3596" y="1841"/>
                                </a:lnTo>
                                <a:lnTo>
                                  <a:pt x="3522" y="1881"/>
                                </a:lnTo>
                                <a:lnTo>
                                  <a:pt x="3444" y="1919"/>
                                </a:lnTo>
                                <a:lnTo>
                                  <a:pt x="3361" y="1955"/>
                                </a:lnTo>
                                <a:lnTo>
                                  <a:pt x="3274" y="1988"/>
                                </a:lnTo>
                                <a:lnTo>
                                  <a:pt x="3203" y="2013"/>
                                </a:lnTo>
                                <a:lnTo>
                                  <a:pt x="3130" y="2036"/>
                                </a:lnTo>
                                <a:lnTo>
                                  <a:pt x="3057" y="2057"/>
                                </a:lnTo>
                                <a:lnTo>
                                  <a:pt x="2982" y="2076"/>
                                </a:lnTo>
                                <a:lnTo>
                                  <a:pt x="2906" y="2093"/>
                                </a:lnTo>
                                <a:lnTo>
                                  <a:pt x="2829" y="2108"/>
                                </a:lnTo>
                                <a:lnTo>
                                  <a:pt x="2751" y="2122"/>
                                </a:lnTo>
                                <a:lnTo>
                                  <a:pt x="2673" y="2133"/>
                                </a:lnTo>
                                <a:lnTo>
                                  <a:pt x="2594" y="2143"/>
                                </a:lnTo>
                                <a:lnTo>
                                  <a:pt x="2514" y="2150"/>
                                </a:lnTo>
                                <a:lnTo>
                                  <a:pt x="2434" y="2156"/>
                                </a:lnTo>
                                <a:lnTo>
                                  <a:pt x="2354" y="2160"/>
                                </a:lnTo>
                                <a:lnTo>
                                  <a:pt x="2274" y="2162"/>
                                </a:lnTo>
                                <a:lnTo>
                                  <a:pt x="2193" y="2162"/>
                                </a:lnTo>
                                <a:lnTo>
                                  <a:pt x="2113" y="2161"/>
                                </a:lnTo>
                                <a:lnTo>
                                  <a:pt x="2033" y="2157"/>
                                </a:lnTo>
                                <a:lnTo>
                                  <a:pt x="1953" y="2151"/>
                                </a:lnTo>
                                <a:lnTo>
                                  <a:pt x="1874" y="2144"/>
                                </a:lnTo>
                                <a:lnTo>
                                  <a:pt x="1795" y="2135"/>
                                </a:lnTo>
                                <a:lnTo>
                                  <a:pt x="1716" y="2124"/>
                                </a:lnTo>
                                <a:lnTo>
                                  <a:pt x="1639" y="2110"/>
                                </a:lnTo>
                                <a:lnTo>
                                  <a:pt x="1562" y="2096"/>
                                </a:lnTo>
                                <a:lnTo>
                                  <a:pt x="1486" y="2079"/>
                                </a:lnTo>
                                <a:lnTo>
                                  <a:pt x="1411" y="2060"/>
                                </a:lnTo>
                                <a:lnTo>
                                  <a:pt x="1337" y="2039"/>
                                </a:lnTo>
                                <a:lnTo>
                                  <a:pt x="1265" y="2017"/>
                                </a:lnTo>
                                <a:lnTo>
                                  <a:pt x="1194" y="1993"/>
                                </a:lnTo>
                                <a:lnTo>
                                  <a:pt x="1124" y="1967"/>
                                </a:lnTo>
                                <a:lnTo>
                                  <a:pt x="0" y="2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-207"/>
                            <a:ext cx="4482" cy="2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9" name="Freeform 114"/>
                        <wps:cNvSpPr>
                          <a:spLocks/>
                        </wps:cNvSpPr>
                        <wps:spPr bwMode="auto">
                          <a:xfrm>
                            <a:off x="242" y="1635"/>
                            <a:ext cx="5562" cy="3115"/>
                          </a:xfrm>
                          <a:custGeom>
                            <a:avLst/>
                            <a:gdLst>
                              <a:gd name="T0" fmla="+- 0 3627 242"/>
                              <a:gd name="T1" fmla="*/ T0 w 5562"/>
                              <a:gd name="T2" fmla="+- 0 2521 1635"/>
                              <a:gd name="T3" fmla="*/ 2521 h 3115"/>
                              <a:gd name="T4" fmla="+- 0 3937 242"/>
                              <a:gd name="T5" fmla="*/ T4 w 5562"/>
                              <a:gd name="T6" fmla="+- 0 2556 1635"/>
                              <a:gd name="T7" fmla="*/ 2556 h 3115"/>
                              <a:gd name="T8" fmla="+- 0 4229 242"/>
                              <a:gd name="T9" fmla="*/ T8 w 5562"/>
                              <a:gd name="T10" fmla="+- 0 2605 1635"/>
                              <a:gd name="T11" fmla="*/ 2605 h 3115"/>
                              <a:gd name="T12" fmla="+- 0 4502 242"/>
                              <a:gd name="T13" fmla="*/ T12 w 5562"/>
                              <a:gd name="T14" fmla="+- 0 2666 1635"/>
                              <a:gd name="T15" fmla="*/ 2666 h 3115"/>
                              <a:gd name="T16" fmla="+- 0 4754 242"/>
                              <a:gd name="T17" fmla="*/ T16 w 5562"/>
                              <a:gd name="T18" fmla="+- 0 2739 1635"/>
                              <a:gd name="T19" fmla="*/ 2739 h 3115"/>
                              <a:gd name="T20" fmla="+- 0 4983 242"/>
                              <a:gd name="T21" fmla="*/ T20 w 5562"/>
                              <a:gd name="T22" fmla="+- 0 2822 1635"/>
                              <a:gd name="T23" fmla="*/ 2822 h 3115"/>
                              <a:gd name="T24" fmla="+- 0 5187 242"/>
                              <a:gd name="T25" fmla="*/ T24 w 5562"/>
                              <a:gd name="T26" fmla="+- 0 2914 1635"/>
                              <a:gd name="T27" fmla="*/ 2914 h 3115"/>
                              <a:gd name="T28" fmla="+- 0 5365 242"/>
                              <a:gd name="T29" fmla="*/ T28 w 5562"/>
                              <a:gd name="T30" fmla="+- 0 3014 1635"/>
                              <a:gd name="T31" fmla="*/ 3014 h 3115"/>
                              <a:gd name="T32" fmla="+- 0 5559 242"/>
                              <a:gd name="T33" fmla="*/ T32 w 5562"/>
                              <a:gd name="T34" fmla="+- 0 3159 1635"/>
                              <a:gd name="T35" fmla="*/ 3159 h 3115"/>
                              <a:gd name="T36" fmla="+- 0 5748 242"/>
                              <a:gd name="T37" fmla="*/ T36 w 5562"/>
                              <a:gd name="T38" fmla="+- 0 3396 1635"/>
                              <a:gd name="T39" fmla="*/ 3396 h 3115"/>
                              <a:gd name="T40" fmla="+- 0 5803 242"/>
                              <a:gd name="T41" fmla="*/ T40 w 5562"/>
                              <a:gd name="T42" fmla="+- 0 3607 1635"/>
                              <a:gd name="T43" fmla="*/ 3607 h 3115"/>
                              <a:gd name="T44" fmla="+- 0 5758 242"/>
                              <a:gd name="T45" fmla="*/ T44 w 5562"/>
                              <a:gd name="T46" fmla="+- 0 3824 1635"/>
                              <a:gd name="T47" fmla="*/ 3824 h 3115"/>
                              <a:gd name="T48" fmla="+- 0 5594 242"/>
                              <a:gd name="T49" fmla="*/ T48 w 5562"/>
                              <a:gd name="T50" fmla="+- 0 4052 1635"/>
                              <a:gd name="T51" fmla="*/ 4052 h 3115"/>
                              <a:gd name="T52" fmla="+- 0 5324 242"/>
                              <a:gd name="T53" fmla="*/ T52 w 5562"/>
                              <a:gd name="T54" fmla="+- 0 4256 1635"/>
                              <a:gd name="T55" fmla="*/ 4256 h 3115"/>
                              <a:gd name="T56" fmla="+- 0 5154 242"/>
                              <a:gd name="T57" fmla="*/ T56 w 5562"/>
                              <a:gd name="T58" fmla="+- 0 4347 1635"/>
                              <a:gd name="T59" fmla="*/ 4347 h 3115"/>
                              <a:gd name="T60" fmla="+- 0 4964 242"/>
                              <a:gd name="T61" fmla="*/ T60 w 5562"/>
                              <a:gd name="T62" fmla="+- 0 4430 1635"/>
                              <a:gd name="T63" fmla="*/ 4430 h 3115"/>
                              <a:gd name="T64" fmla="+- 0 4755 242"/>
                              <a:gd name="T65" fmla="*/ T64 w 5562"/>
                              <a:gd name="T66" fmla="+- 0 4504 1635"/>
                              <a:gd name="T67" fmla="*/ 4504 h 3115"/>
                              <a:gd name="T68" fmla="+- 0 4528 242"/>
                              <a:gd name="T69" fmla="*/ T68 w 5562"/>
                              <a:gd name="T70" fmla="+- 0 4570 1635"/>
                              <a:gd name="T71" fmla="*/ 4570 h 3115"/>
                              <a:gd name="T72" fmla="+- 0 4287 242"/>
                              <a:gd name="T73" fmla="*/ T72 w 5562"/>
                              <a:gd name="T74" fmla="+- 0 4627 1635"/>
                              <a:gd name="T75" fmla="*/ 4627 h 3115"/>
                              <a:gd name="T76" fmla="+- 0 4032 242"/>
                              <a:gd name="T77" fmla="*/ T76 w 5562"/>
                              <a:gd name="T78" fmla="+- 0 4673 1635"/>
                              <a:gd name="T79" fmla="*/ 4673 h 3115"/>
                              <a:gd name="T80" fmla="+- 0 3766 242"/>
                              <a:gd name="T81" fmla="*/ T80 w 5562"/>
                              <a:gd name="T82" fmla="+- 0 4709 1635"/>
                              <a:gd name="T83" fmla="*/ 4709 h 3115"/>
                              <a:gd name="T84" fmla="+- 0 3491 242"/>
                              <a:gd name="T85" fmla="*/ T84 w 5562"/>
                              <a:gd name="T86" fmla="+- 0 4734 1635"/>
                              <a:gd name="T87" fmla="*/ 4734 h 3115"/>
                              <a:gd name="T88" fmla="+- 0 3207 242"/>
                              <a:gd name="T89" fmla="*/ T88 w 5562"/>
                              <a:gd name="T90" fmla="+- 0 4748 1635"/>
                              <a:gd name="T91" fmla="*/ 4748 h 3115"/>
                              <a:gd name="T92" fmla="+- 0 2918 242"/>
                              <a:gd name="T93" fmla="*/ T92 w 5562"/>
                              <a:gd name="T94" fmla="+- 0 4749 1635"/>
                              <a:gd name="T95" fmla="*/ 4749 h 3115"/>
                              <a:gd name="T96" fmla="+- 0 2624 242"/>
                              <a:gd name="T97" fmla="*/ T96 w 5562"/>
                              <a:gd name="T98" fmla="+- 0 4738 1635"/>
                              <a:gd name="T99" fmla="*/ 4738 h 3115"/>
                              <a:gd name="T100" fmla="+- 0 2313 242"/>
                              <a:gd name="T101" fmla="*/ T100 w 5562"/>
                              <a:gd name="T102" fmla="+- 0 4713 1635"/>
                              <a:gd name="T103" fmla="*/ 4713 h 3115"/>
                              <a:gd name="T104" fmla="+- 0 2009 242"/>
                              <a:gd name="T105" fmla="*/ T104 w 5562"/>
                              <a:gd name="T106" fmla="+- 0 4672 1635"/>
                              <a:gd name="T107" fmla="*/ 4672 h 3115"/>
                              <a:gd name="T108" fmla="+- 0 1723 242"/>
                              <a:gd name="T109" fmla="*/ T108 w 5562"/>
                              <a:gd name="T110" fmla="+- 0 4619 1635"/>
                              <a:gd name="T111" fmla="*/ 4619 h 3115"/>
                              <a:gd name="T112" fmla="+- 0 1457 242"/>
                              <a:gd name="T113" fmla="*/ T112 w 5562"/>
                              <a:gd name="T114" fmla="+- 0 4554 1635"/>
                              <a:gd name="T115" fmla="*/ 4554 h 3115"/>
                              <a:gd name="T116" fmla="+- 0 1213 242"/>
                              <a:gd name="T117" fmla="*/ T116 w 5562"/>
                              <a:gd name="T118" fmla="+- 0 4478 1635"/>
                              <a:gd name="T119" fmla="*/ 4478 h 3115"/>
                              <a:gd name="T120" fmla="+- 0 992 242"/>
                              <a:gd name="T121" fmla="*/ T120 w 5562"/>
                              <a:gd name="T122" fmla="+- 0 4392 1635"/>
                              <a:gd name="T123" fmla="*/ 4392 h 3115"/>
                              <a:gd name="T124" fmla="+- 0 796 242"/>
                              <a:gd name="T125" fmla="*/ T124 w 5562"/>
                              <a:gd name="T126" fmla="+- 0 4297 1635"/>
                              <a:gd name="T127" fmla="*/ 4297 h 3115"/>
                              <a:gd name="T128" fmla="+- 0 627 242"/>
                              <a:gd name="T129" fmla="*/ T128 w 5562"/>
                              <a:gd name="T130" fmla="+- 0 4194 1635"/>
                              <a:gd name="T131" fmla="*/ 4194 h 3115"/>
                              <a:gd name="T132" fmla="+- 0 410 242"/>
                              <a:gd name="T133" fmla="*/ T132 w 5562"/>
                              <a:gd name="T134" fmla="+- 0 4008 1635"/>
                              <a:gd name="T135" fmla="*/ 4008 h 3115"/>
                              <a:gd name="T136" fmla="+- 0 264 242"/>
                              <a:gd name="T137" fmla="*/ T136 w 5562"/>
                              <a:gd name="T138" fmla="+- 0 3764 1635"/>
                              <a:gd name="T139" fmla="*/ 3764 h 3115"/>
                              <a:gd name="T140" fmla="+- 0 243 242"/>
                              <a:gd name="T141" fmla="*/ T140 w 5562"/>
                              <a:gd name="T142" fmla="+- 0 3594 1635"/>
                              <a:gd name="T143" fmla="*/ 3594 h 3115"/>
                              <a:gd name="T144" fmla="+- 0 333 242"/>
                              <a:gd name="T145" fmla="*/ T144 w 5562"/>
                              <a:gd name="T146" fmla="+- 0 3336 1635"/>
                              <a:gd name="T147" fmla="*/ 3336 h 3115"/>
                              <a:gd name="T148" fmla="+- 0 556 242"/>
                              <a:gd name="T149" fmla="*/ T148 w 5562"/>
                              <a:gd name="T150" fmla="+- 0 3101 1635"/>
                              <a:gd name="T151" fmla="*/ 3101 h 3115"/>
                              <a:gd name="T152" fmla="+- 0 713 242"/>
                              <a:gd name="T153" fmla="*/ T152 w 5562"/>
                              <a:gd name="T154" fmla="+- 0 2994 1635"/>
                              <a:gd name="T155" fmla="*/ 2994 h 3115"/>
                              <a:gd name="T156" fmla="+- 0 896 242"/>
                              <a:gd name="T157" fmla="*/ T156 w 5562"/>
                              <a:gd name="T158" fmla="+- 0 2895 1635"/>
                              <a:gd name="T159" fmla="*/ 2895 h 3115"/>
                              <a:gd name="T160" fmla="+- 0 1105 242"/>
                              <a:gd name="T161" fmla="*/ T160 w 5562"/>
                              <a:gd name="T162" fmla="+- 0 2805 1635"/>
                              <a:gd name="T163" fmla="*/ 2805 h 3115"/>
                              <a:gd name="T164" fmla="+- 0 1338 242"/>
                              <a:gd name="T165" fmla="*/ T164 w 5562"/>
                              <a:gd name="T166" fmla="+- 0 2725 1635"/>
                              <a:gd name="T167" fmla="*/ 2725 h 3115"/>
                              <a:gd name="T168" fmla="+- 0 1591 242"/>
                              <a:gd name="T169" fmla="*/ T168 w 5562"/>
                              <a:gd name="T170" fmla="+- 0 2655 1635"/>
                              <a:gd name="T171" fmla="*/ 2655 h 3115"/>
                              <a:gd name="T172" fmla="+- 0 1864 242"/>
                              <a:gd name="T173" fmla="*/ T172 w 5562"/>
                              <a:gd name="T174" fmla="+- 0 2596 1635"/>
                              <a:gd name="T175" fmla="*/ 2596 h 3115"/>
                              <a:gd name="T176" fmla="+- 0 2154 242"/>
                              <a:gd name="T177" fmla="*/ T176 w 5562"/>
                              <a:gd name="T178" fmla="+- 0 2550 1635"/>
                              <a:gd name="T179" fmla="*/ 2550 h 3115"/>
                              <a:gd name="T180" fmla="+- 0 2459 242"/>
                              <a:gd name="T181" fmla="*/ T180 w 5562"/>
                              <a:gd name="T182" fmla="+- 0 2517 1635"/>
                              <a:gd name="T183" fmla="*/ 2517 h 3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5562" h="3115">
                                <a:moveTo>
                                  <a:pt x="2721" y="0"/>
                                </a:moveTo>
                                <a:lnTo>
                                  <a:pt x="3278" y="877"/>
                                </a:lnTo>
                                <a:lnTo>
                                  <a:pt x="3385" y="886"/>
                                </a:lnTo>
                                <a:lnTo>
                                  <a:pt x="3490" y="896"/>
                                </a:lnTo>
                                <a:lnTo>
                                  <a:pt x="3594" y="908"/>
                                </a:lnTo>
                                <a:lnTo>
                                  <a:pt x="3695" y="921"/>
                                </a:lnTo>
                                <a:lnTo>
                                  <a:pt x="3795" y="936"/>
                                </a:lnTo>
                                <a:lnTo>
                                  <a:pt x="3892" y="953"/>
                                </a:lnTo>
                                <a:lnTo>
                                  <a:pt x="3987" y="970"/>
                                </a:lnTo>
                                <a:lnTo>
                                  <a:pt x="4081" y="989"/>
                                </a:lnTo>
                                <a:lnTo>
                                  <a:pt x="4172" y="1010"/>
                                </a:lnTo>
                                <a:lnTo>
                                  <a:pt x="4260" y="1031"/>
                                </a:lnTo>
                                <a:lnTo>
                                  <a:pt x="4347" y="1054"/>
                                </a:lnTo>
                                <a:lnTo>
                                  <a:pt x="4430" y="1079"/>
                                </a:lnTo>
                                <a:lnTo>
                                  <a:pt x="4512" y="1104"/>
                                </a:lnTo>
                                <a:lnTo>
                                  <a:pt x="4591" y="1130"/>
                                </a:lnTo>
                                <a:lnTo>
                                  <a:pt x="4667" y="1158"/>
                                </a:lnTo>
                                <a:lnTo>
                                  <a:pt x="4741" y="1187"/>
                                </a:lnTo>
                                <a:lnTo>
                                  <a:pt x="4812" y="1216"/>
                                </a:lnTo>
                                <a:lnTo>
                                  <a:pt x="4880" y="1247"/>
                                </a:lnTo>
                                <a:lnTo>
                                  <a:pt x="4945" y="1279"/>
                                </a:lnTo>
                                <a:lnTo>
                                  <a:pt x="5007" y="1311"/>
                                </a:lnTo>
                                <a:lnTo>
                                  <a:pt x="5067" y="1345"/>
                                </a:lnTo>
                                <a:lnTo>
                                  <a:pt x="5123" y="1379"/>
                                </a:lnTo>
                                <a:lnTo>
                                  <a:pt x="5176" y="1414"/>
                                </a:lnTo>
                                <a:lnTo>
                                  <a:pt x="5226" y="1450"/>
                                </a:lnTo>
                                <a:lnTo>
                                  <a:pt x="5317" y="1524"/>
                                </a:lnTo>
                                <a:lnTo>
                                  <a:pt x="5394" y="1601"/>
                                </a:lnTo>
                                <a:lnTo>
                                  <a:pt x="5457" y="1680"/>
                                </a:lnTo>
                                <a:lnTo>
                                  <a:pt x="5506" y="1761"/>
                                </a:lnTo>
                                <a:lnTo>
                                  <a:pt x="5540" y="1844"/>
                                </a:lnTo>
                                <a:lnTo>
                                  <a:pt x="5558" y="1929"/>
                                </a:lnTo>
                                <a:lnTo>
                                  <a:pt x="5561" y="1972"/>
                                </a:lnTo>
                                <a:lnTo>
                                  <a:pt x="5561" y="2015"/>
                                </a:lnTo>
                                <a:lnTo>
                                  <a:pt x="5547" y="2101"/>
                                </a:lnTo>
                                <a:lnTo>
                                  <a:pt x="5516" y="2189"/>
                                </a:lnTo>
                                <a:lnTo>
                                  <a:pt x="5474" y="2267"/>
                                </a:lnTo>
                                <a:lnTo>
                                  <a:pt x="5419" y="2344"/>
                                </a:lnTo>
                                <a:lnTo>
                                  <a:pt x="5352" y="2417"/>
                                </a:lnTo>
                                <a:lnTo>
                                  <a:pt x="5273" y="2488"/>
                                </a:lnTo>
                                <a:lnTo>
                                  <a:pt x="5182" y="2556"/>
                                </a:lnTo>
                                <a:lnTo>
                                  <a:pt x="5082" y="2621"/>
                                </a:lnTo>
                                <a:lnTo>
                                  <a:pt x="5028" y="2652"/>
                                </a:lnTo>
                                <a:lnTo>
                                  <a:pt x="4971" y="2682"/>
                                </a:lnTo>
                                <a:lnTo>
                                  <a:pt x="4912" y="2712"/>
                                </a:lnTo>
                                <a:lnTo>
                                  <a:pt x="4851" y="2740"/>
                                </a:lnTo>
                                <a:lnTo>
                                  <a:pt x="4787" y="2768"/>
                                </a:lnTo>
                                <a:lnTo>
                                  <a:pt x="4722" y="2795"/>
                                </a:lnTo>
                                <a:lnTo>
                                  <a:pt x="4654" y="2821"/>
                                </a:lnTo>
                                <a:lnTo>
                                  <a:pt x="4584" y="2845"/>
                                </a:lnTo>
                                <a:lnTo>
                                  <a:pt x="4513" y="2869"/>
                                </a:lnTo>
                                <a:lnTo>
                                  <a:pt x="4439" y="2892"/>
                                </a:lnTo>
                                <a:lnTo>
                                  <a:pt x="4364" y="2914"/>
                                </a:lnTo>
                                <a:lnTo>
                                  <a:pt x="4286" y="2935"/>
                                </a:lnTo>
                                <a:lnTo>
                                  <a:pt x="4208" y="2955"/>
                                </a:lnTo>
                                <a:lnTo>
                                  <a:pt x="4127" y="2974"/>
                                </a:lnTo>
                                <a:lnTo>
                                  <a:pt x="4045" y="2992"/>
                                </a:lnTo>
                                <a:lnTo>
                                  <a:pt x="3962" y="3008"/>
                                </a:lnTo>
                                <a:lnTo>
                                  <a:pt x="3877" y="3024"/>
                                </a:lnTo>
                                <a:lnTo>
                                  <a:pt x="3790" y="3038"/>
                                </a:lnTo>
                                <a:lnTo>
                                  <a:pt x="3703" y="3051"/>
                                </a:lnTo>
                                <a:lnTo>
                                  <a:pt x="3614" y="3063"/>
                                </a:lnTo>
                                <a:lnTo>
                                  <a:pt x="3524" y="3074"/>
                                </a:lnTo>
                                <a:lnTo>
                                  <a:pt x="3433" y="3084"/>
                                </a:lnTo>
                                <a:lnTo>
                                  <a:pt x="3341" y="3092"/>
                                </a:lnTo>
                                <a:lnTo>
                                  <a:pt x="3249" y="3099"/>
                                </a:lnTo>
                                <a:lnTo>
                                  <a:pt x="3155" y="3105"/>
                                </a:lnTo>
                                <a:lnTo>
                                  <a:pt x="3060" y="3109"/>
                                </a:lnTo>
                                <a:lnTo>
                                  <a:pt x="2965" y="3113"/>
                                </a:lnTo>
                                <a:lnTo>
                                  <a:pt x="2869" y="3115"/>
                                </a:lnTo>
                                <a:lnTo>
                                  <a:pt x="2773" y="3115"/>
                                </a:lnTo>
                                <a:lnTo>
                                  <a:pt x="2676" y="3114"/>
                                </a:lnTo>
                                <a:lnTo>
                                  <a:pt x="2578" y="3112"/>
                                </a:lnTo>
                                <a:lnTo>
                                  <a:pt x="2480" y="3108"/>
                                </a:lnTo>
                                <a:lnTo>
                                  <a:pt x="2382" y="3103"/>
                                </a:lnTo>
                                <a:lnTo>
                                  <a:pt x="2284" y="3097"/>
                                </a:lnTo>
                                <a:lnTo>
                                  <a:pt x="2177" y="3088"/>
                                </a:lnTo>
                                <a:lnTo>
                                  <a:pt x="2071" y="3078"/>
                                </a:lnTo>
                                <a:lnTo>
                                  <a:pt x="1968" y="3066"/>
                                </a:lnTo>
                                <a:lnTo>
                                  <a:pt x="1866" y="3052"/>
                                </a:lnTo>
                                <a:lnTo>
                                  <a:pt x="1767" y="3037"/>
                                </a:lnTo>
                                <a:lnTo>
                                  <a:pt x="1669" y="3021"/>
                                </a:lnTo>
                                <a:lnTo>
                                  <a:pt x="1574" y="3003"/>
                                </a:lnTo>
                                <a:lnTo>
                                  <a:pt x="1481" y="2984"/>
                                </a:lnTo>
                                <a:lnTo>
                                  <a:pt x="1390" y="2964"/>
                                </a:lnTo>
                                <a:lnTo>
                                  <a:pt x="1301" y="2942"/>
                                </a:lnTo>
                                <a:lnTo>
                                  <a:pt x="1215" y="2919"/>
                                </a:lnTo>
                                <a:lnTo>
                                  <a:pt x="1131" y="2895"/>
                                </a:lnTo>
                                <a:lnTo>
                                  <a:pt x="1050" y="2870"/>
                                </a:lnTo>
                                <a:lnTo>
                                  <a:pt x="971" y="2843"/>
                                </a:lnTo>
                                <a:lnTo>
                                  <a:pt x="894" y="2816"/>
                                </a:lnTo>
                                <a:lnTo>
                                  <a:pt x="821" y="2787"/>
                                </a:lnTo>
                                <a:lnTo>
                                  <a:pt x="750" y="2757"/>
                                </a:lnTo>
                                <a:lnTo>
                                  <a:pt x="682" y="2727"/>
                                </a:lnTo>
                                <a:lnTo>
                                  <a:pt x="617" y="2695"/>
                                </a:lnTo>
                                <a:lnTo>
                                  <a:pt x="554" y="2662"/>
                                </a:lnTo>
                                <a:lnTo>
                                  <a:pt x="495" y="2629"/>
                                </a:lnTo>
                                <a:lnTo>
                                  <a:pt x="439" y="2595"/>
                                </a:lnTo>
                                <a:lnTo>
                                  <a:pt x="385" y="2559"/>
                                </a:lnTo>
                                <a:lnTo>
                                  <a:pt x="335" y="2524"/>
                                </a:lnTo>
                                <a:lnTo>
                                  <a:pt x="245" y="2450"/>
                                </a:lnTo>
                                <a:lnTo>
                                  <a:pt x="168" y="2373"/>
                                </a:lnTo>
                                <a:lnTo>
                                  <a:pt x="105" y="2294"/>
                                </a:lnTo>
                                <a:lnTo>
                                  <a:pt x="56" y="2212"/>
                                </a:lnTo>
                                <a:lnTo>
                                  <a:pt x="22" y="2129"/>
                                </a:lnTo>
                                <a:lnTo>
                                  <a:pt x="3" y="2045"/>
                                </a:lnTo>
                                <a:lnTo>
                                  <a:pt x="0" y="2002"/>
                                </a:lnTo>
                                <a:lnTo>
                                  <a:pt x="1" y="1959"/>
                                </a:lnTo>
                                <a:lnTo>
                                  <a:pt x="15" y="1872"/>
                                </a:lnTo>
                                <a:lnTo>
                                  <a:pt x="45" y="1785"/>
                                </a:lnTo>
                                <a:lnTo>
                                  <a:pt x="91" y="1701"/>
                                </a:lnTo>
                                <a:lnTo>
                                  <a:pt x="151" y="1620"/>
                                </a:lnTo>
                                <a:lnTo>
                                  <a:pt x="226" y="1542"/>
                                </a:lnTo>
                                <a:lnTo>
                                  <a:pt x="314" y="1466"/>
                                </a:lnTo>
                                <a:lnTo>
                                  <a:pt x="363" y="1430"/>
                                </a:lnTo>
                                <a:lnTo>
                                  <a:pt x="415" y="1394"/>
                                </a:lnTo>
                                <a:lnTo>
                                  <a:pt x="471" y="1359"/>
                                </a:lnTo>
                                <a:lnTo>
                                  <a:pt x="529" y="1325"/>
                                </a:lnTo>
                                <a:lnTo>
                                  <a:pt x="590" y="1292"/>
                                </a:lnTo>
                                <a:lnTo>
                                  <a:pt x="654" y="1260"/>
                                </a:lnTo>
                                <a:lnTo>
                                  <a:pt x="721" y="1229"/>
                                </a:lnTo>
                                <a:lnTo>
                                  <a:pt x="791" y="1199"/>
                                </a:lnTo>
                                <a:lnTo>
                                  <a:pt x="863" y="1170"/>
                                </a:lnTo>
                                <a:lnTo>
                                  <a:pt x="938" y="1142"/>
                                </a:lnTo>
                                <a:lnTo>
                                  <a:pt x="1016" y="1115"/>
                                </a:lnTo>
                                <a:lnTo>
                                  <a:pt x="1096" y="1090"/>
                                </a:lnTo>
                                <a:lnTo>
                                  <a:pt x="1178" y="1065"/>
                                </a:lnTo>
                                <a:lnTo>
                                  <a:pt x="1262" y="1042"/>
                                </a:lnTo>
                                <a:lnTo>
                                  <a:pt x="1349" y="1020"/>
                                </a:lnTo>
                                <a:lnTo>
                                  <a:pt x="1438" y="999"/>
                                </a:lnTo>
                                <a:lnTo>
                                  <a:pt x="1529" y="980"/>
                                </a:lnTo>
                                <a:lnTo>
                                  <a:pt x="1622" y="961"/>
                                </a:lnTo>
                                <a:lnTo>
                                  <a:pt x="1717" y="945"/>
                                </a:lnTo>
                                <a:lnTo>
                                  <a:pt x="1813" y="929"/>
                                </a:lnTo>
                                <a:lnTo>
                                  <a:pt x="1912" y="915"/>
                                </a:lnTo>
                                <a:lnTo>
                                  <a:pt x="2012" y="903"/>
                                </a:lnTo>
                                <a:lnTo>
                                  <a:pt x="2114" y="892"/>
                                </a:lnTo>
                                <a:lnTo>
                                  <a:pt x="2217" y="882"/>
                                </a:lnTo>
                                <a:lnTo>
                                  <a:pt x="27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08B60" id="Group 113" o:spid="_x0000_s1026" style="position:absolute;margin-left:11.65pt;margin-top:-10.3pt;width:469pt;height:352.35pt;z-index:-252253184;mso-position-horizontal-relative:page" coordorigin="233,-206" coordsize="9380,7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">
                <v:shape id="Freeform 116" o:spid="_x0000_s1027" style="position:absolute;left:5451;top:4540;width:4151;height:2291;visibility:visible;mso-wrap-style:square;v-text-anchor:top" coordsize="4151,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" path="m,2290l615,1670r-55,-51l511,1567r-44,-52l428,1461r-33,-54l367,1353,327,1243,307,1131r-2,-55l309,1020,330,910,371,802,431,697r38,-52l511,595r46,-49l609,498r56,-47l725,406r65,-43l860,321r74,-40l1012,244r83,-36l1182,174r75,-26l1333,124r77,-21l1489,83r79,-18l1648,50r81,-13l1810,26r82,-10l1974,9r82,-5l2139,1,2221,r82,1l2385,4r82,4l2548,15r81,9l2709,34r79,13l2866,61r76,16l3018,95r75,20l3166,137r71,24l3307,186r68,27l3441,242r64,31l3567,305r60,34l3684,375r55,38l3791,452r50,41l3896,544r49,51l3989,648r39,53l4061,755r28,55l4129,920r20,111l4151,1087r-4,55l4126,1252r-41,108l4025,1466r-38,51l3945,1568r-46,49l3847,1665r-56,46l3731,1756r-65,44l3596,1841r-74,40l3444,1919r-83,36l3274,1988r-71,25l3130,2036r-73,21l2982,2076r-76,17l2829,2108r-78,14l2673,2133r-79,10l2514,2150r-80,6l2354,2160r-80,2l2193,2162r-80,-1l2033,2157r-80,-6l1874,2144r-79,-9l1716,2124r-77,-14l1562,2096r-76,-17l1411,2060r-74,-21l1265,2017r-71,-24l1124,1967,,2290xe" filled="f" strokeweight=".96pt">
                  <v:path arrowok="t" o:connecttype="custom" o:connectlocs="615,6211;511,6108;428,6002;367,5894;307,5672;309,5561;371,5343;469,5186;557,5087;665,4992;790,4904;934,4822;1095,4749;1257,4689;1410,4644;1568,4606;1729,4578;1892,4557;2056,4545;2221,4541;2385,4545;2548,4556;2709,4575;2866,4602;3018,4636;3166,4678;3307,4727;3441,4783;3567,4846;3684,4916;3791,4993;3896,5085;3989,5189;4061,5296;4129,5461;4151,5628;4126,5793;4025,6007;3945,6109;3847,6206;3731,6297;3596,6382;3444,6460;3274,6529;3130,6577;2982,6617;2829,6649;2673,6674;2514,6691;2354,6701;2193,6703;2033,6698;1874,6685;1716,6665;1562,6637;1411,6601;1265,6558;1124,6508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8" type="#_x0000_t75" style="position:absolute;left:879;top:-207;width:4482;height:2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">
                  <v:imagedata r:id="rId13" o:title=""/>
                </v:shape>
                <v:shape id="Freeform 114" o:spid="_x0000_s1029" style="position:absolute;left:242;top:1635;width:5562;height:3115;visibility:visible;mso-wrap-style:square;v-text-anchor:top" coordsize="5562,3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" path="m2721,r557,877l3385,886r105,10l3594,908r101,13l3795,936r97,17l3987,970r94,19l4172,1010r88,21l4347,1054r83,25l4512,1104r79,26l4667,1158r74,29l4812,1216r68,31l4945,1279r62,32l5067,1345r56,34l5176,1414r50,36l5317,1524r77,77l5457,1680r49,81l5540,1844r18,85l5561,1972r,43l5547,2101r-31,88l5474,2267r-55,77l5352,2417r-79,71l5182,2556r-100,65l5028,2652r-57,30l4912,2712r-61,28l4787,2768r-65,27l4654,2821r-70,24l4513,2869r-74,23l4364,2914r-78,21l4208,2955r-81,19l4045,2992r-83,16l3877,3024r-87,14l3703,3051r-89,12l3524,3074r-91,10l3341,3092r-92,7l3155,3105r-95,4l2965,3113r-96,2l2773,3115r-97,-1l2578,3112r-98,-4l2382,3103r-98,-6l2177,3088r-106,-10l1968,3066r-102,-14l1767,3037r-98,-16l1574,3003r-93,-19l1390,2964r-89,-22l1215,2919r-84,-24l1050,2870r-79,-27l894,2816r-73,-29l750,2757r-68,-30l617,2695r-63,-33l495,2629r-56,-34l385,2559r-50,-35l245,2450r-77,-77l105,2294,56,2212,22,2129,3,2045,,2002r1,-43l15,1872r30,-87l91,1701r60,-81l226,1542r88,-76l363,1430r52,-36l471,1359r58,-34l590,1292r64,-32l721,1229r70,-30l863,1170r75,-28l1016,1115r80,-25l1178,1065r84,-23l1349,1020r89,-21l1529,980r93,-19l1717,945r96,-16l1912,915r100,-12l2114,892r103,-10l2721,xe" filled="f" strokeweight=".96pt">
                  <v:path arrowok="t" o:connecttype="custom" o:connectlocs="3385,2521;3695,2556;3987,2605;4260,2666;4512,2739;4741,2822;4945,2914;5123,3014;5317,3159;5506,3396;5561,3607;5516,3824;5352,4052;5082,4256;4912,4347;4722,4430;4513,4504;4286,4570;4045,4627;3790,4673;3524,4709;3249,4734;2965,4748;2676,4749;2382,4738;2071,4713;1767,4672;1481,4619;1215,4554;971,4478;750,4392;554,4297;385,4194;168,4008;22,3764;1,3594;91,3336;314,3101;471,2994;654,2895;863,2805;1096,2725;1349,2655;1622,2596;1912,2550;2217,2517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54A2">
        <w:rPr>
          <w:sz w:val="28"/>
        </w:rPr>
        <w:t>Don’t stress too much as you will be welcomed and there are many other students</w:t>
      </w:r>
    </w:p>
    <w:p w14:paraId="74382A6C" w14:textId="77777777" w:rsidR="003E16C5" w:rsidRDefault="000554A2">
      <w:pPr>
        <w:spacing w:line="336" w:lineRule="exact"/>
        <w:ind w:left="9312" w:right="698"/>
        <w:jc w:val="center"/>
        <w:rPr>
          <w:sz w:val="28"/>
        </w:rPr>
      </w:pPr>
      <w:r>
        <w:rPr>
          <w:sz w:val="28"/>
        </w:rPr>
        <w:t>feeling the same as you. Involve yourself with as</w:t>
      </w:r>
    </w:p>
    <w:p w14:paraId="29C07449" w14:textId="77777777" w:rsidR="003E16C5" w:rsidRDefault="000554A2">
      <w:pPr>
        <w:spacing w:before="2" w:line="235" w:lineRule="auto"/>
        <w:ind w:left="9988" w:right="1306" w:hanging="67"/>
        <w:jc w:val="center"/>
        <w:rPr>
          <w:sz w:val="28"/>
        </w:rPr>
      </w:pPr>
      <w:r>
        <w:rPr>
          <w:sz w:val="28"/>
        </w:rPr>
        <w:t>many activities, as it really does broaden your knowledge and you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get to </w:t>
      </w:r>
      <w:r>
        <w:rPr>
          <w:spacing w:val="-4"/>
          <w:sz w:val="28"/>
        </w:rPr>
        <w:t xml:space="preserve">make </w:t>
      </w:r>
      <w:r>
        <w:rPr>
          <w:sz w:val="28"/>
        </w:rPr>
        <w:t>new</w:t>
      </w:r>
      <w:r>
        <w:rPr>
          <w:spacing w:val="3"/>
          <w:sz w:val="28"/>
        </w:rPr>
        <w:t xml:space="preserve"> </w:t>
      </w:r>
      <w:r>
        <w:rPr>
          <w:sz w:val="28"/>
        </w:rPr>
        <w:t>friends.</w:t>
      </w:r>
    </w:p>
    <w:p w14:paraId="5739E285" w14:textId="77777777" w:rsidR="003E16C5" w:rsidRDefault="003E16C5">
      <w:pPr>
        <w:pStyle w:val="BodyText"/>
        <w:rPr>
          <w:sz w:val="20"/>
        </w:rPr>
      </w:pPr>
    </w:p>
    <w:p w14:paraId="62B3E587" w14:textId="77777777" w:rsidR="003E16C5" w:rsidRDefault="003E16C5">
      <w:pPr>
        <w:pStyle w:val="BodyText"/>
        <w:spacing w:before="1"/>
        <w:rPr>
          <w:sz w:val="27"/>
        </w:rPr>
      </w:pPr>
    </w:p>
    <w:p w14:paraId="2A794463" w14:textId="77777777" w:rsidR="003E16C5" w:rsidRDefault="003E16C5">
      <w:pPr>
        <w:rPr>
          <w:sz w:val="27"/>
        </w:rPr>
        <w:sectPr w:rsidR="003E16C5">
          <w:footerReference w:type="default" r:id="rId14"/>
          <w:pgSz w:w="15600" w:h="10800" w:orient="landscape"/>
          <w:pgMar w:top="80" w:right="60" w:bottom="0" w:left="0" w:header="0" w:footer="0" w:gutter="0"/>
          <w:cols w:space="720"/>
        </w:sectPr>
      </w:pPr>
    </w:p>
    <w:p w14:paraId="0941435D" w14:textId="77777777" w:rsidR="003E16C5" w:rsidRDefault="000554A2">
      <w:pPr>
        <w:spacing w:before="44" w:line="339" w:lineRule="exact"/>
        <w:ind w:left="548" w:right="16"/>
        <w:jc w:val="center"/>
        <w:rPr>
          <w:sz w:val="28"/>
        </w:rPr>
      </w:pPr>
      <w:r>
        <w:rPr>
          <w:sz w:val="28"/>
        </w:rPr>
        <w:t>Come to WSfG with the</w:t>
      </w:r>
    </w:p>
    <w:p w14:paraId="27C1FF82" w14:textId="77777777" w:rsidR="003E16C5" w:rsidRDefault="000554A2">
      <w:pPr>
        <w:spacing w:line="336" w:lineRule="exact"/>
        <w:ind w:left="613" w:right="16"/>
        <w:jc w:val="center"/>
        <w:rPr>
          <w:sz w:val="28"/>
        </w:rPr>
      </w:pPr>
      <w:r>
        <w:rPr>
          <w:sz w:val="28"/>
        </w:rPr>
        <w:t>knowledge that it is a safe space despite</w:t>
      </w:r>
    </w:p>
    <w:p w14:paraId="5873E4F5" w14:textId="77777777" w:rsidR="003E16C5" w:rsidRDefault="000554A2">
      <w:pPr>
        <w:spacing w:before="3" w:line="235" w:lineRule="auto"/>
        <w:ind w:left="702" w:right="169" w:hanging="55"/>
        <w:jc w:val="center"/>
        <w:rPr>
          <w:sz w:val="28"/>
        </w:rPr>
      </w:pPr>
      <w:r>
        <w:rPr>
          <w:sz w:val="28"/>
        </w:rPr>
        <w:t xml:space="preserve">it being bigger than primary school. </w:t>
      </w:r>
      <w:r>
        <w:rPr>
          <w:spacing w:val="-8"/>
          <w:sz w:val="28"/>
        </w:rPr>
        <w:t xml:space="preserve">You </w:t>
      </w:r>
      <w:r>
        <w:rPr>
          <w:sz w:val="28"/>
        </w:rPr>
        <w:t xml:space="preserve">will </w:t>
      </w:r>
      <w:r>
        <w:rPr>
          <w:spacing w:val="-4"/>
          <w:sz w:val="28"/>
        </w:rPr>
        <w:t xml:space="preserve">make </w:t>
      </w:r>
      <w:r>
        <w:rPr>
          <w:sz w:val="28"/>
        </w:rPr>
        <w:t xml:space="preserve">some of the best friends you will ever </w:t>
      </w:r>
      <w:r>
        <w:rPr>
          <w:spacing w:val="-3"/>
          <w:sz w:val="28"/>
        </w:rPr>
        <w:t xml:space="preserve">have </w:t>
      </w:r>
      <w:r>
        <w:rPr>
          <w:sz w:val="28"/>
        </w:rPr>
        <w:t>in your</w:t>
      </w:r>
    </w:p>
    <w:p w14:paraId="712376D3" w14:textId="77777777" w:rsidR="003E16C5" w:rsidRDefault="000554A2">
      <w:pPr>
        <w:spacing w:line="340" w:lineRule="exact"/>
        <w:ind w:left="553" w:right="16"/>
        <w:jc w:val="center"/>
        <w:rPr>
          <w:sz w:val="28"/>
        </w:rPr>
      </w:pPr>
      <w:r>
        <w:rPr>
          <w:sz w:val="28"/>
        </w:rPr>
        <w:t>5 years.</w:t>
      </w:r>
    </w:p>
    <w:p w14:paraId="78926519" w14:textId="77777777" w:rsidR="003E16C5" w:rsidRDefault="003E16C5">
      <w:pPr>
        <w:pStyle w:val="BodyText"/>
        <w:spacing w:before="7" w:after="40"/>
        <w:rPr>
          <w:sz w:val="10"/>
        </w:rPr>
      </w:pPr>
    </w:p>
    <w:p w14:paraId="233D7861" w14:textId="77777777" w:rsidR="003E16C5" w:rsidRDefault="000554A2">
      <w:pPr>
        <w:pStyle w:val="BodyText"/>
        <w:ind w:left="784"/>
        <w:rPr>
          <w:sz w:val="20"/>
        </w:rPr>
      </w:pPr>
      <w:r>
        <w:rPr>
          <w:noProof/>
          <w:sz w:val="20"/>
        </w:rPr>
        <w:drawing>
          <wp:inline distT="0" distB="0" distL="0" distR="0" wp14:anchorId="48A69CAB" wp14:editId="3AD51900">
            <wp:extent cx="2801811" cy="152590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811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E44E" w14:textId="77777777" w:rsidR="003E16C5" w:rsidRDefault="000554A2">
      <w:pPr>
        <w:pStyle w:val="BodyText"/>
        <w:rPr>
          <w:sz w:val="28"/>
        </w:rPr>
      </w:pPr>
      <w:r>
        <w:br w:type="column"/>
      </w:r>
    </w:p>
    <w:p w14:paraId="16262741" w14:textId="77777777" w:rsidR="003E16C5" w:rsidRDefault="003E16C5">
      <w:pPr>
        <w:pStyle w:val="BodyText"/>
        <w:rPr>
          <w:sz w:val="28"/>
        </w:rPr>
      </w:pPr>
    </w:p>
    <w:p w14:paraId="50BCB4D1" w14:textId="77777777" w:rsidR="003E16C5" w:rsidRDefault="003E16C5">
      <w:pPr>
        <w:pStyle w:val="BodyText"/>
        <w:rPr>
          <w:sz w:val="28"/>
        </w:rPr>
      </w:pPr>
    </w:p>
    <w:p w14:paraId="72718559" w14:textId="77777777" w:rsidR="003E16C5" w:rsidRDefault="003E16C5">
      <w:pPr>
        <w:pStyle w:val="BodyText"/>
        <w:rPr>
          <w:sz w:val="28"/>
        </w:rPr>
      </w:pPr>
    </w:p>
    <w:p w14:paraId="081595DB" w14:textId="77777777" w:rsidR="003E16C5" w:rsidRDefault="003E16C5">
      <w:pPr>
        <w:pStyle w:val="BodyText"/>
        <w:rPr>
          <w:sz w:val="28"/>
        </w:rPr>
      </w:pPr>
    </w:p>
    <w:p w14:paraId="3F22A30A" w14:textId="77777777" w:rsidR="003E16C5" w:rsidRDefault="003E16C5">
      <w:pPr>
        <w:pStyle w:val="BodyText"/>
        <w:spacing w:before="7"/>
        <w:rPr>
          <w:sz w:val="39"/>
        </w:rPr>
      </w:pPr>
    </w:p>
    <w:p w14:paraId="2ED57E1E" w14:textId="77777777" w:rsidR="003E16C5" w:rsidRDefault="000554A2">
      <w:pPr>
        <w:spacing w:before="1" w:line="235" w:lineRule="auto"/>
        <w:ind w:left="789" w:right="129" w:hanging="63"/>
        <w:jc w:val="center"/>
        <w:rPr>
          <w:sz w:val="28"/>
        </w:rPr>
      </w:pPr>
      <w:r>
        <w:rPr>
          <w:sz w:val="28"/>
        </w:rPr>
        <w:t xml:space="preserve">I remember feeling </w:t>
      </w:r>
      <w:r>
        <w:rPr>
          <w:spacing w:val="-3"/>
          <w:sz w:val="28"/>
        </w:rPr>
        <w:t xml:space="preserve">excited </w:t>
      </w:r>
      <w:r>
        <w:rPr>
          <w:sz w:val="28"/>
        </w:rPr>
        <w:t>but overwhelmed and got lost all the time.</w:t>
      </w:r>
    </w:p>
    <w:p w14:paraId="4F540350" w14:textId="77777777" w:rsidR="003E16C5" w:rsidRDefault="000554A2">
      <w:pPr>
        <w:spacing w:before="3" w:line="235" w:lineRule="auto"/>
        <w:ind w:left="616" w:right="17"/>
        <w:jc w:val="center"/>
        <w:rPr>
          <w:sz w:val="28"/>
        </w:rPr>
      </w:pPr>
      <w:r>
        <w:rPr>
          <w:sz w:val="28"/>
        </w:rPr>
        <w:t>Of course after a few weeks I was settled.</w:t>
      </w:r>
    </w:p>
    <w:p w14:paraId="650FF9AA" w14:textId="77777777" w:rsidR="003E16C5" w:rsidRDefault="000554A2">
      <w:pPr>
        <w:pStyle w:val="BodyText"/>
        <w:rPr>
          <w:sz w:val="28"/>
        </w:rPr>
      </w:pPr>
      <w:r>
        <w:br w:type="column"/>
      </w:r>
    </w:p>
    <w:p w14:paraId="30E9D449" w14:textId="77777777" w:rsidR="003E16C5" w:rsidRDefault="003E16C5">
      <w:pPr>
        <w:pStyle w:val="BodyText"/>
        <w:rPr>
          <w:sz w:val="28"/>
        </w:rPr>
      </w:pPr>
    </w:p>
    <w:p w14:paraId="1581D315" w14:textId="77777777" w:rsidR="003E16C5" w:rsidRDefault="003E16C5">
      <w:pPr>
        <w:pStyle w:val="BodyText"/>
        <w:rPr>
          <w:sz w:val="28"/>
        </w:rPr>
      </w:pPr>
    </w:p>
    <w:p w14:paraId="308B88F3" w14:textId="77777777" w:rsidR="003E16C5" w:rsidRDefault="003E16C5">
      <w:pPr>
        <w:pStyle w:val="BodyText"/>
        <w:rPr>
          <w:sz w:val="28"/>
        </w:rPr>
      </w:pPr>
    </w:p>
    <w:p w14:paraId="74118E38" w14:textId="77777777" w:rsidR="003E16C5" w:rsidRDefault="003E16C5">
      <w:pPr>
        <w:pStyle w:val="BodyText"/>
        <w:rPr>
          <w:sz w:val="28"/>
        </w:rPr>
      </w:pPr>
    </w:p>
    <w:p w14:paraId="6089E02B" w14:textId="77777777" w:rsidR="003E16C5" w:rsidRDefault="003E16C5">
      <w:pPr>
        <w:pStyle w:val="BodyText"/>
        <w:rPr>
          <w:sz w:val="28"/>
        </w:rPr>
      </w:pPr>
    </w:p>
    <w:p w14:paraId="2469CC21" w14:textId="77777777" w:rsidR="003E16C5" w:rsidRDefault="003E16C5">
      <w:pPr>
        <w:pStyle w:val="BodyText"/>
        <w:rPr>
          <w:sz w:val="28"/>
        </w:rPr>
      </w:pPr>
    </w:p>
    <w:p w14:paraId="09C8E728" w14:textId="77777777" w:rsidR="003E16C5" w:rsidRDefault="003E16C5">
      <w:pPr>
        <w:pStyle w:val="BodyText"/>
        <w:rPr>
          <w:sz w:val="28"/>
        </w:rPr>
      </w:pPr>
    </w:p>
    <w:p w14:paraId="7B58A2D9" w14:textId="77777777" w:rsidR="003E16C5" w:rsidRDefault="003E16C5">
      <w:pPr>
        <w:pStyle w:val="BodyText"/>
        <w:spacing w:before="8"/>
        <w:rPr>
          <w:sz w:val="39"/>
        </w:rPr>
      </w:pPr>
    </w:p>
    <w:p w14:paraId="126C5D50" w14:textId="77777777" w:rsidR="003E16C5" w:rsidRDefault="000554A2">
      <w:pPr>
        <w:spacing w:before="1" w:line="235" w:lineRule="auto"/>
        <w:ind w:left="637" w:right="725" w:firstLine="415"/>
        <w:rPr>
          <w:sz w:val="28"/>
        </w:rPr>
      </w:pPr>
      <w:r>
        <w:rPr>
          <w:sz w:val="28"/>
        </w:rPr>
        <w:t>Take advantage of all the incredible opportunities that the</w:t>
      </w:r>
    </w:p>
    <w:p w14:paraId="624490EA" w14:textId="77777777" w:rsidR="003E16C5" w:rsidRDefault="000554A2">
      <w:pPr>
        <w:spacing w:line="336" w:lineRule="exact"/>
        <w:ind w:left="1374"/>
        <w:rPr>
          <w:sz w:val="28"/>
        </w:rPr>
      </w:pPr>
      <w:r>
        <w:rPr>
          <w:sz w:val="28"/>
        </w:rPr>
        <w:t>teachers will provide you!</w:t>
      </w:r>
    </w:p>
    <w:p w14:paraId="7B784C74" w14:textId="77777777" w:rsidR="003E16C5" w:rsidRDefault="000554A2">
      <w:pPr>
        <w:spacing w:before="2" w:line="235" w:lineRule="auto"/>
        <w:ind w:left="2046" w:right="1357" w:hanging="838"/>
        <w:rPr>
          <w:sz w:val="28"/>
        </w:rPr>
      </w:pPr>
      <w:r>
        <w:rPr>
          <w:sz w:val="28"/>
        </w:rPr>
        <w:t>They all want the best for you!</w:t>
      </w:r>
    </w:p>
    <w:p w14:paraId="5119EA1D" w14:textId="77777777" w:rsidR="003E16C5" w:rsidRDefault="003E16C5">
      <w:pPr>
        <w:spacing w:line="235" w:lineRule="auto"/>
        <w:rPr>
          <w:sz w:val="28"/>
        </w:rPr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5250" w:space="200"/>
            <w:col w:w="3826" w:space="1168"/>
            <w:col w:w="5096"/>
          </w:cols>
        </w:sectPr>
      </w:pPr>
    </w:p>
    <w:p w14:paraId="6A372AA2" w14:textId="141DF4AF" w:rsidR="003E16C5" w:rsidRDefault="007F0589">
      <w:pPr>
        <w:pStyle w:val="Heading3"/>
        <w:spacing w:line="699" w:lineRule="exact"/>
        <w:ind w:left="608" w:right="53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62272" behindDoc="1" locked="0" layoutInCell="1" allowOverlap="1" wp14:anchorId="1C2CD66A" wp14:editId="3D3ACED7">
                <wp:simplePos x="0" y="0"/>
                <wp:positionH relativeFrom="page">
                  <wp:posOffset>3745865</wp:posOffset>
                </wp:positionH>
                <wp:positionV relativeFrom="page">
                  <wp:posOffset>140335</wp:posOffset>
                </wp:positionV>
                <wp:extent cx="6166485" cy="6522720"/>
                <wp:effectExtent l="0" t="0" r="0" b="0"/>
                <wp:wrapNone/>
                <wp:docPr id="11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6485" cy="6522720"/>
                          <a:chOff x="5899" y="221"/>
                          <a:chExt cx="9711" cy="10272"/>
                        </a:xfrm>
                      </wpg:grpSpPr>
                      <pic:pic xmlns:pic="http://schemas.openxmlformats.org/drawingml/2006/picture">
                        <pic:nvPicPr>
                          <pic:cNvPr id="11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9" y="220"/>
                            <a:ext cx="2057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5071"/>
                            <a:ext cx="5108" cy="26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9" y="2354"/>
                            <a:ext cx="3089" cy="3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" name="Freeform 109"/>
                        <wps:cNvSpPr>
                          <a:spLocks/>
                        </wps:cNvSpPr>
                        <wps:spPr bwMode="auto">
                          <a:xfrm>
                            <a:off x="8841" y="2119"/>
                            <a:ext cx="6390" cy="2945"/>
                          </a:xfrm>
                          <a:custGeom>
                            <a:avLst/>
                            <a:gdLst>
                              <a:gd name="T0" fmla="+- 0 9424 8842"/>
                              <a:gd name="T1" fmla="*/ T0 w 6390"/>
                              <a:gd name="T2" fmla="+- 0 2912 2120"/>
                              <a:gd name="T3" fmla="*/ 2912 h 2945"/>
                              <a:gd name="T4" fmla="+- 0 9590 8842"/>
                              <a:gd name="T5" fmla="*/ T4 w 6390"/>
                              <a:gd name="T6" fmla="+- 0 2648 2120"/>
                              <a:gd name="T7" fmla="*/ 2648 h 2945"/>
                              <a:gd name="T8" fmla="+- 0 9845 8842"/>
                              <a:gd name="T9" fmla="*/ T8 w 6390"/>
                              <a:gd name="T10" fmla="+- 0 2489 2120"/>
                              <a:gd name="T11" fmla="*/ 2489 h 2945"/>
                              <a:gd name="T12" fmla="+- 0 10182 8842"/>
                              <a:gd name="T13" fmla="*/ T12 w 6390"/>
                              <a:gd name="T14" fmla="+- 0 2395 2120"/>
                              <a:gd name="T15" fmla="*/ 2395 h 2945"/>
                              <a:gd name="T16" fmla="+- 0 10525 8842"/>
                              <a:gd name="T17" fmla="*/ T16 w 6390"/>
                              <a:gd name="T18" fmla="+- 0 2382 2120"/>
                              <a:gd name="T19" fmla="*/ 2382 h 2945"/>
                              <a:gd name="T20" fmla="+- 0 10842 8842"/>
                              <a:gd name="T21" fmla="*/ T20 w 6390"/>
                              <a:gd name="T22" fmla="+- 0 2440 2120"/>
                              <a:gd name="T23" fmla="*/ 2440 h 2945"/>
                              <a:gd name="T24" fmla="+- 0 11068 8842"/>
                              <a:gd name="T25" fmla="*/ T24 w 6390"/>
                              <a:gd name="T26" fmla="+- 0 2338 2120"/>
                              <a:gd name="T27" fmla="*/ 2338 h 2945"/>
                              <a:gd name="T28" fmla="+- 0 11342 8842"/>
                              <a:gd name="T29" fmla="*/ T28 w 6390"/>
                              <a:gd name="T30" fmla="+- 0 2231 2120"/>
                              <a:gd name="T31" fmla="*/ 2231 h 2945"/>
                              <a:gd name="T32" fmla="+- 0 11660 8842"/>
                              <a:gd name="T33" fmla="*/ T32 w 6390"/>
                              <a:gd name="T34" fmla="+- 0 2202 2120"/>
                              <a:gd name="T35" fmla="*/ 2202 h 2945"/>
                              <a:gd name="T36" fmla="+- 0 11981 8842"/>
                              <a:gd name="T37" fmla="*/ T36 w 6390"/>
                              <a:gd name="T38" fmla="+- 0 2259 2120"/>
                              <a:gd name="T39" fmla="*/ 2259 h 2945"/>
                              <a:gd name="T40" fmla="+- 0 12261 8842"/>
                              <a:gd name="T41" fmla="*/ T40 w 6390"/>
                              <a:gd name="T42" fmla="+- 0 2254 2120"/>
                              <a:gd name="T43" fmla="*/ 2254 h 2945"/>
                              <a:gd name="T44" fmla="+- 0 12536 8842"/>
                              <a:gd name="T45" fmla="*/ T44 w 6390"/>
                              <a:gd name="T46" fmla="+- 0 2140 2120"/>
                              <a:gd name="T47" fmla="*/ 2140 h 2945"/>
                              <a:gd name="T48" fmla="+- 0 12865 8842"/>
                              <a:gd name="T49" fmla="*/ T48 w 6390"/>
                              <a:gd name="T50" fmla="+- 0 2127 2120"/>
                              <a:gd name="T51" fmla="*/ 2127 h 2945"/>
                              <a:gd name="T52" fmla="+- 0 13152 8842"/>
                              <a:gd name="T53" fmla="*/ T52 w 6390"/>
                              <a:gd name="T54" fmla="+- 0 2212 2120"/>
                              <a:gd name="T55" fmla="*/ 2212 h 2945"/>
                              <a:gd name="T56" fmla="+- 0 13374 8842"/>
                              <a:gd name="T57" fmla="*/ T56 w 6390"/>
                              <a:gd name="T58" fmla="+- 0 2208 2120"/>
                              <a:gd name="T59" fmla="*/ 2208 h 2945"/>
                              <a:gd name="T60" fmla="+- 0 13664 8842"/>
                              <a:gd name="T61" fmla="*/ T60 w 6390"/>
                              <a:gd name="T62" fmla="+- 0 2128 2120"/>
                              <a:gd name="T63" fmla="*/ 2128 h 2945"/>
                              <a:gd name="T64" fmla="+- 0 13977 8842"/>
                              <a:gd name="T65" fmla="*/ T64 w 6390"/>
                              <a:gd name="T66" fmla="+- 0 2134 2120"/>
                              <a:gd name="T67" fmla="*/ 2134 h 2945"/>
                              <a:gd name="T68" fmla="+- 0 14265 8842"/>
                              <a:gd name="T69" fmla="*/ T68 w 6390"/>
                              <a:gd name="T70" fmla="+- 0 2226 2120"/>
                              <a:gd name="T71" fmla="*/ 2226 h 2945"/>
                              <a:gd name="T72" fmla="+- 0 14483 8842"/>
                              <a:gd name="T73" fmla="*/ T72 w 6390"/>
                              <a:gd name="T74" fmla="+- 0 2429 2120"/>
                              <a:gd name="T75" fmla="*/ 2429 h 2945"/>
                              <a:gd name="T76" fmla="+- 0 14751 8842"/>
                              <a:gd name="T77" fmla="*/ T76 w 6390"/>
                              <a:gd name="T78" fmla="+- 0 2561 2120"/>
                              <a:gd name="T79" fmla="*/ 2561 h 2945"/>
                              <a:gd name="T80" fmla="+- 0 14984 8842"/>
                              <a:gd name="T81" fmla="*/ T80 w 6390"/>
                              <a:gd name="T82" fmla="+- 0 2722 2120"/>
                              <a:gd name="T83" fmla="*/ 2722 h 2945"/>
                              <a:gd name="T84" fmla="+- 0 15079 8842"/>
                              <a:gd name="T85" fmla="*/ T84 w 6390"/>
                              <a:gd name="T86" fmla="+- 0 3042 2120"/>
                              <a:gd name="T87" fmla="*/ 3042 h 2945"/>
                              <a:gd name="T88" fmla="+- 0 15126 8842"/>
                              <a:gd name="T89" fmla="*/ T88 w 6390"/>
                              <a:gd name="T90" fmla="+- 0 3265 2120"/>
                              <a:gd name="T91" fmla="*/ 3265 h 2945"/>
                              <a:gd name="T92" fmla="+- 0 15231 8842"/>
                              <a:gd name="T93" fmla="*/ T92 w 6390"/>
                              <a:gd name="T94" fmla="+- 0 3543 2120"/>
                              <a:gd name="T95" fmla="*/ 3543 h 2945"/>
                              <a:gd name="T96" fmla="+- 0 15133 8842"/>
                              <a:gd name="T97" fmla="*/ T96 w 6390"/>
                              <a:gd name="T98" fmla="+- 0 3818 2120"/>
                              <a:gd name="T99" fmla="*/ 3818 h 2945"/>
                              <a:gd name="T100" fmla="+- 0 14913 8842"/>
                              <a:gd name="T101" fmla="*/ T100 w 6390"/>
                              <a:gd name="T102" fmla="+- 0 4006 2120"/>
                              <a:gd name="T103" fmla="*/ 4006 h 2945"/>
                              <a:gd name="T104" fmla="+- 0 14619 8842"/>
                              <a:gd name="T105" fmla="*/ T104 w 6390"/>
                              <a:gd name="T106" fmla="+- 0 4126 2120"/>
                              <a:gd name="T107" fmla="*/ 4126 h 2945"/>
                              <a:gd name="T108" fmla="+- 0 14366 8842"/>
                              <a:gd name="T109" fmla="*/ T108 w 6390"/>
                              <a:gd name="T110" fmla="+- 0 4227 2120"/>
                              <a:gd name="T111" fmla="*/ 4227 h 2945"/>
                              <a:gd name="T112" fmla="+- 0 14203 8842"/>
                              <a:gd name="T113" fmla="*/ T112 w 6390"/>
                              <a:gd name="T114" fmla="+- 0 4484 2120"/>
                              <a:gd name="T115" fmla="*/ 4484 h 2945"/>
                              <a:gd name="T116" fmla="+- 0 13943 8842"/>
                              <a:gd name="T117" fmla="*/ T116 w 6390"/>
                              <a:gd name="T118" fmla="+- 0 4629 2120"/>
                              <a:gd name="T119" fmla="*/ 4629 h 2945"/>
                              <a:gd name="T120" fmla="+- 0 13604 8842"/>
                              <a:gd name="T121" fmla="*/ T120 w 6390"/>
                              <a:gd name="T122" fmla="+- 0 4698 2120"/>
                              <a:gd name="T123" fmla="*/ 4698 h 2945"/>
                              <a:gd name="T124" fmla="+- 0 13279 8842"/>
                              <a:gd name="T125" fmla="*/ T124 w 6390"/>
                              <a:gd name="T126" fmla="+- 0 4679 2120"/>
                              <a:gd name="T127" fmla="*/ 4679 h 2945"/>
                              <a:gd name="T128" fmla="+- 0 13036 8842"/>
                              <a:gd name="T129" fmla="*/ T128 w 6390"/>
                              <a:gd name="T130" fmla="+- 0 4670 2120"/>
                              <a:gd name="T131" fmla="*/ 4670 h 2945"/>
                              <a:gd name="T132" fmla="+- 0 12808 8842"/>
                              <a:gd name="T133" fmla="*/ T132 w 6390"/>
                              <a:gd name="T134" fmla="+- 0 4886 2120"/>
                              <a:gd name="T135" fmla="*/ 4886 h 2945"/>
                              <a:gd name="T136" fmla="+- 0 12545 8842"/>
                              <a:gd name="T137" fmla="*/ T136 w 6390"/>
                              <a:gd name="T138" fmla="+- 0 5002 2120"/>
                              <a:gd name="T139" fmla="*/ 5002 h 2945"/>
                              <a:gd name="T140" fmla="+- 0 12236 8842"/>
                              <a:gd name="T141" fmla="*/ T140 w 6390"/>
                              <a:gd name="T142" fmla="+- 0 5060 2120"/>
                              <a:gd name="T143" fmla="*/ 5060 h 2945"/>
                              <a:gd name="T144" fmla="+- 0 11904 8842"/>
                              <a:gd name="T145" fmla="*/ T144 w 6390"/>
                              <a:gd name="T146" fmla="+- 0 5052 2120"/>
                              <a:gd name="T147" fmla="*/ 5052 h 2945"/>
                              <a:gd name="T148" fmla="+- 0 11587 8842"/>
                              <a:gd name="T149" fmla="*/ T148 w 6390"/>
                              <a:gd name="T150" fmla="+- 0 4972 2120"/>
                              <a:gd name="T151" fmla="*/ 4972 h 2945"/>
                              <a:gd name="T152" fmla="+- 0 11332 8842"/>
                              <a:gd name="T153" fmla="*/ T152 w 6390"/>
                              <a:gd name="T154" fmla="+- 0 4830 2120"/>
                              <a:gd name="T155" fmla="*/ 4830 h 2945"/>
                              <a:gd name="T156" fmla="+- 0 11053 8842"/>
                              <a:gd name="T157" fmla="*/ T156 w 6390"/>
                              <a:gd name="T158" fmla="+- 0 4852 2120"/>
                              <a:gd name="T159" fmla="*/ 4852 h 2945"/>
                              <a:gd name="T160" fmla="+- 0 10734 8842"/>
                              <a:gd name="T161" fmla="*/ T160 w 6390"/>
                              <a:gd name="T162" fmla="+- 0 4889 2120"/>
                              <a:gd name="T163" fmla="*/ 4889 h 2945"/>
                              <a:gd name="T164" fmla="+- 0 10418 8842"/>
                              <a:gd name="T165" fmla="*/ T164 w 6390"/>
                              <a:gd name="T166" fmla="+- 0 4868 2120"/>
                              <a:gd name="T167" fmla="*/ 4868 h 2945"/>
                              <a:gd name="T168" fmla="+- 0 10123 8842"/>
                              <a:gd name="T169" fmla="*/ T168 w 6390"/>
                              <a:gd name="T170" fmla="+- 0 4793 2120"/>
                              <a:gd name="T171" fmla="*/ 4793 h 2945"/>
                              <a:gd name="T172" fmla="+- 0 9868 8842"/>
                              <a:gd name="T173" fmla="*/ T172 w 6390"/>
                              <a:gd name="T174" fmla="+- 0 4667 2120"/>
                              <a:gd name="T175" fmla="*/ 4667 h 2945"/>
                              <a:gd name="T176" fmla="+- 0 9704 8842"/>
                              <a:gd name="T177" fmla="*/ T176 w 6390"/>
                              <a:gd name="T178" fmla="+- 0 4527 2120"/>
                              <a:gd name="T179" fmla="*/ 4527 h 2945"/>
                              <a:gd name="T180" fmla="+- 0 9371 8842"/>
                              <a:gd name="T181" fmla="*/ T180 w 6390"/>
                              <a:gd name="T182" fmla="+- 0 4496 2120"/>
                              <a:gd name="T183" fmla="*/ 4496 h 2945"/>
                              <a:gd name="T184" fmla="+- 0 9114 8842"/>
                              <a:gd name="T185" fmla="*/ T184 w 6390"/>
                              <a:gd name="T186" fmla="+- 0 4370 2120"/>
                              <a:gd name="T187" fmla="*/ 4370 h 2945"/>
                              <a:gd name="T188" fmla="+- 0 9002 8842"/>
                              <a:gd name="T189" fmla="*/ T188 w 6390"/>
                              <a:gd name="T190" fmla="+- 0 4034 2120"/>
                              <a:gd name="T191" fmla="*/ 4034 h 2945"/>
                              <a:gd name="T192" fmla="+- 0 9080 8842"/>
                              <a:gd name="T193" fmla="*/ T192 w 6390"/>
                              <a:gd name="T194" fmla="+- 0 3817 2120"/>
                              <a:gd name="T195" fmla="*/ 3817 h 2945"/>
                              <a:gd name="T196" fmla="+- 0 8875 8842"/>
                              <a:gd name="T197" fmla="*/ T196 w 6390"/>
                              <a:gd name="T198" fmla="+- 0 3631 2120"/>
                              <a:gd name="T199" fmla="*/ 3631 h 2945"/>
                              <a:gd name="T200" fmla="+- 0 8929 8842"/>
                              <a:gd name="T201" fmla="*/ T200 w 6390"/>
                              <a:gd name="T202" fmla="+- 0 3297 2120"/>
                              <a:gd name="T203" fmla="*/ 3297 h 2945"/>
                              <a:gd name="T204" fmla="+- 0 9172 8842"/>
                              <a:gd name="T205" fmla="*/ T204 w 6390"/>
                              <a:gd name="T206" fmla="+- 0 3147 2120"/>
                              <a:gd name="T207" fmla="*/ 3147 h 2945"/>
                              <a:gd name="T208" fmla="+- 0 9423 8842"/>
                              <a:gd name="T209" fmla="*/ T208 w 6390"/>
                              <a:gd name="T210" fmla="+- 0 3089 2120"/>
                              <a:gd name="T211" fmla="*/ 3089 h 2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390" h="2945">
                                <a:moveTo>
                                  <a:pt x="581" y="969"/>
                                </a:moveTo>
                                <a:lnTo>
                                  <a:pt x="572" y="909"/>
                                </a:lnTo>
                                <a:lnTo>
                                  <a:pt x="573" y="850"/>
                                </a:lnTo>
                                <a:lnTo>
                                  <a:pt x="582" y="792"/>
                                </a:lnTo>
                                <a:lnTo>
                                  <a:pt x="626" y="680"/>
                                </a:lnTo>
                                <a:lnTo>
                                  <a:pt x="660" y="627"/>
                                </a:lnTo>
                                <a:lnTo>
                                  <a:pt x="701" y="576"/>
                                </a:lnTo>
                                <a:lnTo>
                                  <a:pt x="748" y="528"/>
                                </a:lnTo>
                                <a:lnTo>
                                  <a:pt x="803" y="483"/>
                                </a:lnTo>
                                <a:lnTo>
                                  <a:pt x="864" y="442"/>
                                </a:lnTo>
                                <a:lnTo>
                                  <a:pt x="931" y="403"/>
                                </a:lnTo>
                                <a:lnTo>
                                  <a:pt x="1003" y="369"/>
                                </a:lnTo>
                                <a:lnTo>
                                  <a:pt x="1080" y="338"/>
                                </a:lnTo>
                                <a:lnTo>
                                  <a:pt x="1162" y="312"/>
                                </a:lnTo>
                                <a:lnTo>
                                  <a:pt x="1249" y="291"/>
                                </a:lnTo>
                                <a:lnTo>
                                  <a:pt x="1340" y="275"/>
                                </a:lnTo>
                                <a:lnTo>
                                  <a:pt x="1435" y="264"/>
                                </a:lnTo>
                                <a:lnTo>
                                  <a:pt x="1518" y="259"/>
                                </a:lnTo>
                                <a:lnTo>
                                  <a:pt x="1601" y="259"/>
                                </a:lnTo>
                                <a:lnTo>
                                  <a:pt x="1683" y="262"/>
                                </a:lnTo>
                                <a:lnTo>
                                  <a:pt x="1765" y="270"/>
                                </a:lnTo>
                                <a:lnTo>
                                  <a:pt x="1845" y="283"/>
                                </a:lnTo>
                                <a:lnTo>
                                  <a:pt x="1923" y="299"/>
                                </a:lnTo>
                                <a:lnTo>
                                  <a:pt x="2000" y="320"/>
                                </a:lnTo>
                                <a:lnTo>
                                  <a:pt x="2073" y="344"/>
                                </a:lnTo>
                                <a:lnTo>
                                  <a:pt x="2118" y="298"/>
                                </a:lnTo>
                                <a:lnTo>
                                  <a:pt x="2169" y="256"/>
                                </a:lnTo>
                                <a:lnTo>
                                  <a:pt x="2226" y="218"/>
                                </a:lnTo>
                                <a:lnTo>
                                  <a:pt x="2288" y="184"/>
                                </a:lnTo>
                                <a:lnTo>
                                  <a:pt x="2355" y="155"/>
                                </a:lnTo>
                                <a:lnTo>
                                  <a:pt x="2426" y="131"/>
                                </a:lnTo>
                                <a:lnTo>
                                  <a:pt x="2500" y="111"/>
                                </a:lnTo>
                                <a:lnTo>
                                  <a:pt x="2577" y="96"/>
                                </a:lnTo>
                                <a:lnTo>
                                  <a:pt x="2656" y="86"/>
                                </a:lnTo>
                                <a:lnTo>
                                  <a:pt x="2737" y="82"/>
                                </a:lnTo>
                                <a:lnTo>
                                  <a:pt x="2818" y="82"/>
                                </a:lnTo>
                                <a:lnTo>
                                  <a:pt x="2900" y="88"/>
                                </a:lnTo>
                                <a:lnTo>
                                  <a:pt x="2981" y="99"/>
                                </a:lnTo>
                                <a:lnTo>
                                  <a:pt x="3061" y="116"/>
                                </a:lnTo>
                                <a:lnTo>
                                  <a:pt x="3139" y="139"/>
                                </a:lnTo>
                                <a:lnTo>
                                  <a:pt x="3235" y="177"/>
                                </a:lnTo>
                                <a:lnTo>
                                  <a:pt x="3322" y="224"/>
                                </a:lnTo>
                                <a:lnTo>
                                  <a:pt x="3366" y="176"/>
                                </a:lnTo>
                                <a:lnTo>
                                  <a:pt x="3419" y="134"/>
                                </a:lnTo>
                                <a:lnTo>
                                  <a:pt x="3479" y="97"/>
                                </a:lnTo>
                                <a:lnTo>
                                  <a:pt x="3546" y="65"/>
                                </a:lnTo>
                                <a:lnTo>
                                  <a:pt x="3618" y="40"/>
                                </a:lnTo>
                                <a:lnTo>
                                  <a:pt x="3694" y="20"/>
                                </a:lnTo>
                                <a:lnTo>
                                  <a:pt x="3774" y="7"/>
                                </a:lnTo>
                                <a:lnTo>
                                  <a:pt x="3856" y="0"/>
                                </a:lnTo>
                                <a:lnTo>
                                  <a:pt x="3939" y="0"/>
                                </a:lnTo>
                                <a:lnTo>
                                  <a:pt x="4023" y="7"/>
                                </a:lnTo>
                                <a:lnTo>
                                  <a:pt x="4105" y="21"/>
                                </a:lnTo>
                                <a:lnTo>
                                  <a:pt x="4186" y="42"/>
                                </a:lnTo>
                                <a:lnTo>
                                  <a:pt x="4250" y="65"/>
                                </a:lnTo>
                                <a:lnTo>
                                  <a:pt x="4310" y="92"/>
                                </a:lnTo>
                                <a:lnTo>
                                  <a:pt x="4363" y="124"/>
                                </a:lnTo>
                                <a:lnTo>
                                  <a:pt x="4411" y="159"/>
                                </a:lnTo>
                                <a:lnTo>
                                  <a:pt x="4469" y="121"/>
                                </a:lnTo>
                                <a:lnTo>
                                  <a:pt x="4532" y="88"/>
                                </a:lnTo>
                                <a:lnTo>
                                  <a:pt x="4600" y="60"/>
                                </a:lnTo>
                                <a:lnTo>
                                  <a:pt x="4671" y="38"/>
                                </a:lnTo>
                                <a:lnTo>
                                  <a:pt x="4745" y="20"/>
                                </a:lnTo>
                                <a:lnTo>
                                  <a:pt x="4822" y="8"/>
                                </a:lnTo>
                                <a:lnTo>
                                  <a:pt x="4900" y="1"/>
                                </a:lnTo>
                                <a:lnTo>
                                  <a:pt x="4978" y="0"/>
                                </a:lnTo>
                                <a:lnTo>
                                  <a:pt x="5057" y="4"/>
                                </a:lnTo>
                                <a:lnTo>
                                  <a:pt x="5135" y="14"/>
                                </a:lnTo>
                                <a:lnTo>
                                  <a:pt x="5211" y="28"/>
                                </a:lnTo>
                                <a:lnTo>
                                  <a:pt x="5285" y="49"/>
                                </a:lnTo>
                                <a:lnTo>
                                  <a:pt x="5356" y="75"/>
                                </a:lnTo>
                                <a:lnTo>
                                  <a:pt x="5423" y="106"/>
                                </a:lnTo>
                                <a:lnTo>
                                  <a:pt x="5494" y="150"/>
                                </a:lnTo>
                                <a:lnTo>
                                  <a:pt x="5554" y="199"/>
                                </a:lnTo>
                                <a:lnTo>
                                  <a:pt x="5603" y="252"/>
                                </a:lnTo>
                                <a:lnTo>
                                  <a:pt x="5641" y="309"/>
                                </a:lnTo>
                                <a:lnTo>
                                  <a:pt x="5665" y="370"/>
                                </a:lnTo>
                                <a:lnTo>
                                  <a:pt x="5752" y="388"/>
                                </a:lnTo>
                                <a:lnTo>
                                  <a:pt x="5834" y="412"/>
                                </a:lnTo>
                                <a:lnTo>
                                  <a:pt x="5909" y="441"/>
                                </a:lnTo>
                                <a:lnTo>
                                  <a:pt x="5978" y="476"/>
                                </a:lnTo>
                                <a:lnTo>
                                  <a:pt x="6040" y="514"/>
                                </a:lnTo>
                                <a:lnTo>
                                  <a:pt x="6095" y="556"/>
                                </a:lnTo>
                                <a:lnTo>
                                  <a:pt x="6142" y="602"/>
                                </a:lnTo>
                                <a:lnTo>
                                  <a:pt x="6180" y="651"/>
                                </a:lnTo>
                                <a:lnTo>
                                  <a:pt x="6232" y="755"/>
                                </a:lnTo>
                                <a:lnTo>
                                  <a:pt x="6245" y="865"/>
                                </a:lnTo>
                                <a:lnTo>
                                  <a:pt x="6237" y="922"/>
                                </a:lnTo>
                                <a:lnTo>
                                  <a:pt x="6210" y="995"/>
                                </a:lnTo>
                                <a:lnTo>
                                  <a:pt x="6182" y="1043"/>
                                </a:lnTo>
                                <a:lnTo>
                                  <a:pt x="6237" y="1093"/>
                                </a:lnTo>
                                <a:lnTo>
                                  <a:pt x="6284" y="1145"/>
                                </a:lnTo>
                                <a:lnTo>
                                  <a:pt x="6321" y="1199"/>
                                </a:lnTo>
                                <a:lnTo>
                                  <a:pt x="6351" y="1254"/>
                                </a:lnTo>
                                <a:lnTo>
                                  <a:pt x="6385" y="1366"/>
                                </a:lnTo>
                                <a:lnTo>
                                  <a:pt x="6389" y="1423"/>
                                </a:lnTo>
                                <a:lnTo>
                                  <a:pt x="6385" y="1480"/>
                                </a:lnTo>
                                <a:lnTo>
                                  <a:pt x="6354" y="1592"/>
                                </a:lnTo>
                                <a:lnTo>
                                  <a:pt x="6326" y="1646"/>
                                </a:lnTo>
                                <a:lnTo>
                                  <a:pt x="6291" y="1698"/>
                                </a:lnTo>
                                <a:lnTo>
                                  <a:pt x="6247" y="1749"/>
                                </a:lnTo>
                                <a:lnTo>
                                  <a:pt x="6196" y="1797"/>
                                </a:lnTo>
                                <a:lnTo>
                                  <a:pt x="6138" y="1843"/>
                                </a:lnTo>
                                <a:lnTo>
                                  <a:pt x="6071" y="1886"/>
                                </a:lnTo>
                                <a:lnTo>
                                  <a:pt x="5998" y="1925"/>
                                </a:lnTo>
                                <a:lnTo>
                                  <a:pt x="5928" y="1956"/>
                                </a:lnTo>
                                <a:lnTo>
                                  <a:pt x="5854" y="1983"/>
                                </a:lnTo>
                                <a:lnTo>
                                  <a:pt x="5777" y="2006"/>
                                </a:lnTo>
                                <a:lnTo>
                                  <a:pt x="5697" y="2024"/>
                                </a:lnTo>
                                <a:lnTo>
                                  <a:pt x="5614" y="2039"/>
                                </a:lnTo>
                                <a:lnTo>
                                  <a:pt x="5530" y="2048"/>
                                </a:lnTo>
                                <a:lnTo>
                                  <a:pt x="5524" y="2107"/>
                                </a:lnTo>
                                <a:lnTo>
                                  <a:pt x="5484" y="2218"/>
                                </a:lnTo>
                                <a:lnTo>
                                  <a:pt x="5451" y="2270"/>
                                </a:lnTo>
                                <a:lnTo>
                                  <a:pt x="5410" y="2319"/>
                                </a:lnTo>
                                <a:lnTo>
                                  <a:pt x="5361" y="2364"/>
                                </a:lnTo>
                                <a:lnTo>
                                  <a:pt x="5305" y="2407"/>
                                </a:lnTo>
                                <a:lnTo>
                                  <a:pt x="5243" y="2445"/>
                                </a:lnTo>
                                <a:lnTo>
                                  <a:pt x="5174" y="2479"/>
                                </a:lnTo>
                                <a:lnTo>
                                  <a:pt x="5101" y="2509"/>
                                </a:lnTo>
                                <a:lnTo>
                                  <a:pt x="5022" y="2534"/>
                                </a:lnTo>
                                <a:lnTo>
                                  <a:pt x="4939" y="2554"/>
                                </a:lnTo>
                                <a:lnTo>
                                  <a:pt x="4852" y="2569"/>
                                </a:lnTo>
                                <a:lnTo>
                                  <a:pt x="4762" y="2578"/>
                                </a:lnTo>
                                <a:lnTo>
                                  <a:pt x="4668" y="2580"/>
                                </a:lnTo>
                                <a:lnTo>
                                  <a:pt x="4590" y="2578"/>
                                </a:lnTo>
                                <a:lnTo>
                                  <a:pt x="4513" y="2571"/>
                                </a:lnTo>
                                <a:lnTo>
                                  <a:pt x="4437" y="2559"/>
                                </a:lnTo>
                                <a:lnTo>
                                  <a:pt x="4363" y="2543"/>
                                </a:lnTo>
                                <a:lnTo>
                                  <a:pt x="4291" y="2523"/>
                                </a:lnTo>
                                <a:lnTo>
                                  <a:pt x="4223" y="2499"/>
                                </a:lnTo>
                                <a:lnTo>
                                  <a:pt x="4194" y="2550"/>
                                </a:lnTo>
                                <a:lnTo>
                                  <a:pt x="4119" y="2645"/>
                                </a:lnTo>
                                <a:lnTo>
                                  <a:pt x="4073" y="2688"/>
                                </a:lnTo>
                                <a:lnTo>
                                  <a:pt x="4022" y="2729"/>
                                </a:lnTo>
                                <a:lnTo>
                                  <a:pt x="3966" y="2766"/>
                                </a:lnTo>
                                <a:lnTo>
                                  <a:pt x="3906" y="2800"/>
                                </a:lnTo>
                                <a:lnTo>
                                  <a:pt x="3842" y="2831"/>
                                </a:lnTo>
                                <a:lnTo>
                                  <a:pt x="3774" y="2858"/>
                                </a:lnTo>
                                <a:lnTo>
                                  <a:pt x="3703" y="2882"/>
                                </a:lnTo>
                                <a:lnTo>
                                  <a:pt x="3629" y="2903"/>
                                </a:lnTo>
                                <a:lnTo>
                                  <a:pt x="3553" y="2919"/>
                                </a:lnTo>
                                <a:lnTo>
                                  <a:pt x="3474" y="2932"/>
                                </a:lnTo>
                                <a:lnTo>
                                  <a:pt x="3394" y="2940"/>
                                </a:lnTo>
                                <a:lnTo>
                                  <a:pt x="3312" y="2945"/>
                                </a:lnTo>
                                <a:lnTo>
                                  <a:pt x="3229" y="2945"/>
                                </a:lnTo>
                                <a:lnTo>
                                  <a:pt x="3146" y="2941"/>
                                </a:lnTo>
                                <a:lnTo>
                                  <a:pt x="3062" y="2932"/>
                                </a:lnTo>
                                <a:lnTo>
                                  <a:pt x="2979" y="2918"/>
                                </a:lnTo>
                                <a:lnTo>
                                  <a:pt x="2898" y="2900"/>
                                </a:lnTo>
                                <a:lnTo>
                                  <a:pt x="2820" y="2878"/>
                                </a:lnTo>
                                <a:lnTo>
                                  <a:pt x="2745" y="2852"/>
                                </a:lnTo>
                                <a:lnTo>
                                  <a:pt x="2674" y="2822"/>
                                </a:lnTo>
                                <a:lnTo>
                                  <a:pt x="2608" y="2788"/>
                                </a:lnTo>
                                <a:lnTo>
                                  <a:pt x="2546" y="2751"/>
                                </a:lnTo>
                                <a:lnTo>
                                  <a:pt x="2490" y="2710"/>
                                </a:lnTo>
                                <a:lnTo>
                                  <a:pt x="2439" y="2666"/>
                                </a:lnTo>
                                <a:lnTo>
                                  <a:pt x="2364" y="2692"/>
                                </a:lnTo>
                                <a:lnTo>
                                  <a:pt x="2288" y="2714"/>
                                </a:lnTo>
                                <a:lnTo>
                                  <a:pt x="2211" y="2732"/>
                                </a:lnTo>
                                <a:lnTo>
                                  <a:pt x="2132" y="2747"/>
                                </a:lnTo>
                                <a:lnTo>
                                  <a:pt x="2052" y="2758"/>
                                </a:lnTo>
                                <a:lnTo>
                                  <a:pt x="1972" y="2765"/>
                                </a:lnTo>
                                <a:lnTo>
                                  <a:pt x="1892" y="2769"/>
                                </a:lnTo>
                                <a:lnTo>
                                  <a:pt x="1812" y="2769"/>
                                </a:lnTo>
                                <a:lnTo>
                                  <a:pt x="1732" y="2765"/>
                                </a:lnTo>
                                <a:lnTo>
                                  <a:pt x="1654" y="2758"/>
                                </a:lnTo>
                                <a:lnTo>
                                  <a:pt x="1576" y="2748"/>
                                </a:lnTo>
                                <a:lnTo>
                                  <a:pt x="1499" y="2734"/>
                                </a:lnTo>
                                <a:lnTo>
                                  <a:pt x="1424" y="2717"/>
                                </a:lnTo>
                                <a:lnTo>
                                  <a:pt x="1351" y="2696"/>
                                </a:lnTo>
                                <a:lnTo>
                                  <a:pt x="1281" y="2673"/>
                                </a:lnTo>
                                <a:lnTo>
                                  <a:pt x="1213" y="2646"/>
                                </a:lnTo>
                                <a:lnTo>
                                  <a:pt x="1147" y="2616"/>
                                </a:lnTo>
                                <a:lnTo>
                                  <a:pt x="1085" y="2583"/>
                                </a:lnTo>
                                <a:lnTo>
                                  <a:pt x="1026" y="2547"/>
                                </a:lnTo>
                                <a:lnTo>
                                  <a:pt x="971" y="2507"/>
                                </a:lnTo>
                                <a:lnTo>
                                  <a:pt x="921" y="2465"/>
                                </a:lnTo>
                                <a:lnTo>
                                  <a:pt x="874" y="2420"/>
                                </a:lnTo>
                                <a:lnTo>
                                  <a:pt x="862" y="2407"/>
                                </a:lnTo>
                                <a:lnTo>
                                  <a:pt x="774" y="2410"/>
                                </a:lnTo>
                                <a:lnTo>
                                  <a:pt x="689" y="2406"/>
                                </a:lnTo>
                                <a:lnTo>
                                  <a:pt x="607" y="2394"/>
                                </a:lnTo>
                                <a:lnTo>
                                  <a:pt x="529" y="2376"/>
                                </a:lnTo>
                                <a:lnTo>
                                  <a:pt x="455" y="2353"/>
                                </a:lnTo>
                                <a:lnTo>
                                  <a:pt x="388" y="2323"/>
                                </a:lnTo>
                                <a:lnTo>
                                  <a:pt x="326" y="2289"/>
                                </a:lnTo>
                                <a:lnTo>
                                  <a:pt x="272" y="2250"/>
                                </a:lnTo>
                                <a:lnTo>
                                  <a:pt x="227" y="2206"/>
                                </a:lnTo>
                                <a:lnTo>
                                  <a:pt x="163" y="2108"/>
                                </a:lnTo>
                                <a:lnTo>
                                  <a:pt x="144" y="1983"/>
                                </a:lnTo>
                                <a:lnTo>
                                  <a:pt x="160" y="1914"/>
                                </a:lnTo>
                                <a:lnTo>
                                  <a:pt x="195" y="1848"/>
                                </a:lnTo>
                                <a:lnTo>
                                  <a:pt x="247" y="1787"/>
                                </a:lnTo>
                                <a:lnTo>
                                  <a:pt x="317" y="1731"/>
                                </a:lnTo>
                                <a:lnTo>
                                  <a:pt x="238" y="1697"/>
                                </a:lnTo>
                                <a:lnTo>
                                  <a:pt x="170" y="1657"/>
                                </a:lnTo>
                                <a:lnTo>
                                  <a:pt x="113" y="1612"/>
                                </a:lnTo>
                                <a:lnTo>
                                  <a:pt x="67" y="1563"/>
                                </a:lnTo>
                                <a:lnTo>
                                  <a:pt x="33" y="1511"/>
                                </a:lnTo>
                                <a:lnTo>
                                  <a:pt x="0" y="1400"/>
                                </a:lnTo>
                                <a:lnTo>
                                  <a:pt x="2" y="1343"/>
                                </a:lnTo>
                                <a:lnTo>
                                  <a:pt x="45" y="1231"/>
                                </a:lnTo>
                                <a:lnTo>
                                  <a:pt x="87" y="1177"/>
                                </a:lnTo>
                                <a:lnTo>
                                  <a:pt x="136" y="1131"/>
                                </a:lnTo>
                                <a:lnTo>
                                  <a:pt x="193" y="1091"/>
                                </a:lnTo>
                                <a:lnTo>
                                  <a:pt x="259" y="1056"/>
                                </a:lnTo>
                                <a:lnTo>
                                  <a:pt x="330" y="1027"/>
                                </a:lnTo>
                                <a:lnTo>
                                  <a:pt x="408" y="1004"/>
                                </a:lnTo>
                                <a:lnTo>
                                  <a:pt x="490" y="988"/>
                                </a:lnTo>
                                <a:lnTo>
                                  <a:pt x="575" y="978"/>
                                </a:lnTo>
                                <a:lnTo>
                                  <a:pt x="581" y="9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0" y="5531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5177"/>
                            <a:ext cx="347" cy="3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AutoShape 106"/>
                        <wps:cNvSpPr>
                          <a:spLocks/>
                        </wps:cNvSpPr>
                        <wps:spPr bwMode="auto">
                          <a:xfrm>
                            <a:off x="9165" y="2269"/>
                            <a:ext cx="5856" cy="2975"/>
                          </a:xfrm>
                          <a:custGeom>
                            <a:avLst/>
                            <a:gdLst>
                              <a:gd name="T0" fmla="+- 0 9783 9165"/>
                              <a:gd name="T1" fmla="*/ T0 w 5856"/>
                              <a:gd name="T2" fmla="+- 0 5076 2269"/>
                              <a:gd name="T3" fmla="*/ 5076 h 2975"/>
                              <a:gd name="T4" fmla="+- 0 9695 9165"/>
                              <a:gd name="T5" fmla="*/ T4 w 5856"/>
                              <a:gd name="T6" fmla="+- 0 5196 2269"/>
                              <a:gd name="T7" fmla="*/ 5196 h 2975"/>
                              <a:gd name="T8" fmla="+- 0 9550 9165"/>
                              <a:gd name="T9" fmla="*/ T8 w 5856"/>
                              <a:gd name="T10" fmla="+- 0 5243 2269"/>
                              <a:gd name="T11" fmla="*/ 5243 h 2975"/>
                              <a:gd name="T12" fmla="+- 0 9405 9165"/>
                              <a:gd name="T13" fmla="*/ T12 w 5856"/>
                              <a:gd name="T14" fmla="+- 0 5196 2269"/>
                              <a:gd name="T15" fmla="*/ 5196 h 2975"/>
                              <a:gd name="T16" fmla="+- 0 9317 9165"/>
                              <a:gd name="T17" fmla="*/ T16 w 5856"/>
                              <a:gd name="T18" fmla="+- 0 5076 2269"/>
                              <a:gd name="T19" fmla="*/ 5076 h 2975"/>
                              <a:gd name="T20" fmla="+- 0 9317 9165"/>
                              <a:gd name="T21" fmla="*/ T20 w 5856"/>
                              <a:gd name="T22" fmla="+- 0 4920 2269"/>
                              <a:gd name="T23" fmla="*/ 4920 h 2975"/>
                              <a:gd name="T24" fmla="+- 0 9405 9165"/>
                              <a:gd name="T25" fmla="*/ T24 w 5856"/>
                              <a:gd name="T26" fmla="+- 0 4800 2269"/>
                              <a:gd name="T27" fmla="*/ 4800 h 2975"/>
                              <a:gd name="T28" fmla="+- 0 9550 9165"/>
                              <a:gd name="T29" fmla="*/ T28 w 5856"/>
                              <a:gd name="T30" fmla="+- 0 4753 2269"/>
                              <a:gd name="T31" fmla="*/ 4753 h 2975"/>
                              <a:gd name="T32" fmla="+- 0 9695 9165"/>
                              <a:gd name="T33" fmla="*/ T32 w 5856"/>
                              <a:gd name="T34" fmla="+- 0 4800 2269"/>
                              <a:gd name="T35" fmla="*/ 4800 h 2975"/>
                              <a:gd name="T36" fmla="+- 0 9783 9165"/>
                              <a:gd name="T37" fmla="*/ T36 w 5856"/>
                              <a:gd name="T38" fmla="+- 0 4920 2269"/>
                              <a:gd name="T39" fmla="*/ 4920 h 2975"/>
                              <a:gd name="T40" fmla="+- 0 9540 9165"/>
                              <a:gd name="T41" fmla="*/ T40 w 5856"/>
                              <a:gd name="T42" fmla="+- 0 3894 2269"/>
                              <a:gd name="T43" fmla="*/ 3894 h 2975"/>
                              <a:gd name="T44" fmla="+- 0 9384 9165"/>
                              <a:gd name="T45" fmla="*/ T44 w 5856"/>
                              <a:gd name="T46" fmla="+- 0 3890 2269"/>
                              <a:gd name="T47" fmla="*/ 3890 h 2975"/>
                              <a:gd name="T48" fmla="+- 0 9235 9165"/>
                              <a:gd name="T49" fmla="*/ T48 w 5856"/>
                              <a:gd name="T50" fmla="+- 0 3862 2269"/>
                              <a:gd name="T51" fmla="*/ 3862 h 2975"/>
                              <a:gd name="T52" fmla="+- 0 9870 9165"/>
                              <a:gd name="T53" fmla="*/ T52 w 5856"/>
                              <a:gd name="T54" fmla="+- 0 4489 2269"/>
                              <a:gd name="T55" fmla="*/ 4489 h 2975"/>
                              <a:gd name="T56" fmla="+- 0 9789 9165"/>
                              <a:gd name="T57" fmla="*/ T56 w 5856"/>
                              <a:gd name="T58" fmla="+- 0 4505 2269"/>
                              <a:gd name="T59" fmla="*/ 4505 h 2975"/>
                              <a:gd name="T60" fmla="+- 0 9706 9165"/>
                              <a:gd name="T61" fmla="*/ T60 w 5856"/>
                              <a:gd name="T62" fmla="+- 0 4515 2269"/>
                              <a:gd name="T63" fmla="*/ 4515 h 2975"/>
                              <a:gd name="T64" fmla="+- 0 11252 9165"/>
                              <a:gd name="T65" fmla="*/ T64 w 5856"/>
                              <a:gd name="T66" fmla="+- 0 4746 2269"/>
                              <a:gd name="T67" fmla="*/ 4746 h 2975"/>
                              <a:gd name="T68" fmla="+- 0 11203 9165"/>
                              <a:gd name="T69" fmla="*/ T68 w 5856"/>
                              <a:gd name="T70" fmla="+- 0 4686 2269"/>
                              <a:gd name="T71" fmla="*/ 4686 h 2975"/>
                              <a:gd name="T72" fmla="+- 0 13105 9165"/>
                              <a:gd name="T73" fmla="*/ T72 w 5856"/>
                              <a:gd name="T74" fmla="+- 0 4478 2269"/>
                              <a:gd name="T75" fmla="*/ 4478 h 2975"/>
                              <a:gd name="T76" fmla="+- 0 13091 9165"/>
                              <a:gd name="T77" fmla="*/ T76 w 5856"/>
                              <a:gd name="T78" fmla="+- 0 4544 2269"/>
                              <a:gd name="T79" fmla="*/ 4544 h 2975"/>
                              <a:gd name="T80" fmla="+- 0 13065 9165"/>
                              <a:gd name="T81" fmla="*/ T80 w 5856"/>
                              <a:gd name="T82" fmla="+- 0 4609 2269"/>
                              <a:gd name="T83" fmla="*/ 4609 h 2975"/>
                              <a:gd name="T84" fmla="+- 0 13973 9165"/>
                              <a:gd name="T85" fmla="*/ T84 w 5856"/>
                              <a:gd name="T86" fmla="+- 0 3704 2269"/>
                              <a:gd name="T87" fmla="*/ 3704 h 2975"/>
                              <a:gd name="T88" fmla="+- 0 14123 9165"/>
                              <a:gd name="T89" fmla="*/ T88 w 5856"/>
                              <a:gd name="T90" fmla="+- 0 3780 2269"/>
                              <a:gd name="T91" fmla="*/ 3780 h 2975"/>
                              <a:gd name="T92" fmla="+- 0 14240 9165"/>
                              <a:gd name="T93" fmla="*/ T92 w 5856"/>
                              <a:gd name="T94" fmla="+- 0 3874 2269"/>
                              <a:gd name="T95" fmla="*/ 3874 h 2975"/>
                              <a:gd name="T96" fmla="+- 0 14322 9165"/>
                              <a:gd name="T97" fmla="*/ T96 w 5856"/>
                              <a:gd name="T98" fmla="+- 0 3982 2269"/>
                              <a:gd name="T99" fmla="*/ 3982 h 2975"/>
                              <a:gd name="T100" fmla="+- 0 14364 9165"/>
                              <a:gd name="T101" fmla="*/ T100 w 5856"/>
                              <a:gd name="T102" fmla="+- 0 4099 2269"/>
                              <a:gd name="T103" fmla="*/ 4099 h 2975"/>
                              <a:gd name="T104" fmla="+- 0 15021 9165"/>
                              <a:gd name="T105" fmla="*/ T104 w 5856"/>
                              <a:gd name="T106" fmla="+- 0 3156 2269"/>
                              <a:gd name="T107" fmla="*/ 3156 h 2975"/>
                              <a:gd name="T108" fmla="+- 0 14931 9165"/>
                              <a:gd name="T109" fmla="*/ T108 w 5856"/>
                              <a:gd name="T110" fmla="+- 0 3255 2269"/>
                              <a:gd name="T111" fmla="*/ 3255 h 2975"/>
                              <a:gd name="T112" fmla="+- 0 14807 9165"/>
                              <a:gd name="T113" fmla="*/ T112 w 5856"/>
                              <a:gd name="T114" fmla="+- 0 3339 2269"/>
                              <a:gd name="T115" fmla="*/ 3339 h 2975"/>
                              <a:gd name="T116" fmla="+- 0 14513 9165"/>
                              <a:gd name="T117" fmla="*/ T116 w 5856"/>
                              <a:gd name="T118" fmla="+- 0 2501 2269"/>
                              <a:gd name="T119" fmla="*/ 2501 h 2975"/>
                              <a:gd name="T120" fmla="+- 0 14519 9165"/>
                              <a:gd name="T121" fmla="*/ T120 w 5856"/>
                              <a:gd name="T122" fmla="+- 0 2544 2269"/>
                              <a:gd name="T123" fmla="*/ 2544 h 2975"/>
                              <a:gd name="T124" fmla="+- 0 13142 9165"/>
                              <a:gd name="T125" fmla="*/ T124 w 5856"/>
                              <a:gd name="T126" fmla="+- 0 2379 2269"/>
                              <a:gd name="T127" fmla="*/ 2379 h 2975"/>
                              <a:gd name="T128" fmla="+- 0 13190 9165"/>
                              <a:gd name="T129" fmla="*/ T128 w 5856"/>
                              <a:gd name="T130" fmla="+- 0 2322 2269"/>
                              <a:gd name="T131" fmla="*/ 2322 h 2975"/>
                              <a:gd name="T132" fmla="+- 0 13251 9165"/>
                              <a:gd name="T133" fmla="*/ T132 w 5856"/>
                              <a:gd name="T134" fmla="+- 0 2269 2269"/>
                              <a:gd name="T135" fmla="*/ 2269 h 2975"/>
                              <a:gd name="T136" fmla="+- 0 12127 9165"/>
                              <a:gd name="T137" fmla="*/ T136 w 5856"/>
                              <a:gd name="T138" fmla="+- 0 2407 2269"/>
                              <a:gd name="T139" fmla="*/ 2407 h 2975"/>
                              <a:gd name="T140" fmla="+- 0 12153 9165"/>
                              <a:gd name="T141" fmla="*/ T140 w 5856"/>
                              <a:gd name="T142" fmla="+- 0 2359 2269"/>
                              <a:gd name="T143" fmla="*/ 2359 h 2975"/>
                              <a:gd name="T144" fmla="+- 0 10915 9165"/>
                              <a:gd name="T145" fmla="*/ T144 w 5856"/>
                              <a:gd name="T146" fmla="+- 0 2464 2269"/>
                              <a:gd name="T147" fmla="*/ 2464 h 2975"/>
                              <a:gd name="T148" fmla="+- 0 11015 9165"/>
                              <a:gd name="T149" fmla="*/ T148 w 5856"/>
                              <a:gd name="T150" fmla="+- 0 2506 2269"/>
                              <a:gd name="T151" fmla="*/ 2506 h 2975"/>
                              <a:gd name="T152" fmla="+- 0 11107 9165"/>
                              <a:gd name="T153" fmla="*/ T152 w 5856"/>
                              <a:gd name="T154" fmla="+- 0 2555 2269"/>
                              <a:gd name="T155" fmla="*/ 2555 h 2975"/>
                              <a:gd name="T156" fmla="+- 0 9445 9165"/>
                              <a:gd name="T157" fmla="*/ T156 w 5856"/>
                              <a:gd name="T158" fmla="+- 0 3162 2269"/>
                              <a:gd name="T159" fmla="*/ 3162 h 2975"/>
                              <a:gd name="T160" fmla="+- 0 9429 9165"/>
                              <a:gd name="T161" fmla="*/ T160 w 5856"/>
                              <a:gd name="T162" fmla="+- 0 3114 2269"/>
                              <a:gd name="T163" fmla="*/ 3114 h 29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856" h="2975">
                                <a:moveTo>
                                  <a:pt x="631" y="2729"/>
                                </a:moveTo>
                                <a:lnTo>
                                  <a:pt x="618" y="2807"/>
                                </a:lnTo>
                                <a:lnTo>
                                  <a:pt x="583" y="2874"/>
                                </a:lnTo>
                                <a:lnTo>
                                  <a:pt x="530" y="2927"/>
                                </a:lnTo>
                                <a:lnTo>
                                  <a:pt x="463" y="2962"/>
                                </a:lnTo>
                                <a:lnTo>
                                  <a:pt x="385" y="2974"/>
                                </a:lnTo>
                                <a:lnTo>
                                  <a:pt x="308" y="2962"/>
                                </a:lnTo>
                                <a:lnTo>
                                  <a:pt x="240" y="2927"/>
                                </a:lnTo>
                                <a:lnTo>
                                  <a:pt x="187" y="2874"/>
                                </a:lnTo>
                                <a:lnTo>
                                  <a:pt x="152" y="2807"/>
                                </a:lnTo>
                                <a:lnTo>
                                  <a:pt x="140" y="2729"/>
                                </a:lnTo>
                                <a:lnTo>
                                  <a:pt x="152" y="2651"/>
                                </a:lnTo>
                                <a:lnTo>
                                  <a:pt x="187" y="2584"/>
                                </a:lnTo>
                                <a:lnTo>
                                  <a:pt x="240" y="2531"/>
                                </a:lnTo>
                                <a:lnTo>
                                  <a:pt x="308" y="2496"/>
                                </a:lnTo>
                                <a:lnTo>
                                  <a:pt x="385" y="2484"/>
                                </a:lnTo>
                                <a:lnTo>
                                  <a:pt x="463" y="2496"/>
                                </a:lnTo>
                                <a:lnTo>
                                  <a:pt x="530" y="2531"/>
                                </a:lnTo>
                                <a:lnTo>
                                  <a:pt x="583" y="2584"/>
                                </a:lnTo>
                                <a:lnTo>
                                  <a:pt x="618" y="2651"/>
                                </a:lnTo>
                                <a:lnTo>
                                  <a:pt x="631" y="2729"/>
                                </a:lnTo>
                                <a:close/>
                                <a:moveTo>
                                  <a:pt x="375" y="1625"/>
                                </a:moveTo>
                                <a:lnTo>
                                  <a:pt x="296" y="1626"/>
                                </a:lnTo>
                                <a:lnTo>
                                  <a:pt x="219" y="1621"/>
                                </a:lnTo>
                                <a:lnTo>
                                  <a:pt x="143" y="1610"/>
                                </a:lnTo>
                                <a:lnTo>
                                  <a:pt x="70" y="1593"/>
                                </a:lnTo>
                                <a:lnTo>
                                  <a:pt x="0" y="1571"/>
                                </a:lnTo>
                                <a:moveTo>
                                  <a:pt x="705" y="2220"/>
                                </a:moveTo>
                                <a:lnTo>
                                  <a:pt x="665" y="2229"/>
                                </a:lnTo>
                                <a:lnTo>
                                  <a:pt x="624" y="2236"/>
                                </a:lnTo>
                                <a:lnTo>
                                  <a:pt x="583" y="2242"/>
                                </a:lnTo>
                                <a:lnTo>
                                  <a:pt x="541" y="2246"/>
                                </a:lnTo>
                                <a:moveTo>
                                  <a:pt x="2116" y="2505"/>
                                </a:moveTo>
                                <a:lnTo>
                                  <a:pt x="2087" y="2477"/>
                                </a:lnTo>
                                <a:lnTo>
                                  <a:pt x="2061" y="2448"/>
                                </a:lnTo>
                                <a:lnTo>
                                  <a:pt x="2038" y="2417"/>
                                </a:lnTo>
                                <a:lnTo>
                                  <a:pt x="2017" y="2387"/>
                                </a:lnTo>
                                <a:moveTo>
                                  <a:pt x="3940" y="2209"/>
                                </a:moveTo>
                                <a:lnTo>
                                  <a:pt x="3934" y="2242"/>
                                </a:lnTo>
                                <a:lnTo>
                                  <a:pt x="3926" y="2275"/>
                                </a:lnTo>
                                <a:lnTo>
                                  <a:pt x="3914" y="2308"/>
                                </a:lnTo>
                                <a:lnTo>
                                  <a:pt x="3900" y="2340"/>
                                </a:lnTo>
                                <a:moveTo>
                                  <a:pt x="4723" y="1405"/>
                                </a:moveTo>
                                <a:lnTo>
                                  <a:pt x="4808" y="1435"/>
                                </a:lnTo>
                                <a:lnTo>
                                  <a:pt x="4887" y="1471"/>
                                </a:lnTo>
                                <a:lnTo>
                                  <a:pt x="4958" y="1511"/>
                                </a:lnTo>
                                <a:lnTo>
                                  <a:pt x="5021" y="1556"/>
                                </a:lnTo>
                                <a:lnTo>
                                  <a:pt x="5075" y="1605"/>
                                </a:lnTo>
                                <a:lnTo>
                                  <a:pt x="5121" y="1657"/>
                                </a:lnTo>
                                <a:lnTo>
                                  <a:pt x="5157" y="1713"/>
                                </a:lnTo>
                                <a:lnTo>
                                  <a:pt x="5183" y="1770"/>
                                </a:lnTo>
                                <a:lnTo>
                                  <a:pt x="5199" y="1830"/>
                                </a:lnTo>
                                <a:lnTo>
                                  <a:pt x="5203" y="1892"/>
                                </a:lnTo>
                                <a:moveTo>
                                  <a:pt x="5856" y="887"/>
                                </a:moveTo>
                                <a:lnTo>
                                  <a:pt x="5815" y="938"/>
                                </a:lnTo>
                                <a:lnTo>
                                  <a:pt x="5766" y="986"/>
                                </a:lnTo>
                                <a:lnTo>
                                  <a:pt x="5708" y="1030"/>
                                </a:lnTo>
                                <a:lnTo>
                                  <a:pt x="5642" y="1070"/>
                                </a:lnTo>
                                <a:moveTo>
                                  <a:pt x="5343" y="210"/>
                                </a:moveTo>
                                <a:lnTo>
                                  <a:pt x="5348" y="232"/>
                                </a:lnTo>
                                <a:lnTo>
                                  <a:pt x="5352" y="253"/>
                                </a:lnTo>
                                <a:lnTo>
                                  <a:pt x="5354" y="275"/>
                                </a:lnTo>
                                <a:lnTo>
                                  <a:pt x="5354" y="297"/>
                                </a:lnTo>
                                <a:moveTo>
                                  <a:pt x="3977" y="110"/>
                                </a:moveTo>
                                <a:lnTo>
                                  <a:pt x="3999" y="81"/>
                                </a:lnTo>
                                <a:lnTo>
                                  <a:pt x="4025" y="53"/>
                                </a:lnTo>
                                <a:lnTo>
                                  <a:pt x="4054" y="26"/>
                                </a:lnTo>
                                <a:lnTo>
                                  <a:pt x="4086" y="0"/>
                                </a:lnTo>
                                <a:moveTo>
                                  <a:pt x="2952" y="162"/>
                                </a:moveTo>
                                <a:lnTo>
                                  <a:pt x="2962" y="138"/>
                                </a:lnTo>
                                <a:lnTo>
                                  <a:pt x="2974" y="114"/>
                                </a:lnTo>
                                <a:lnTo>
                                  <a:pt x="2988" y="90"/>
                                </a:lnTo>
                                <a:lnTo>
                                  <a:pt x="3005" y="68"/>
                                </a:lnTo>
                                <a:moveTo>
                                  <a:pt x="1750" y="195"/>
                                </a:moveTo>
                                <a:lnTo>
                                  <a:pt x="1801" y="215"/>
                                </a:lnTo>
                                <a:lnTo>
                                  <a:pt x="1850" y="237"/>
                                </a:lnTo>
                                <a:lnTo>
                                  <a:pt x="1897" y="261"/>
                                </a:lnTo>
                                <a:lnTo>
                                  <a:pt x="1942" y="286"/>
                                </a:lnTo>
                                <a:moveTo>
                                  <a:pt x="291" y="917"/>
                                </a:moveTo>
                                <a:lnTo>
                                  <a:pt x="280" y="893"/>
                                </a:lnTo>
                                <a:lnTo>
                                  <a:pt x="271" y="869"/>
                                </a:lnTo>
                                <a:lnTo>
                                  <a:pt x="264" y="845"/>
                                </a:lnTo>
                                <a:lnTo>
                                  <a:pt x="258" y="82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2" y="7447"/>
                            <a:ext cx="33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AutoShape 104"/>
                        <wps:cNvSpPr>
                          <a:spLocks/>
                        </wps:cNvSpPr>
                        <wps:spPr bwMode="auto">
                          <a:xfrm>
                            <a:off x="10762" y="7971"/>
                            <a:ext cx="4838" cy="2512"/>
                          </a:xfrm>
                          <a:custGeom>
                            <a:avLst/>
                            <a:gdLst>
                              <a:gd name="T0" fmla="+- 0 15167 10763"/>
                              <a:gd name="T1" fmla="*/ T0 w 4838"/>
                              <a:gd name="T2" fmla="+- 0 8675 7971"/>
                              <a:gd name="T3" fmla="*/ 8675 h 2512"/>
                              <a:gd name="T4" fmla="+- 0 15101 10763"/>
                              <a:gd name="T5" fmla="*/ T4 w 4838"/>
                              <a:gd name="T6" fmla="+- 0 8503 7971"/>
                              <a:gd name="T7" fmla="*/ 8503 h 2512"/>
                              <a:gd name="T8" fmla="+- 0 14962 10763"/>
                              <a:gd name="T9" fmla="*/ T8 w 4838"/>
                              <a:gd name="T10" fmla="+- 0 8358 7971"/>
                              <a:gd name="T11" fmla="*/ 8358 h 2512"/>
                              <a:gd name="T12" fmla="+- 0 14763 10763"/>
                              <a:gd name="T13" fmla="*/ T12 w 4838"/>
                              <a:gd name="T14" fmla="+- 0 8252 7971"/>
                              <a:gd name="T15" fmla="*/ 8252 h 2512"/>
                              <a:gd name="T16" fmla="+- 0 14516 10763"/>
                              <a:gd name="T17" fmla="*/ T16 w 4838"/>
                              <a:gd name="T18" fmla="+- 0 8197 7971"/>
                              <a:gd name="T19" fmla="*/ 8197 h 2512"/>
                              <a:gd name="T20" fmla="+- 0 14266 10763"/>
                              <a:gd name="T21" fmla="*/ T20 w 4838"/>
                              <a:gd name="T22" fmla="+- 0 8203 7971"/>
                              <a:gd name="T23" fmla="*/ 8203 h 2512"/>
                              <a:gd name="T24" fmla="+- 0 14032 10763"/>
                              <a:gd name="T25" fmla="*/ T24 w 4838"/>
                              <a:gd name="T26" fmla="+- 0 8265 7971"/>
                              <a:gd name="T27" fmla="*/ 8265 h 2512"/>
                              <a:gd name="T28" fmla="+- 0 13882 10763"/>
                              <a:gd name="T29" fmla="*/ T28 w 4838"/>
                              <a:gd name="T30" fmla="+- 0 8136 7971"/>
                              <a:gd name="T31" fmla="*/ 8136 h 2512"/>
                              <a:gd name="T32" fmla="+- 0 13680 10763"/>
                              <a:gd name="T33" fmla="*/ T32 w 4838"/>
                              <a:gd name="T34" fmla="+- 0 8060 7971"/>
                              <a:gd name="T35" fmla="*/ 8060 h 2512"/>
                              <a:gd name="T36" fmla="+- 0 13452 10763"/>
                              <a:gd name="T37" fmla="*/ T36 w 4838"/>
                              <a:gd name="T38" fmla="+- 0 8043 7971"/>
                              <a:gd name="T39" fmla="*/ 8043 h 2512"/>
                              <a:gd name="T40" fmla="+- 0 13225 10763"/>
                              <a:gd name="T41" fmla="*/ T40 w 4838"/>
                              <a:gd name="T42" fmla="+- 0 8091 7971"/>
                              <a:gd name="T43" fmla="*/ 8091 h 2512"/>
                              <a:gd name="T44" fmla="+- 0 13118 10763"/>
                              <a:gd name="T45" fmla="*/ T44 w 4838"/>
                              <a:gd name="T46" fmla="+- 0 8142 7971"/>
                              <a:gd name="T47" fmla="*/ 8142 h 2512"/>
                              <a:gd name="T48" fmla="+- 0 12995 10763"/>
                              <a:gd name="T49" fmla="*/ T48 w 4838"/>
                              <a:gd name="T50" fmla="+- 0 8073 7971"/>
                              <a:gd name="T51" fmla="*/ 8073 h 2512"/>
                              <a:gd name="T52" fmla="+- 0 12804 10763"/>
                              <a:gd name="T53" fmla="*/ T52 w 4838"/>
                              <a:gd name="T54" fmla="+- 0 7989 7971"/>
                              <a:gd name="T55" fmla="*/ 7989 h 2512"/>
                              <a:gd name="T56" fmla="+- 0 12580 10763"/>
                              <a:gd name="T57" fmla="*/ T56 w 4838"/>
                              <a:gd name="T58" fmla="+- 0 7975 7971"/>
                              <a:gd name="T59" fmla="*/ 7975 h 2512"/>
                              <a:gd name="T60" fmla="+- 0 12382 10763"/>
                              <a:gd name="T61" fmla="*/ T60 w 4838"/>
                              <a:gd name="T62" fmla="+- 0 8027 7971"/>
                              <a:gd name="T63" fmla="*/ 8027 h 2512"/>
                              <a:gd name="T64" fmla="+- 0 12260 10763"/>
                              <a:gd name="T65" fmla="*/ T64 w 4838"/>
                              <a:gd name="T66" fmla="+- 0 8107 7971"/>
                              <a:gd name="T67" fmla="*/ 8107 h 2512"/>
                              <a:gd name="T68" fmla="+- 0 12074 10763"/>
                              <a:gd name="T69" fmla="*/ T68 w 4838"/>
                              <a:gd name="T70" fmla="+- 0 8007 7971"/>
                              <a:gd name="T71" fmla="*/ 8007 h 2512"/>
                              <a:gd name="T72" fmla="+- 0 11852 10763"/>
                              <a:gd name="T73" fmla="*/ T72 w 4838"/>
                              <a:gd name="T74" fmla="+- 0 7972 7971"/>
                              <a:gd name="T75" fmla="*/ 7972 h 2512"/>
                              <a:gd name="T76" fmla="+- 0 11629 10763"/>
                              <a:gd name="T77" fmla="*/ T76 w 4838"/>
                              <a:gd name="T78" fmla="+- 0 8004 7971"/>
                              <a:gd name="T79" fmla="*/ 8004 h 2512"/>
                              <a:gd name="T80" fmla="+- 0 11428 10763"/>
                              <a:gd name="T81" fmla="*/ T80 w 4838"/>
                              <a:gd name="T82" fmla="+- 0 8110 7971"/>
                              <a:gd name="T83" fmla="*/ 8110 h 2512"/>
                              <a:gd name="T84" fmla="+- 0 11311 10763"/>
                              <a:gd name="T85" fmla="*/ T84 w 4838"/>
                              <a:gd name="T86" fmla="+- 0 8287 7971"/>
                              <a:gd name="T87" fmla="*/ 8287 h 2512"/>
                              <a:gd name="T88" fmla="+- 0 11082 10763"/>
                              <a:gd name="T89" fmla="*/ T88 w 4838"/>
                              <a:gd name="T90" fmla="+- 0 8372 7971"/>
                              <a:gd name="T91" fmla="*/ 8372 h 2512"/>
                              <a:gd name="T92" fmla="+- 0 10930 10763"/>
                              <a:gd name="T93" fmla="*/ T92 w 4838"/>
                              <a:gd name="T94" fmla="+- 0 8511 7971"/>
                              <a:gd name="T95" fmla="*/ 8511 h 2512"/>
                              <a:gd name="T96" fmla="+- 0 10870 10763"/>
                              <a:gd name="T97" fmla="*/ T96 w 4838"/>
                              <a:gd name="T98" fmla="+- 0 8684 7971"/>
                              <a:gd name="T99" fmla="*/ 8684 h 2512"/>
                              <a:gd name="T100" fmla="+- 0 10897 10763"/>
                              <a:gd name="T101" fmla="*/ T100 w 4838"/>
                              <a:gd name="T102" fmla="+- 0 8820 7971"/>
                              <a:gd name="T103" fmla="*/ 8820 h 2512"/>
                              <a:gd name="T104" fmla="+- 0 10919 10763"/>
                              <a:gd name="T105" fmla="*/ T104 w 4838"/>
                              <a:gd name="T106" fmla="+- 0 8862 7971"/>
                              <a:gd name="T107" fmla="*/ 8862 h 2512"/>
                              <a:gd name="T108" fmla="+- 0 10792 10763"/>
                              <a:gd name="T109" fmla="*/ T108 w 4838"/>
                              <a:gd name="T110" fmla="+- 0 9037 7971"/>
                              <a:gd name="T111" fmla="*/ 9037 h 2512"/>
                              <a:gd name="T112" fmla="+- 0 10764 10763"/>
                              <a:gd name="T113" fmla="*/ T112 w 4838"/>
                              <a:gd name="T114" fmla="+- 0 9226 7971"/>
                              <a:gd name="T115" fmla="*/ 9226 h 2512"/>
                              <a:gd name="T116" fmla="+- 0 10830 10763"/>
                              <a:gd name="T117" fmla="*/ T116 w 4838"/>
                              <a:gd name="T118" fmla="+- 0 9410 7971"/>
                              <a:gd name="T119" fmla="*/ 9410 h 2512"/>
                              <a:gd name="T120" fmla="+- 0 10986 10763"/>
                              <a:gd name="T121" fmla="*/ T120 w 4838"/>
                              <a:gd name="T122" fmla="+- 0 9569 7971"/>
                              <a:gd name="T123" fmla="*/ 9569 h 2512"/>
                              <a:gd name="T124" fmla="+- 0 11191 10763"/>
                              <a:gd name="T125" fmla="*/ T124 w 4838"/>
                              <a:gd name="T126" fmla="+- 0 9670 7971"/>
                              <a:gd name="T127" fmla="*/ 9670 h 2512"/>
                              <a:gd name="T128" fmla="+- 0 11413 10763"/>
                              <a:gd name="T129" fmla="*/ T128 w 4838"/>
                              <a:gd name="T130" fmla="+- 0 9718 7971"/>
                              <a:gd name="T131" fmla="*/ 9718 h 2512"/>
                              <a:gd name="T132" fmla="+- 0 11466 10763"/>
                              <a:gd name="T133" fmla="*/ T132 w 4838"/>
                              <a:gd name="T134" fmla="+- 0 9896 7971"/>
                              <a:gd name="T135" fmla="*/ 9896 h 2512"/>
                              <a:gd name="T136" fmla="+- 0 11606 10763"/>
                              <a:gd name="T137" fmla="*/ T136 w 4838"/>
                              <a:gd name="T138" fmla="+- 0 10041 7971"/>
                              <a:gd name="T139" fmla="*/ 10041 h 2512"/>
                              <a:gd name="T140" fmla="+- 0 11813 10763"/>
                              <a:gd name="T141" fmla="*/ T140 w 4838"/>
                              <a:gd name="T142" fmla="+- 0 10137 7971"/>
                              <a:gd name="T143" fmla="*/ 10137 h 2512"/>
                              <a:gd name="T144" fmla="+- 0 12066 10763"/>
                              <a:gd name="T145" fmla="*/ T144 w 4838"/>
                              <a:gd name="T146" fmla="+- 0 10172 7971"/>
                              <a:gd name="T147" fmla="*/ 10172 h 2512"/>
                              <a:gd name="T148" fmla="+- 0 12325 10763"/>
                              <a:gd name="T149" fmla="*/ T148 w 4838"/>
                              <a:gd name="T150" fmla="+- 0 10132 7971"/>
                              <a:gd name="T151" fmla="*/ 10132 h 2512"/>
                              <a:gd name="T152" fmla="+- 0 12467 10763"/>
                              <a:gd name="T153" fmla="*/ T152 w 4838"/>
                              <a:gd name="T154" fmla="+- 0 10209 7971"/>
                              <a:gd name="T155" fmla="*/ 10209 h 2512"/>
                              <a:gd name="T156" fmla="+- 0 12613 10763"/>
                              <a:gd name="T157" fmla="*/ T156 w 4838"/>
                              <a:gd name="T158" fmla="+- 0 10340 7971"/>
                              <a:gd name="T159" fmla="*/ 10340 h 2512"/>
                              <a:gd name="T160" fmla="+- 0 12805 10763"/>
                              <a:gd name="T161" fmla="*/ T160 w 4838"/>
                              <a:gd name="T162" fmla="+- 0 10432 7971"/>
                              <a:gd name="T163" fmla="*/ 10432 h 2512"/>
                              <a:gd name="T164" fmla="+- 0 13027 10763"/>
                              <a:gd name="T165" fmla="*/ T164 w 4838"/>
                              <a:gd name="T166" fmla="+- 0 10478 7971"/>
                              <a:gd name="T167" fmla="*/ 10478 h 2512"/>
                              <a:gd name="T168" fmla="+- 0 13266 10763"/>
                              <a:gd name="T169" fmla="*/ T168 w 4838"/>
                              <a:gd name="T170" fmla="+- 0 10474 7971"/>
                              <a:gd name="T171" fmla="*/ 10474 h 2512"/>
                              <a:gd name="T172" fmla="+- 0 13505 10763"/>
                              <a:gd name="T173" fmla="*/ T172 w 4838"/>
                              <a:gd name="T174" fmla="+- 0 10411 7971"/>
                              <a:gd name="T175" fmla="*/ 10411 h 2512"/>
                              <a:gd name="T176" fmla="+- 0 13703 10763"/>
                              <a:gd name="T177" fmla="*/ T176 w 4838"/>
                              <a:gd name="T178" fmla="+- 0 10294 7971"/>
                              <a:gd name="T179" fmla="*/ 10294 h 2512"/>
                              <a:gd name="T180" fmla="+- 0 13904 10763"/>
                              <a:gd name="T181" fmla="*/ T180 w 4838"/>
                              <a:gd name="T182" fmla="+- 0 10295 7971"/>
                              <a:gd name="T183" fmla="*/ 10295 h 2512"/>
                              <a:gd name="T184" fmla="+- 0 14137 10763"/>
                              <a:gd name="T185" fmla="*/ T184 w 4838"/>
                              <a:gd name="T186" fmla="+- 0 10331 7971"/>
                              <a:gd name="T187" fmla="*/ 10331 h 2512"/>
                              <a:gd name="T188" fmla="+- 0 14371 10763"/>
                              <a:gd name="T189" fmla="*/ T188 w 4838"/>
                              <a:gd name="T190" fmla="+- 0 10320 7971"/>
                              <a:gd name="T191" fmla="*/ 10320 h 2512"/>
                              <a:gd name="T192" fmla="+- 0 14592 10763"/>
                              <a:gd name="T193" fmla="*/ T192 w 4838"/>
                              <a:gd name="T194" fmla="+- 0 10266 7971"/>
                              <a:gd name="T195" fmla="*/ 10266 h 2512"/>
                              <a:gd name="T196" fmla="+- 0 14786 10763"/>
                              <a:gd name="T197" fmla="*/ T196 w 4838"/>
                              <a:gd name="T198" fmla="+- 0 10170 7971"/>
                              <a:gd name="T199" fmla="*/ 10170 h 2512"/>
                              <a:gd name="T200" fmla="+- 0 14941 10763"/>
                              <a:gd name="T201" fmla="*/ T200 w 4838"/>
                              <a:gd name="T202" fmla="+- 0 10035 7971"/>
                              <a:gd name="T203" fmla="*/ 10035 h 2512"/>
                              <a:gd name="T204" fmla="+- 0 14950 10763"/>
                              <a:gd name="T205" fmla="*/ T204 w 4838"/>
                              <a:gd name="T206" fmla="+- 0 10024 7971"/>
                              <a:gd name="T207" fmla="*/ 10024 h 2512"/>
                              <a:gd name="T208" fmla="+- 0 15203 10763"/>
                              <a:gd name="T209" fmla="*/ T208 w 4838"/>
                              <a:gd name="T210" fmla="+- 0 9998 7971"/>
                              <a:gd name="T211" fmla="*/ 9998 h 2512"/>
                              <a:gd name="T212" fmla="+- 0 15397 10763"/>
                              <a:gd name="T213" fmla="*/ T212 w 4838"/>
                              <a:gd name="T214" fmla="+- 0 9890 7971"/>
                              <a:gd name="T215" fmla="*/ 9890 h 2512"/>
                              <a:gd name="T216" fmla="+- 0 15492 10763"/>
                              <a:gd name="T217" fmla="*/ T216 w 4838"/>
                              <a:gd name="T218" fmla="+- 0 9723 7971"/>
                              <a:gd name="T219" fmla="*/ 9723 h 2512"/>
                              <a:gd name="T220" fmla="+- 0 15427 10763"/>
                              <a:gd name="T221" fmla="*/ T220 w 4838"/>
                              <a:gd name="T222" fmla="+- 0 9508 7971"/>
                              <a:gd name="T223" fmla="*/ 9508 h 2512"/>
                              <a:gd name="T224" fmla="+- 0 15494 10763"/>
                              <a:gd name="T225" fmla="*/ T224 w 4838"/>
                              <a:gd name="T226" fmla="+- 0 9368 7971"/>
                              <a:gd name="T227" fmla="*/ 9368 h 2512"/>
                              <a:gd name="T228" fmla="+- 0 15597 10763"/>
                              <a:gd name="T229" fmla="*/ T228 w 4838"/>
                              <a:gd name="T230" fmla="+- 0 9208 7971"/>
                              <a:gd name="T231" fmla="*/ 9208 h 2512"/>
                              <a:gd name="T232" fmla="+- 0 15597 10763"/>
                              <a:gd name="T233" fmla="*/ T232 w 4838"/>
                              <a:gd name="T234" fmla="+- 0 9090 7971"/>
                              <a:gd name="T235" fmla="*/ 9090 h 2512"/>
                              <a:gd name="T236" fmla="+- 0 15484 10763"/>
                              <a:gd name="T237" fmla="*/ T236 w 4838"/>
                              <a:gd name="T238" fmla="+- 0 8922 7971"/>
                              <a:gd name="T239" fmla="*/ 8922 h 2512"/>
                              <a:gd name="T240" fmla="+- 0 15258 10763"/>
                              <a:gd name="T241" fmla="*/ T240 w 4838"/>
                              <a:gd name="T242" fmla="+- 0 8819 7971"/>
                              <a:gd name="T243" fmla="*/ 8819 h 2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838" h="2512">
                                <a:moveTo>
                                  <a:pt x="4400" y="827"/>
                                </a:moveTo>
                                <a:lnTo>
                                  <a:pt x="4407" y="765"/>
                                </a:lnTo>
                                <a:lnTo>
                                  <a:pt x="4404" y="704"/>
                                </a:lnTo>
                                <a:lnTo>
                                  <a:pt x="4391" y="645"/>
                                </a:lnTo>
                                <a:lnTo>
                                  <a:pt x="4369" y="587"/>
                                </a:lnTo>
                                <a:lnTo>
                                  <a:pt x="4338" y="532"/>
                                </a:lnTo>
                                <a:lnTo>
                                  <a:pt x="4300" y="480"/>
                                </a:lnTo>
                                <a:lnTo>
                                  <a:pt x="4253" y="432"/>
                                </a:lnTo>
                                <a:lnTo>
                                  <a:pt x="4199" y="387"/>
                                </a:lnTo>
                                <a:lnTo>
                                  <a:pt x="4139" y="347"/>
                                </a:lnTo>
                                <a:lnTo>
                                  <a:pt x="4072" y="312"/>
                                </a:lnTo>
                                <a:lnTo>
                                  <a:pt x="4000" y="281"/>
                                </a:lnTo>
                                <a:lnTo>
                                  <a:pt x="3922" y="257"/>
                                </a:lnTo>
                                <a:lnTo>
                                  <a:pt x="3840" y="238"/>
                                </a:lnTo>
                                <a:lnTo>
                                  <a:pt x="3753" y="226"/>
                                </a:lnTo>
                                <a:lnTo>
                                  <a:pt x="3669" y="221"/>
                                </a:lnTo>
                                <a:lnTo>
                                  <a:pt x="3586" y="223"/>
                                </a:lnTo>
                                <a:lnTo>
                                  <a:pt x="3503" y="232"/>
                                </a:lnTo>
                                <a:lnTo>
                                  <a:pt x="3422" y="246"/>
                                </a:lnTo>
                                <a:lnTo>
                                  <a:pt x="3344" y="267"/>
                                </a:lnTo>
                                <a:lnTo>
                                  <a:pt x="3269" y="294"/>
                                </a:lnTo>
                                <a:lnTo>
                                  <a:pt x="3226" y="246"/>
                                </a:lnTo>
                                <a:lnTo>
                                  <a:pt x="3176" y="202"/>
                                </a:lnTo>
                                <a:lnTo>
                                  <a:pt x="3119" y="165"/>
                                </a:lnTo>
                                <a:lnTo>
                                  <a:pt x="3056" y="133"/>
                                </a:lnTo>
                                <a:lnTo>
                                  <a:pt x="2988" y="108"/>
                                </a:lnTo>
                                <a:lnTo>
                                  <a:pt x="2917" y="89"/>
                                </a:lnTo>
                                <a:lnTo>
                                  <a:pt x="2842" y="76"/>
                                </a:lnTo>
                                <a:lnTo>
                                  <a:pt x="2766" y="71"/>
                                </a:lnTo>
                                <a:lnTo>
                                  <a:pt x="2689" y="72"/>
                                </a:lnTo>
                                <a:lnTo>
                                  <a:pt x="2612" y="80"/>
                                </a:lnTo>
                                <a:lnTo>
                                  <a:pt x="2536" y="96"/>
                                </a:lnTo>
                                <a:lnTo>
                                  <a:pt x="2462" y="120"/>
                                </a:lnTo>
                                <a:lnTo>
                                  <a:pt x="2425" y="135"/>
                                </a:lnTo>
                                <a:lnTo>
                                  <a:pt x="2389" y="152"/>
                                </a:lnTo>
                                <a:lnTo>
                                  <a:pt x="2355" y="171"/>
                                </a:lnTo>
                                <a:lnTo>
                                  <a:pt x="2323" y="192"/>
                                </a:lnTo>
                                <a:lnTo>
                                  <a:pt x="2282" y="144"/>
                                </a:lnTo>
                                <a:lnTo>
                                  <a:pt x="2232" y="102"/>
                                </a:lnTo>
                                <a:lnTo>
                                  <a:pt x="2174" y="67"/>
                                </a:lnTo>
                                <a:lnTo>
                                  <a:pt x="2110" y="39"/>
                                </a:lnTo>
                                <a:lnTo>
                                  <a:pt x="2041" y="18"/>
                                </a:lnTo>
                                <a:lnTo>
                                  <a:pt x="1968" y="5"/>
                                </a:lnTo>
                                <a:lnTo>
                                  <a:pt x="1893" y="0"/>
                                </a:lnTo>
                                <a:lnTo>
                                  <a:pt x="1817" y="4"/>
                                </a:lnTo>
                                <a:lnTo>
                                  <a:pt x="1742" y="16"/>
                                </a:lnTo>
                                <a:lnTo>
                                  <a:pt x="1668" y="37"/>
                                </a:lnTo>
                                <a:lnTo>
                                  <a:pt x="1619" y="56"/>
                                </a:lnTo>
                                <a:lnTo>
                                  <a:pt x="1574" y="80"/>
                                </a:lnTo>
                                <a:lnTo>
                                  <a:pt x="1534" y="106"/>
                                </a:lnTo>
                                <a:lnTo>
                                  <a:pt x="1497" y="136"/>
                                </a:lnTo>
                                <a:lnTo>
                                  <a:pt x="1441" y="96"/>
                                </a:lnTo>
                                <a:lnTo>
                                  <a:pt x="1378" y="62"/>
                                </a:lnTo>
                                <a:lnTo>
                                  <a:pt x="1311" y="36"/>
                                </a:lnTo>
                                <a:lnTo>
                                  <a:pt x="1239" y="17"/>
                                </a:lnTo>
                                <a:lnTo>
                                  <a:pt x="1165" y="5"/>
                                </a:lnTo>
                                <a:lnTo>
                                  <a:pt x="1089" y="1"/>
                                </a:lnTo>
                                <a:lnTo>
                                  <a:pt x="1014" y="4"/>
                                </a:lnTo>
                                <a:lnTo>
                                  <a:pt x="939" y="15"/>
                                </a:lnTo>
                                <a:lnTo>
                                  <a:pt x="866" y="33"/>
                                </a:lnTo>
                                <a:lnTo>
                                  <a:pt x="796" y="58"/>
                                </a:lnTo>
                                <a:lnTo>
                                  <a:pt x="731" y="92"/>
                                </a:lnTo>
                                <a:lnTo>
                                  <a:pt x="665" y="139"/>
                                </a:lnTo>
                                <a:lnTo>
                                  <a:pt x="612" y="193"/>
                                </a:lnTo>
                                <a:lnTo>
                                  <a:pt x="572" y="252"/>
                                </a:lnTo>
                                <a:lnTo>
                                  <a:pt x="548" y="316"/>
                                </a:lnTo>
                                <a:lnTo>
                                  <a:pt x="464" y="337"/>
                                </a:lnTo>
                                <a:lnTo>
                                  <a:pt x="388" y="366"/>
                                </a:lnTo>
                                <a:lnTo>
                                  <a:pt x="319" y="401"/>
                                </a:lnTo>
                                <a:lnTo>
                                  <a:pt x="259" y="442"/>
                                </a:lnTo>
                                <a:lnTo>
                                  <a:pt x="208" y="489"/>
                                </a:lnTo>
                                <a:lnTo>
                                  <a:pt x="167" y="540"/>
                                </a:lnTo>
                                <a:lnTo>
                                  <a:pt x="136" y="595"/>
                                </a:lnTo>
                                <a:lnTo>
                                  <a:pt x="116" y="653"/>
                                </a:lnTo>
                                <a:lnTo>
                                  <a:pt x="107" y="713"/>
                                </a:lnTo>
                                <a:lnTo>
                                  <a:pt x="111" y="774"/>
                                </a:lnTo>
                                <a:lnTo>
                                  <a:pt x="128" y="835"/>
                                </a:lnTo>
                                <a:lnTo>
                                  <a:pt x="134" y="849"/>
                                </a:lnTo>
                                <a:lnTo>
                                  <a:pt x="141" y="863"/>
                                </a:lnTo>
                                <a:lnTo>
                                  <a:pt x="148" y="877"/>
                                </a:lnTo>
                                <a:lnTo>
                                  <a:pt x="156" y="891"/>
                                </a:lnTo>
                                <a:lnTo>
                                  <a:pt x="102" y="946"/>
                                </a:lnTo>
                                <a:lnTo>
                                  <a:pt x="60" y="1005"/>
                                </a:lnTo>
                                <a:lnTo>
                                  <a:pt x="29" y="1066"/>
                                </a:lnTo>
                                <a:lnTo>
                                  <a:pt x="9" y="1129"/>
                                </a:lnTo>
                                <a:lnTo>
                                  <a:pt x="0" y="1192"/>
                                </a:lnTo>
                                <a:lnTo>
                                  <a:pt x="1" y="1255"/>
                                </a:lnTo>
                                <a:lnTo>
                                  <a:pt x="12" y="1318"/>
                                </a:lnTo>
                                <a:lnTo>
                                  <a:pt x="34" y="1379"/>
                                </a:lnTo>
                                <a:lnTo>
                                  <a:pt x="67" y="1439"/>
                                </a:lnTo>
                                <a:lnTo>
                                  <a:pt x="109" y="1495"/>
                                </a:lnTo>
                                <a:lnTo>
                                  <a:pt x="161" y="1549"/>
                                </a:lnTo>
                                <a:lnTo>
                                  <a:pt x="223" y="1598"/>
                                </a:lnTo>
                                <a:lnTo>
                                  <a:pt x="295" y="1642"/>
                                </a:lnTo>
                                <a:lnTo>
                                  <a:pt x="359" y="1673"/>
                                </a:lnTo>
                                <a:lnTo>
                                  <a:pt x="428" y="1699"/>
                                </a:lnTo>
                                <a:lnTo>
                                  <a:pt x="499" y="1721"/>
                                </a:lnTo>
                                <a:lnTo>
                                  <a:pt x="573" y="1737"/>
                                </a:lnTo>
                                <a:lnTo>
                                  <a:pt x="650" y="1747"/>
                                </a:lnTo>
                                <a:lnTo>
                                  <a:pt x="656" y="1809"/>
                                </a:lnTo>
                                <a:lnTo>
                                  <a:pt x="674" y="1869"/>
                                </a:lnTo>
                                <a:lnTo>
                                  <a:pt x="703" y="1925"/>
                                </a:lnTo>
                                <a:lnTo>
                                  <a:pt x="741" y="1978"/>
                                </a:lnTo>
                                <a:lnTo>
                                  <a:pt x="788" y="2026"/>
                                </a:lnTo>
                                <a:lnTo>
                                  <a:pt x="843" y="2070"/>
                                </a:lnTo>
                                <a:lnTo>
                                  <a:pt x="906" y="2108"/>
                                </a:lnTo>
                                <a:lnTo>
                                  <a:pt x="975" y="2140"/>
                                </a:lnTo>
                                <a:lnTo>
                                  <a:pt x="1050" y="2166"/>
                                </a:lnTo>
                                <a:lnTo>
                                  <a:pt x="1130" y="2185"/>
                                </a:lnTo>
                                <a:lnTo>
                                  <a:pt x="1215" y="2197"/>
                                </a:lnTo>
                                <a:lnTo>
                                  <a:pt x="1303" y="2201"/>
                                </a:lnTo>
                                <a:lnTo>
                                  <a:pt x="1391" y="2196"/>
                                </a:lnTo>
                                <a:lnTo>
                                  <a:pt x="1478" y="2183"/>
                                </a:lnTo>
                                <a:lnTo>
                                  <a:pt x="1562" y="2161"/>
                                </a:lnTo>
                                <a:lnTo>
                                  <a:pt x="1640" y="2131"/>
                                </a:lnTo>
                                <a:lnTo>
                                  <a:pt x="1668" y="2186"/>
                                </a:lnTo>
                                <a:lnTo>
                                  <a:pt x="1704" y="2238"/>
                                </a:lnTo>
                                <a:lnTo>
                                  <a:pt x="1746" y="2286"/>
                                </a:lnTo>
                                <a:lnTo>
                                  <a:pt x="1795" y="2329"/>
                                </a:lnTo>
                                <a:lnTo>
                                  <a:pt x="1850" y="2369"/>
                                </a:lnTo>
                                <a:lnTo>
                                  <a:pt x="1909" y="2404"/>
                                </a:lnTo>
                                <a:lnTo>
                                  <a:pt x="1973" y="2435"/>
                                </a:lnTo>
                                <a:lnTo>
                                  <a:pt x="2042" y="2461"/>
                                </a:lnTo>
                                <a:lnTo>
                                  <a:pt x="2113" y="2482"/>
                                </a:lnTo>
                                <a:lnTo>
                                  <a:pt x="2188" y="2497"/>
                                </a:lnTo>
                                <a:lnTo>
                                  <a:pt x="2264" y="2507"/>
                                </a:lnTo>
                                <a:lnTo>
                                  <a:pt x="2343" y="2512"/>
                                </a:lnTo>
                                <a:lnTo>
                                  <a:pt x="2423" y="2510"/>
                                </a:lnTo>
                                <a:lnTo>
                                  <a:pt x="2503" y="2503"/>
                                </a:lnTo>
                                <a:lnTo>
                                  <a:pt x="2583" y="2489"/>
                                </a:lnTo>
                                <a:lnTo>
                                  <a:pt x="2664" y="2468"/>
                                </a:lnTo>
                                <a:lnTo>
                                  <a:pt x="2742" y="2440"/>
                                </a:lnTo>
                                <a:lnTo>
                                  <a:pt x="2814" y="2407"/>
                                </a:lnTo>
                                <a:lnTo>
                                  <a:pt x="2880" y="2367"/>
                                </a:lnTo>
                                <a:lnTo>
                                  <a:pt x="2940" y="2323"/>
                                </a:lnTo>
                                <a:lnTo>
                                  <a:pt x="2992" y="2274"/>
                                </a:lnTo>
                                <a:lnTo>
                                  <a:pt x="3066" y="2302"/>
                                </a:lnTo>
                                <a:lnTo>
                                  <a:pt x="3141" y="2324"/>
                                </a:lnTo>
                                <a:lnTo>
                                  <a:pt x="3218" y="2342"/>
                                </a:lnTo>
                                <a:lnTo>
                                  <a:pt x="3296" y="2353"/>
                                </a:lnTo>
                                <a:lnTo>
                                  <a:pt x="3374" y="2360"/>
                                </a:lnTo>
                                <a:lnTo>
                                  <a:pt x="3453" y="2361"/>
                                </a:lnTo>
                                <a:lnTo>
                                  <a:pt x="3531" y="2358"/>
                                </a:lnTo>
                                <a:lnTo>
                                  <a:pt x="3608" y="2349"/>
                                </a:lnTo>
                                <a:lnTo>
                                  <a:pt x="3684" y="2336"/>
                                </a:lnTo>
                                <a:lnTo>
                                  <a:pt x="3758" y="2318"/>
                                </a:lnTo>
                                <a:lnTo>
                                  <a:pt x="3829" y="2295"/>
                                </a:lnTo>
                                <a:lnTo>
                                  <a:pt x="3897" y="2268"/>
                                </a:lnTo>
                                <a:lnTo>
                                  <a:pt x="3962" y="2236"/>
                                </a:lnTo>
                                <a:lnTo>
                                  <a:pt x="4023" y="2199"/>
                                </a:lnTo>
                                <a:lnTo>
                                  <a:pt x="4080" y="2159"/>
                                </a:lnTo>
                                <a:lnTo>
                                  <a:pt x="4132" y="2114"/>
                                </a:lnTo>
                                <a:lnTo>
                                  <a:pt x="4178" y="2064"/>
                                </a:lnTo>
                                <a:lnTo>
                                  <a:pt x="4181" y="2061"/>
                                </a:lnTo>
                                <a:lnTo>
                                  <a:pt x="4184" y="2057"/>
                                </a:lnTo>
                                <a:lnTo>
                                  <a:pt x="4187" y="2053"/>
                                </a:lnTo>
                                <a:lnTo>
                                  <a:pt x="4275" y="2055"/>
                                </a:lnTo>
                                <a:lnTo>
                                  <a:pt x="4360" y="2046"/>
                                </a:lnTo>
                                <a:lnTo>
                                  <a:pt x="4440" y="2027"/>
                                </a:lnTo>
                                <a:lnTo>
                                  <a:pt x="4513" y="1999"/>
                                </a:lnTo>
                                <a:lnTo>
                                  <a:pt x="4578" y="1963"/>
                                </a:lnTo>
                                <a:lnTo>
                                  <a:pt x="4634" y="1919"/>
                                </a:lnTo>
                                <a:lnTo>
                                  <a:pt x="4679" y="1869"/>
                                </a:lnTo>
                                <a:lnTo>
                                  <a:pt x="4711" y="1813"/>
                                </a:lnTo>
                                <a:lnTo>
                                  <a:pt x="4729" y="1752"/>
                                </a:lnTo>
                                <a:lnTo>
                                  <a:pt x="4730" y="1677"/>
                                </a:lnTo>
                                <a:lnTo>
                                  <a:pt x="4708" y="1604"/>
                                </a:lnTo>
                                <a:lnTo>
                                  <a:pt x="4664" y="1537"/>
                                </a:lnTo>
                                <a:lnTo>
                                  <a:pt x="4600" y="1477"/>
                                </a:lnTo>
                                <a:lnTo>
                                  <a:pt x="4672" y="1441"/>
                                </a:lnTo>
                                <a:lnTo>
                                  <a:pt x="4731" y="1397"/>
                                </a:lnTo>
                                <a:lnTo>
                                  <a:pt x="4779" y="1348"/>
                                </a:lnTo>
                                <a:lnTo>
                                  <a:pt x="4813" y="1294"/>
                                </a:lnTo>
                                <a:lnTo>
                                  <a:pt x="4834" y="1237"/>
                                </a:lnTo>
                                <a:lnTo>
                                  <a:pt x="4837" y="1212"/>
                                </a:lnTo>
                                <a:moveTo>
                                  <a:pt x="4837" y="1145"/>
                                </a:moveTo>
                                <a:lnTo>
                                  <a:pt x="4834" y="1119"/>
                                </a:lnTo>
                                <a:lnTo>
                                  <a:pt x="4812" y="1061"/>
                                </a:lnTo>
                                <a:lnTo>
                                  <a:pt x="4774" y="1004"/>
                                </a:lnTo>
                                <a:lnTo>
                                  <a:pt x="4721" y="951"/>
                                </a:lnTo>
                                <a:lnTo>
                                  <a:pt x="4655" y="907"/>
                                </a:lnTo>
                                <a:lnTo>
                                  <a:pt x="4579" y="872"/>
                                </a:lnTo>
                                <a:lnTo>
                                  <a:pt x="4495" y="848"/>
                                </a:lnTo>
                                <a:lnTo>
                                  <a:pt x="4404" y="835"/>
                                </a:lnTo>
                                <a:lnTo>
                                  <a:pt x="4400" y="827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3"/>
                        <wps:cNvSpPr>
                          <a:spLocks/>
                        </wps:cNvSpPr>
                        <wps:spPr bwMode="auto">
                          <a:xfrm>
                            <a:off x="10921" y="7705"/>
                            <a:ext cx="4438" cy="2530"/>
                          </a:xfrm>
                          <a:custGeom>
                            <a:avLst/>
                            <a:gdLst>
                              <a:gd name="T0" fmla="+- 0 11974 10921"/>
                              <a:gd name="T1" fmla="*/ T0 w 4438"/>
                              <a:gd name="T2" fmla="+- 0 7981 7706"/>
                              <a:gd name="T3" fmla="*/ 7981 h 2530"/>
                              <a:gd name="T4" fmla="+- 0 12049 10921"/>
                              <a:gd name="T5" fmla="*/ T4 w 4438"/>
                              <a:gd name="T6" fmla="+- 0 8084 7706"/>
                              <a:gd name="T7" fmla="*/ 8084 h 2530"/>
                              <a:gd name="T8" fmla="+- 0 12172 10921"/>
                              <a:gd name="T9" fmla="*/ T8 w 4438"/>
                              <a:gd name="T10" fmla="+- 0 8124 7706"/>
                              <a:gd name="T11" fmla="*/ 8124 h 2530"/>
                              <a:gd name="T12" fmla="+- 0 12296 10921"/>
                              <a:gd name="T13" fmla="*/ T12 w 4438"/>
                              <a:gd name="T14" fmla="+- 0 8084 7706"/>
                              <a:gd name="T15" fmla="*/ 8084 h 2530"/>
                              <a:gd name="T16" fmla="+- 0 12371 10921"/>
                              <a:gd name="T17" fmla="*/ T16 w 4438"/>
                              <a:gd name="T18" fmla="+- 0 7981 7706"/>
                              <a:gd name="T19" fmla="*/ 7981 h 2530"/>
                              <a:gd name="T20" fmla="+- 0 12371 10921"/>
                              <a:gd name="T21" fmla="*/ T20 w 4438"/>
                              <a:gd name="T22" fmla="+- 0 7849 7706"/>
                              <a:gd name="T23" fmla="*/ 7849 h 2530"/>
                              <a:gd name="T24" fmla="+- 0 12296 10921"/>
                              <a:gd name="T25" fmla="*/ T24 w 4438"/>
                              <a:gd name="T26" fmla="+- 0 7746 7706"/>
                              <a:gd name="T27" fmla="*/ 7746 h 2530"/>
                              <a:gd name="T28" fmla="+- 0 12172 10921"/>
                              <a:gd name="T29" fmla="*/ T28 w 4438"/>
                              <a:gd name="T30" fmla="+- 0 7706 7706"/>
                              <a:gd name="T31" fmla="*/ 7706 h 2530"/>
                              <a:gd name="T32" fmla="+- 0 12049 10921"/>
                              <a:gd name="T33" fmla="*/ T32 w 4438"/>
                              <a:gd name="T34" fmla="+- 0 7746 7706"/>
                              <a:gd name="T35" fmla="*/ 7746 h 2530"/>
                              <a:gd name="T36" fmla="+- 0 11974 10921"/>
                              <a:gd name="T37" fmla="*/ T36 w 4438"/>
                              <a:gd name="T38" fmla="+- 0 7849 7706"/>
                              <a:gd name="T39" fmla="*/ 7849 h 2530"/>
                              <a:gd name="T40" fmla="+- 0 15075 10921"/>
                              <a:gd name="T41" fmla="*/ T40 w 4438"/>
                              <a:gd name="T42" fmla="+- 0 9484 7706"/>
                              <a:gd name="T43" fmla="*/ 9484 h 2530"/>
                              <a:gd name="T44" fmla="+- 0 15221 10921"/>
                              <a:gd name="T45" fmla="*/ T44 w 4438"/>
                              <a:gd name="T46" fmla="+- 0 9477 7706"/>
                              <a:gd name="T47" fmla="*/ 9477 h 2530"/>
                              <a:gd name="T48" fmla="+- 0 15358 10921"/>
                              <a:gd name="T49" fmla="*/ T48 w 4438"/>
                              <a:gd name="T50" fmla="+- 0 9438 7706"/>
                              <a:gd name="T51" fmla="*/ 9438 h 2530"/>
                              <a:gd name="T52" fmla="+- 0 14855 10921"/>
                              <a:gd name="T53" fmla="*/ T52 w 4438"/>
                              <a:gd name="T54" fmla="+- 0 9999 7706"/>
                              <a:gd name="T55" fmla="*/ 9999 h 2530"/>
                              <a:gd name="T56" fmla="+- 0 14917 10921"/>
                              <a:gd name="T57" fmla="*/ T56 w 4438"/>
                              <a:gd name="T58" fmla="+- 0 10010 7706"/>
                              <a:gd name="T59" fmla="*/ 10010 h 2530"/>
                              <a:gd name="T60" fmla="+- 0 13755 10921"/>
                              <a:gd name="T61" fmla="*/ T60 w 4438"/>
                              <a:gd name="T62" fmla="+- 0 10235 7706"/>
                              <a:gd name="T63" fmla="*/ 10235 h 2530"/>
                              <a:gd name="T64" fmla="+- 0 13797 10921"/>
                              <a:gd name="T65" fmla="*/ T64 w 4438"/>
                              <a:gd name="T66" fmla="+- 0 10186 7706"/>
                              <a:gd name="T67" fmla="*/ 10186 h 2530"/>
                              <a:gd name="T68" fmla="+- 0 13830 10921"/>
                              <a:gd name="T69" fmla="*/ T68 w 4438"/>
                              <a:gd name="T70" fmla="+- 0 10134 7706"/>
                              <a:gd name="T71" fmla="*/ 10134 h 2530"/>
                              <a:gd name="T72" fmla="+- 0 12377 10921"/>
                              <a:gd name="T73" fmla="*/ T72 w 4438"/>
                              <a:gd name="T74" fmla="+- 0 10011 7706"/>
                              <a:gd name="T75" fmla="*/ 10011 h 2530"/>
                              <a:gd name="T76" fmla="+- 0 12392 10921"/>
                              <a:gd name="T77" fmla="*/ T76 w 4438"/>
                              <a:gd name="T78" fmla="+- 0 10066 7706"/>
                              <a:gd name="T79" fmla="*/ 10066 h 2530"/>
                              <a:gd name="T80" fmla="+- 0 11779 10921"/>
                              <a:gd name="T81" fmla="*/ T80 w 4438"/>
                              <a:gd name="T82" fmla="+- 0 9297 7706"/>
                              <a:gd name="T83" fmla="*/ 9297 h 2530"/>
                              <a:gd name="T84" fmla="+- 0 11628 10921"/>
                              <a:gd name="T85" fmla="*/ T84 w 4438"/>
                              <a:gd name="T86" fmla="+- 0 9370 7706"/>
                              <a:gd name="T87" fmla="*/ 9370 h 2530"/>
                              <a:gd name="T88" fmla="+- 0 11512 10921"/>
                              <a:gd name="T89" fmla="*/ T88 w 4438"/>
                              <a:gd name="T90" fmla="+- 0 9467 7706"/>
                              <a:gd name="T91" fmla="*/ 9467 h 2530"/>
                              <a:gd name="T92" fmla="+- 0 11440 10921"/>
                              <a:gd name="T93" fmla="*/ T92 w 4438"/>
                              <a:gd name="T94" fmla="+- 0 9583 7706"/>
                              <a:gd name="T95" fmla="*/ 9583 h 2530"/>
                              <a:gd name="T96" fmla="+- 0 11415 10921"/>
                              <a:gd name="T97" fmla="*/ T96 w 4438"/>
                              <a:gd name="T98" fmla="+- 0 9712 7706"/>
                              <a:gd name="T99" fmla="*/ 9712 h 2530"/>
                              <a:gd name="T100" fmla="+- 0 10952 10921"/>
                              <a:gd name="T101" fmla="*/ T100 w 4438"/>
                              <a:gd name="T102" fmla="+- 0 8899 7706"/>
                              <a:gd name="T103" fmla="*/ 8899 h 2530"/>
                              <a:gd name="T104" fmla="+- 0 11033 10921"/>
                              <a:gd name="T105" fmla="*/ T104 w 4438"/>
                              <a:gd name="T106" fmla="+- 0 8977 7706"/>
                              <a:gd name="T107" fmla="*/ 8977 h 2530"/>
                              <a:gd name="T108" fmla="+- 0 11310 10921"/>
                              <a:gd name="T109" fmla="*/ T108 w 4438"/>
                              <a:gd name="T110" fmla="+- 0 8279 7706"/>
                              <a:gd name="T111" fmla="*/ 8279 h 2530"/>
                              <a:gd name="T112" fmla="+- 0 11303 10921"/>
                              <a:gd name="T113" fmla="*/ T112 w 4438"/>
                              <a:gd name="T114" fmla="+- 0 8315 7706"/>
                              <a:gd name="T115" fmla="*/ 8315 h 2530"/>
                              <a:gd name="T116" fmla="+- 0 11301 10921"/>
                              <a:gd name="T117" fmla="*/ T116 w 4438"/>
                              <a:gd name="T118" fmla="+- 0 8352 7706"/>
                              <a:gd name="T119" fmla="*/ 8352 h 2530"/>
                              <a:gd name="T120" fmla="+- 0 12328 10921"/>
                              <a:gd name="T121" fmla="*/ T120 w 4438"/>
                              <a:gd name="T122" fmla="+- 0 8168 7706"/>
                              <a:gd name="T123" fmla="*/ 8168 h 2530"/>
                              <a:gd name="T124" fmla="+- 0 12286 10921"/>
                              <a:gd name="T125" fmla="*/ T124 w 4438"/>
                              <a:gd name="T126" fmla="+- 0 8121 7706"/>
                              <a:gd name="T127" fmla="*/ 8121 h 2530"/>
                              <a:gd name="T128" fmla="+- 0 13121 10921"/>
                              <a:gd name="T129" fmla="*/ T128 w 4438"/>
                              <a:gd name="T130" fmla="+- 0 8237 7706"/>
                              <a:gd name="T131" fmla="*/ 8237 h 2530"/>
                              <a:gd name="T132" fmla="+- 0 13105 10921"/>
                              <a:gd name="T133" fmla="*/ T132 w 4438"/>
                              <a:gd name="T134" fmla="+- 0 8196 7706"/>
                              <a:gd name="T135" fmla="*/ 8196 h 2530"/>
                              <a:gd name="T136" fmla="+- 0 13081 10921"/>
                              <a:gd name="T137" fmla="*/ T136 w 4438"/>
                              <a:gd name="T138" fmla="+- 0 8157 7706"/>
                              <a:gd name="T139" fmla="*/ 8157 h 2530"/>
                              <a:gd name="T140" fmla="+- 0 13994 10921"/>
                              <a:gd name="T141" fmla="*/ T140 w 4438"/>
                              <a:gd name="T142" fmla="+- 0 8282 7706"/>
                              <a:gd name="T143" fmla="*/ 8282 h 2530"/>
                              <a:gd name="T144" fmla="+- 0 13921 10921"/>
                              <a:gd name="T145" fmla="*/ T144 w 4438"/>
                              <a:gd name="T146" fmla="+- 0 8321 7706"/>
                              <a:gd name="T147" fmla="*/ 8321 h 2530"/>
                              <a:gd name="T148" fmla="+- 0 15138 10921"/>
                              <a:gd name="T149" fmla="*/ T148 w 4438"/>
                              <a:gd name="T150" fmla="+- 0 8881 7706"/>
                              <a:gd name="T151" fmla="*/ 8881 h 2530"/>
                              <a:gd name="T152" fmla="+- 0 15153 10921"/>
                              <a:gd name="T153" fmla="*/ T152 w 4438"/>
                              <a:gd name="T154" fmla="+- 0 8840 7706"/>
                              <a:gd name="T155" fmla="*/ 8840 h 2530"/>
                              <a:gd name="T156" fmla="+- 0 15163 10921"/>
                              <a:gd name="T157" fmla="*/ T156 w 4438"/>
                              <a:gd name="T158" fmla="+- 0 8798 7706"/>
                              <a:gd name="T159" fmla="*/ 8798 h 2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438" h="2530">
                                <a:moveTo>
                                  <a:pt x="1042" y="209"/>
                                </a:moveTo>
                                <a:lnTo>
                                  <a:pt x="1053" y="275"/>
                                </a:lnTo>
                                <a:lnTo>
                                  <a:pt x="1083" y="332"/>
                                </a:lnTo>
                                <a:lnTo>
                                  <a:pt x="1128" y="378"/>
                                </a:lnTo>
                                <a:lnTo>
                                  <a:pt x="1185" y="407"/>
                                </a:lnTo>
                                <a:lnTo>
                                  <a:pt x="1251" y="418"/>
                                </a:lnTo>
                                <a:lnTo>
                                  <a:pt x="1318" y="407"/>
                                </a:lnTo>
                                <a:lnTo>
                                  <a:pt x="1375" y="378"/>
                                </a:lnTo>
                                <a:lnTo>
                                  <a:pt x="1420" y="332"/>
                                </a:lnTo>
                                <a:lnTo>
                                  <a:pt x="1450" y="275"/>
                                </a:lnTo>
                                <a:lnTo>
                                  <a:pt x="1461" y="209"/>
                                </a:lnTo>
                                <a:lnTo>
                                  <a:pt x="1450" y="143"/>
                                </a:lnTo>
                                <a:lnTo>
                                  <a:pt x="1420" y="85"/>
                                </a:lnTo>
                                <a:lnTo>
                                  <a:pt x="1375" y="40"/>
                                </a:lnTo>
                                <a:lnTo>
                                  <a:pt x="1318" y="10"/>
                                </a:lnTo>
                                <a:lnTo>
                                  <a:pt x="1251" y="0"/>
                                </a:lnTo>
                                <a:lnTo>
                                  <a:pt x="1185" y="10"/>
                                </a:lnTo>
                                <a:lnTo>
                                  <a:pt x="1128" y="40"/>
                                </a:lnTo>
                                <a:lnTo>
                                  <a:pt x="1083" y="85"/>
                                </a:lnTo>
                                <a:lnTo>
                                  <a:pt x="1053" y="143"/>
                                </a:lnTo>
                                <a:lnTo>
                                  <a:pt x="1042" y="209"/>
                                </a:lnTo>
                                <a:close/>
                                <a:moveTo>
                                  <a:pt x="4154" y="1778"/>
                                </a:moveTo>
                                <a:lnTo>
                                  <a:pt x="4228" y="1778"/>
                                </a:lnTo>
                                <a:lnTo>
                                  <a:pt x="4300" y="1771"/>
                                </a:lnTo>
                                <a:lnTo>
                                  <a:pt x="4371" y="1755"/>
                                </a:lnTo>
                                <a:lnTo>
                                  <a:pt x="4437" y="1732"/>
                                </a:lnTo>
                                <a:moveTo>
                                  <a:pt x="3903" y="2285"/>
                                </a:moveTo>
                                <a:lnTo>
                                  <a:pt x="3934" y="2293"/>
                                </a:lnTo>
                                <a:lnTo>
                                  <a:pt x="3964" y="2299"/>
                                </a:lnTo>
                                <a:lnTo>
                                  <a:pt x="3996" y="2304"/>
                                </a:lnTo>
                                <a:lnTo>
                                  <a:pt x="4028" y="2307"/>
                                </a:lnTo>
                                <a:moveTo>
                                  <a:pt x="2834" y="2529"/>
                                </a:moveTo>
                                <a:lnTo>
                                  <a:pt x="2856" y="2505"/>
                                </a:lnTo>
                                <a:lnTo>
                                  <a:pt x="2876" y="2480"/>
                                </a:lnTo>
                                <a:lnTo>
                                  <a:pt x="2893" y="2454"/>
                                </a:lnTo>
                                <a:lnTo>
                                  <a:pt x="2909" y="2428"/>
                                </a:lnTo>
                                <a:moveTo>
                                  <a:pt x="1452" y="2277"/>
                                </a:moveTo>
                                <a:lnTo>
                                  <a:pt x="1456" y="2305"/>
                                </a:lnTo>
                                <a:lnTo>
                                  <a:pt x="1463" y="2333"/>
                                </a:lnTo>
                                <a:lnTo>
                                  <a:pt x="1471" y="2360"/>
                                </a:lnTo>
                                <a:lnTo>
                                  <a:pt x="1482" y="2388"/>
                                </a:lnTo>
                                <a:moveTo>
                                  <a:pt x="858" y="1591"/>
                                </a:moveTo>
                                <a:lnTo>
                                  <a:pt x="778" y="1624"/>
                                </a:lnTo>
                                <a:lnTo>
                                  <a:pt x="707" y="1664"/>
                                </a:lnTo>
                                <a:lnTo>
                                  <a:pt x="644" y="1710"/>
                                </a:lnTo>
                                <a:lnTo>
                                  <a:pt x="591" y="1761"/>
                                </a:lnTo>
                                <a:lnTo>
                                  <a:pt x="550" y="1817"/>
                                </a:lnTo>
                                <a:lnTo>
                                  <a:pt x="519" y="1877"/>
                                </a:lnTo>
                                <a:lnTo>
                                  <a:pt x="500" y="1941"/>
                                </a:lnTo>
                                <a:lnTo>
                                  <a:pt x="494" y="2006"/>
                                </a:lnTo>
                                <a:moveTo>
                                  <a:pt x="0" y="1149"/>
                                </a:moveTo>
                                <a:lnTo>
                                  <a:pt x="31" y="1193"/>
                                </a:lnTo>
                                <a:lnTo>
                                  <a:pt x="68" y="1234"/>
                                </a:lnTo>
                                <a:lnTo>
                                  <a:pt x="112" y="1271"/>
                                </a:lnTo>
                                <a:lnTo>
                                  <a:pt x="162" y="1305"/>
                                </a:lnTo>
                                <a:moveTo>
                                  <a:pt x="389" y="573"/>
                                </a:moveTo>
                                <a:lnTo>
                                  <a:pt x="385" y="591"/>
                                </a:lnTo>
                                <a:lnTo>
                                  <a:pt x="382" y="609"/>
                                </a:lnTo>
                                <a:lnTo>
                                  <a:pt x="381" y="628"/>
                                </a:lnTo>
                                <a:lnTo>
                                  <a:pt x="380" y="646"/>
                                </a:lnTo>
                                <a:moveTo>
                                  <a:pt x="1424" y="487"/>
                                </a:moveTo>
                                <a:lnTo>
                                  <a:pt x="1407" y="462"/>
                                </a:lnTo>
                                <a:lnTo>
                                  <a:pt x="1387" y="438"/>
                                </a:lnTo>
                                <a:lnTo>
                                  <a:pt x="1365" y="415"/>
                                </a:lnTo>
                                <a:lnTo>
                                  <a:pt x="1341" y="393"/>
                                </a:lnTo>
                                <a:moveTo>
                                  <a:pt x="2200" y="531"/>
                                </a:moveTo>
                                <a:lnTo>
                                  <a:pt x="2193" y="511"/>
                                </a:lnTo>
                                <a:lnTo>
                                  <a:pt x="2184" y="490"/>
                                </a:lnTo>
                                <a:lnTo>
                                  <a:pt x="2173" y="470"/>
                                </a:lnTo>
                                <a:lnTo>
                                  <a:pt x="2160" y="451"/>
                                </a:lnTo>
                                <a:moveTo>
                                  <a:pt x="3112" y="559"/>
                                </a:moveTo>
                                <a:lnTo>
                                  <a:pt x="3073" y="576"/>
                                </a:lnTo>
                                <a:lnTo>
                                  <a:pt x="3036" y="595"/>
                                </a:lnTo>
                                <a:lnTo>
                                  <a:pt x="3000" y="615"/>
                                </a:lnTo>
                                <a:lnTo>
                                  <a:pt x="2966" y="637"/>
                                </a:lnTo>
                                <a:moveTo>
                                  <a:pt x="4217" y="1175"/>
                                </a:moveTo>
                                <a:lnTo>
                                  <a:pt x="4225" y="1154"/>
                                </a:lnTo>
                                <a:lnTo>
                                  <a:pt x="4232" y="1134"/>
                                </a:lnTo>
                                <a:lnTo>
                                  <a:pt x="4238" y="1113"/>
                                </a:lnTo>
                                <a:lnTo>
                                  <a:pt x="4242" y="109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39896" id="Group 102" o:spid="_x0000_s1026" style="position:absolute;margin-left:294.95pt;margin-top:11.05pt;width:485.55pt;height:513.6pt;z-index:-252254208;mso-position-horizontal-relative:page;mso-position-vertical-relative:page" coordorigin="5899,221" coordsize="9711,102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">
                <v:shape id="Picture 112" o:spid="_x0000_s1027" type="#_x0000_t75" style="position:absolute;left:13339;top:220;width:2057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">
                  <v:imagedata r:id="rId22" o:title=""/>
                </v:shape>
                <v:shape id="Picture 111" o:spid="_x0000_s1028" type="#_x0000_t75" style="position:absolute;left:10048;top:5071;width:5108;height: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">
                  <v:imagedata r:id="rId23" o:title=""/>
                </v:shape>
                <v:shape id="Picture 110" o:spid="_x0000_s1029" type="#_x0000_t75" style="position:absolute;left:5899;top:2354;width:3089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">
                  <v:imagedata r:id="rId24" o:title=""/>
                </v:shape>
                <v:shape id="Freeform 109" o:spid="_x0000_s1030" style="position:absolute;left:8841;top:2119;width:6390;height:2945;visibility:visible;mso-wrap-style:square;v-text-anchor:top" coordsize="6390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" path="m581,969r-9,-60l573,850r9,-58l626,680r34,-53l701,576r47,-48l803,483r61,-41l931,403r72,-34l1080,338r82,-26l1249,291r91,-16l1435,264r83,-5l1601,259r82,3l1765,270r80,13l1923,299r77,21l2073,344r45,-46l2169,256r57,-38l2288,184r67,-29l2426,131r74,-20l2577,96r79,-10l2737,82r81,l2900,88r81,11l3061,116r78,23l3235,177r87,47l3366,176r53,-42l3479,97r67,-32l3618,40r76,-20l3774,7,3856,r83,l4023,7r82,14l4186,42r64,23l4310,92r53,32l4411,159r58,-38l4532,88r68,-28l4671,38r74,-18l4822,8r78,-7l4978,r79,4l5135,14r76,14l5285,49r71,26l5423,106r71,44l5554,199r49,53l5641,309r24,61l5752,388r82,24l5909,441r69,35l6040,514r55,42l6142,602r38,49l6232,755r13,110l6237,922r-27,73l6182,1043r55,50l6284,1145r37,54l6351,1254r34,112l6389,1423r-4,57l6354,1592r-28,54l6291,1698r-44,51l6196,1797r-58,46l6071,1886r-73,39l5928,1956r-74,27l5777,2006r-80,18l5614,2039r-84,9l5524,2107r-40,111l5451,2270r-41,49l5361,2364r-56,43l5243,2445r-69,34l5101,2509r-79,25l4939,2554r-87,15l4762,2578r-94,2l4590,2578r-77,-7l4437,2559r-74,-16l4291,2523r-68,-24l4194,2550r-75,95l4073,2688r-51,41l3966,2766r-60,34l3842,2831r-68,27l3703,2882r-74,21l3553,2919r-79,13l3394,2940r-82,5l3229,2945r-83,-4l3062,2932r-83,-14l2898,2900r-78,-22l2745,2852r-71,-30l2608,2788r-62,-37l2490,2710r-51,-44l2364,2692r-76,22l2211,2732r-79,15l2052,2758r-80,7l1892,2769r-80,l1732,2765r-78,-7l1576,2748r-77,-14l1424,2717r-73,-21l1281,2673r-68,-27l1147,2616r-62,-33l1026,2547r-55,-40l921,2465r-47,-45l862,2407r-88,3l689,2406r-82,-12l529,2376r-74,-23l388,2323r-62,-34l272,2250r-45,-44l163,2108,144,1983r16,-69l195,1848r52,-61l317,1731r-79,-34l170,1657r-57,-45l67,1563,33,1511,,1400r2,-57l45,1231r42,-54l136,1131r57,-40l259,1056r71,-29l408,1004r82,-16l575,978r6,-9xe" filled="f" strokeweight=".96pt">
                  <v:path arrowok="t" o:connecttype="custom" o:connectlocs="582,2912;748,2648;1003,2489;1340,2395;1683,2382;2000,2440;2226,2338;2500,2231;2818,2202;3139,2259;3419,2254;3694,2140;4023,2127;4310,2212;4532,2208;4822,2128;5135,2134;5423,2226;5641,2429;5909,2561;6142,2722;6237,3042;6284,3265;6389,3543;6291,3818;6071,4006;5777,4126;5524,4227;5361,4484;5101,4629;4762,4698;4437,4679;4194,4670;3966,4886;3703,5002;3394,5060;3062,5052;2745,4972;2490,4830;2211,4852;1892,4889;1576,4868;1281,4793;1026,4667;862,4527;529,4496;272,4370;160,4034;238,3817;33,3631;87,3297;330,3147;581,3089" o:connectangles="0,0,0,0,0,0,0,0,0,0,0,0,0,0,0,0,0,0,0,0,0,0,0,0,0,0,0,0,0,0,0,0,0,0,0,0,0,0,0,0,0,0,0,0,0,0,0,0,0,0,0,0,0"/>
                </v:shape>
                <v:shape id="Picture 108" o:spid="_x0000_s1031" type="#_x0000_t75" style="position:absolute;left:8360;top:5531;width:18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">
                  <v:imagedata r:id="rId25" o:title=""/>
                </v:shape>
                <v:shape id="Picture 107" o:spid="_x0000_s1032" type="#_x0000_t75" style="position:absolute;left:8756;top:5177;width:347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">
                  <v:imagedata r:id="rId26" o:title=""/>
                </v:shape>
                <v:shape id="AutoShape 106" o:spid="_x0000_s1033" style="position:absolute;left:9165;top:2269;width:5856;height:2975;visibility:visible;mso-wrap-style:square;v-text-anchor:top" coordsize="5856,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" path="m631,2729r-13,78l583,2874r-53,53l463,2962r-78,12l308,2962r-68,-35l187,2874r-35,-67l140,2729r12,-78l187,2584r53,-53l308,2496r77,-12l463,2496r67,35l583,2584r35,67l631,2729xm375,1625r-79,1l219,1621r-76,-11l70,1593,,1571t705,649l665,2229r-41,7l583,2242r-42,4m2116,2505r-29,-28l2061,2448r-23,-31l2017,2387m3940,2209r-6,33l3926,2275r-12,33l3900,2340t823,-935l4808,1435r79,36l4958,1511r63,45l5075,1605r46,52l5157,1713r26,57l5199,1830r4,62m5856,887r-41,51l5766,986r-58,44l5642,1070m5343,210r5,22l5352,253r2,22l5354,297m3977,110r22,-29l4025,53r29,-27l4086,m2952,162r10,-24l2974,114r14,-24l3005,68m1750,195r51,20l1850,237r47,24l1942,286m291,917l280,893r-9,-24l264,845r-6,-25e" filled="f" strokeweight=".96pt">
                  <v:path arrowok="t" o:connecttype="custom" o:connectlocs="618,5076;530,5196;385,5243;240,5196;152,5076;152,4920;240,4800;385,4753;530,4800;618,4920;375,3894;219,3890;70,3862;705,4489;624,4505;541,4515;2087,4746;2038,4686;3940,4478;3926,4544;3900,4609;4808,3704;4958,3780;5075,3874;5157,3982;5199,4099;5856,3156;5766,3255;5642,3339;5348,2501;5354,2544;3977,2379;4025,2322;4086,2269;2962,2407;2988,2359;1750,2464;1850,2506;1942,2555;280,3162;264,3114" o:connectangles="0,0,0,0,0,0,0,0,0,0,0,0,0,0,0,0,0,0,0,0,0,0,0,0,0,0,0,0,0,0,0,0,0,0,0,0,0,0,0,0,0"/>
                </v:shape>
                <v:shape id="Picture 105" o:spid="_x0000_s1034" type="#_x0000_t75" style="position:absolute;left:11792;top:7447;width:3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">
                  <v:imagedata r:id="rId27" o:title=""/>
                </v:shape>
                <v:shape id="AutoShape 104" o:spid="_x0000_s1035" style="position:absolute;left:10762;top:7971;width:4838;height:2512;visibility:visible;mso-wrap-style:square;v-text-anchor:top" coordsize="4838,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" path="m4400,827r7,-62l4404,704r-13,-59l4369,587r-31,-55l4300,480r-47,-48l4199,387r-60,-40l4072,312r-72,-31l3922,257r-82,-19l3753,226r-84,-5l3586,223r-83,9l3422,246r-78,21l3269,294r-43,-48l3176,202r-57,-37l3056,133r-68,-25l2917,89,2842,76r-76,-5l2689,72r-77,8l2536,96r-74,24l2425,135r-36,17l2355,171r-32,21l2282,144r-50,-42l2174,67,2110,39,2041,18,1968,5,1893,r-76,4l1742,16r-74,21l1619,56r-45,24l1534,106r-37,30l1441,96,1378,62,1311,36,1239,17,1165,5,1089,1r-75,3l939,15,866,33,796,58,731,92r-66,47l612,193r-40,59l548,316r-84,21l388,366r-69,35l259,442r-51,47l167,540r-31,55l116,653r-9,60l111,774r17,61l134,849r7,14l148,877r8,14l102,946r-42,59l29,1066,9,1129,,1192r1,63l12,1318r22,61l67,1439r42,56l161,1549r62,49l295,1642r64,31l428,1699r71,22l573,1737r77,10l656,1809r18,60l703,1925r38,53l788,2026r55,44l906,2108r69,32l1050,2166r80,19l1215,2197r88,4l1391,2196r87,-13l1562,2161r78,-30l1668,2186r36,52l1746,2286r49,43l1850,2369r59,35l1973,2435r69,26l2113,2482r75,15l2264,2507r79,5l2423,2510r80,-7l2583,2489r81,-21l2742,2440r72,-33l2880,2367r60,-44l2992,2274r74,28l3141,2324r77,18l3296,2353r78,7l3453,2361r78,-3l3608,2349r76,-13l3758,2318r71,-23l3897,2268r65,-32l4023,2199r57,-40l4132,2114r46,-50l4181,2061r3,-4l4187,2053r88,2l4360,2046r80,-19l4513,1999r65,-36l4634,1919r45,-50l4711,1813r18,-61l4730,1677r-22,-73l4664,1537r-64,-60l4672,1441r59,-44l4779,1348r34,-54l4834,1237r3,-25m4837,1145r-3,-26l4812,1061r-38,-57l4721,951r-66,-44l4579,872r-84,-24l4404,835r-4,-8e" filled="f" strokeweight=".96pt">
                  <v:path arrowok="t" o:connecttype="custom" o:connectlocs="4404,8675;4338,8503;4199,8358;4000,8252;3753,8197;3503,8203;3269,8265;3119,8136;2917,8060;2689,8043;2462,8091;2355,8142;2232,8073;2041,7989;1817,7975;1619,8027;1497,8107;1311,8007;1089,7972;866,8004;665,8110;548,8287;319,8372;167,8511;107,8684;134,8820;156,8862;29,9037;1,9226;67,9410;223,9569;428,9670;650,9718;703,9896;843,10041;1050,10137;1303,10172;1562,10132;1704,10209;1850,10340;2042,10432;2264,10478;2503,10474;2742,10411;2940,10294;3141,10295;3374,10331;3608,10320;3829,10266;4023,10170;4178,10035;4187,10024;4440,9998;4634,9890;4729,9723;4664,9508;4731,9368;4834,9208;4834,9090;4721,8922;4495,8819" o:connectangles="0,0,0,0,0,0,0,0,0,0,0,0,0,0,0,0,0,0,0,0,0,0,0,0,0,0,0,0,0,0,0,0,0,0,0,0,0,0,0,0,0,0,0,0,0,0,0,0,0,0,0,0,0,0,0,0,0,0,0,0,0"/>
                </v:shape>
                <v:shape id="AutoShape 103" o:spid="_x0000_s1036" style="position:absolute;left:10921;top:7705;width:4438;height:2530;visibility:visible;mso-wrap-style:square;v-text-anchor:top" coordsize="4438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" path="m1042,209r11,66l1083,332r45,46l1185,407r66,11l1318,407r57,-29l1420,332r30,-57l1461,209r-11,-66l1420,85,1375,40,1318,10,1251,r-66,10l1128,40r-45,45l1053,143r-11,66xm4154,1778r74,l4300,1771r71,-16l4437,1732t-534,553l3934,2293r30,6l3996,2304r32,3m2834,2529r22,-24l2876,2480r17,-26l2909,2428m1452,2277r4,28l1463,2333r8,27l1482,2388m858,1591r-80,33l707,1664r-63,46l591,1761r-41,56l519,1877r-19,64l494,2006m,1149r31,44l68,1234r44,37l162,1305m389,573r-4,18l382,609r-1,19l380,646m1424,487r-17,-25l1387,438r-22,-23l1341,393t859,138l2193,511r-9,-21l2173,470r-13,-19m3112,559r-39,17l3036,595r-36,20l2966,637t1251,538l4225,1154r7,-20l4238,1113r4,-21e" filled="f" strokeweight=".96pt">
                  <v:path arrowok="t" o:connecttype="custom" o:connectlocs="1053,7981;1128,8084;1251,8124;1375,8084;1450,7981;1450,7849;1375,7746;1251,7706;1128,7746;1053,7849;4154,9484;4300,9477;4437,9438;3934,9999;3996,10010;2834,10235;2876,10186;2909,10134;1456,10011;1471,10066;858,9297;707,9370;591,9467;519,9583;494,9712;31,8899;112,8977;389,8279;382,8315;380,8352;1407,8168;1365,8121;2200,8237;2184,8196;2160,8157;3073,8282;3000,8321;4217,8881;4232,8840;4242,8798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554A2">
        <w:rPr>
          <w:color w:val="385622"/>
        </w:rPr>
        <w:t>Neglect not the gift that is in thee</w:t>
      </w:r>
    </w:p>
    <w:p w14:paraId="616B695C" w14:textId="77777777" w:rsidR="003E16C5" w:rsidRDefault="003E16C5">
      <w:pPr>
        <w:spacing w:line="699" w:lineRule="exact"/>
        <w:jc w:val="center"/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70B5C676" w14:textId="1149B7B0" w:rsidR="003E16C5" w:rsidRDefault="000554A2">
      <w:pPr>
        <w:spacing w:line="987" w:lineRule="exact"/>
        <w:ind w:left="608" w:right="1213"/>
        <w:jc w:val="center"/>
        <w:rPr>
          <w:rFonts w:ascii="Calibri Light"/>
          <w:sz w:val="90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7F2A69EF" wp14:editId="192EF654">
            <wp:simplePos x="0" y="0"/>
            <wp:positionH relativeFrom="page">
              <wp:posOffset>8456895</wp:posOffset>
            </wp:positionH>
            <wp:positionV relativeFrom="paragraph">
              <wp:posOffset>65078</wp:posOffset>
            </wp:positionV>
            <wp:extent cx="1305628" cy="1285638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58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ACBBC6" wp14:editId="176B7A90">
                <wp:simplePos x="0" y="0"/>
                <wp:positionH relativeFrom="page">
                  <wp:posOffset>103505</wp:posOffset>
                </wp:positionH>
                <wp:positionV relativeFrom="page">
                  <wp:posOffset>3729355</wp:posOffset>
                </wp:positionV>
                <wp:extent cx="3718560" cy="2526665"/>
                <wp:effectExtent l="0" t="0" r="0" b="0"/>
                <wp:wrapNone/>
                <wp:docPr id="11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8560" cy="2526665"/>
                          <a:chOff x="163" y="5873"/>
                          <a:chExt cx="5856" cy="3979"/>
                        </a:xfrm>
                      </wpg:grpSpPr>
                      <wps:wsp>
                        <wps:cNvPr id="113" name="Freeform 101"/>
                        <wps:cNvSpPr>
                          <a:spLocks/>
                        </wps:cNvSpPr>
                        <wps:spPr bwMode="auto">
                          <a:xfrm>
                            <a:off x="178" y="5888"/>
                            <a:ext cx="5825" cy="3948"/>
                          </a:xfrm>
                          <a:custGeom>
                            <a:avLst/>
                            <a:gdLst>
                              <a:gd name="T0" fmla="+- 0 5999 179"/>
                              <a:gd name="T1" fmla="*/ T0 w 5825"/>
                              <a:gd name="T2" fmla="+- 0 6400 5888"/>
                              <a:gd name="T3" fmla="*/ 6400 h 3948"/>
                              <a:gd name="T4" fmla="+- 0 5964 179"/>
                              <a:gd name="T5" fmla="*/ T4 w 5825"/>
                              <a:gd name="T6" fmla="+- 0 6262 5888"/>
                              <a:gd name="T7" fmla="*/ 6262 h 3948"/>
                              <a:gd name="T8" fmla="+- 0 5899 179"/>
                              <a:gd name="T9" fmla="*/ T8 w 5825"/>
                              <a:gd name="T10" fmla="+- 0 6139 5888"/>
                              <a:gd name="T11" fmla="*/ 6139 h 3948"/>
                              <a:gd name="T12" fmla="+- 0 5807 179"/>
                              <a:gd name="T13" fmla="*/ T12 w 5825"/>
                              <a:gd name="T14" fmla="+- 0 6036 5888"/>
                              <a:gd name="T15" fmla="*/ 6036 h 3948"/>
                              <a:gd name="T16" fmla="+- 0 5694 179"/>
                              <a:gd name="T17" fmla="*/ T16 w 5825"/>
                              <a:gd name="T18" fmla="+- 0 5957 5888"/>
                              <a:gd name="T19" fmla="*/ 5957 h 3948"/>
                              <a:gd name="T20" fmla="+- 0 5563 179"/>
                              <a:gd name="T21" fmla="*/ T20 w 5825"/>
                              <a:gd name="T22" fmla="+- 0 5906 5888"/>
                              <a:gd name="T23" fmla="*/ 5906 h 3948"/>
                              <a:gd name="T24" fmla="+- 0 5419 179"/>
                              <a:gd name="T25" fmla="*/ T24 w 5825"/>
                              <a:gd name="T26" fmla="+- 0 5888 5888"/>
                              <a:gd name="T27" fmla="*/ 5888 h 3948"/>
                              <a:gd name="T28" fmla="+- 0 3577 179"/>
                              <a:gd name="T29" fmla="*/ T28 w 5825"/>
                              <a:gd name="T30" fmla="+- 0 5888 5888"/>
                              <a:gd name="T31" fmla="*/ 5888 h 3948"/>
                              <a:gd name="T32" fmla="+- 0 690 179"/>
                              <a:gd name="T33" fmla="*/ T32 w 5825"/>
                              <a:gd name="T34" fmla="+- 0 5893 5888"/>
                              <a:gd name="T35" fmla="*/ 5893 h 3948"/>
                              <a:gd name="T36" fmla="+- 0 552 179"/>
                              <a:gd name="T37" fmla="*/ T36 w 5825"/>
                              <a:gd name="T38" fmla="+- 0 5928 5888"/>
                              <a:gd name="T39" fmla="*/ 5928 h 3948"/>
                              <a:gd name="T40" fmla="+- 0 429 179"/>
                              <a:gd name="T41" fmla="*/ T40 w 5825"/>
                              <a:gd name="T42" fmla="+- 0 5993 5888"/>
                              <a:gd name="T43" fmla="*/ 5993 h 3948"/>
                              <a:gd name="T44" fmla="+- 0 326 179"/>
                              <a:gd name="T45" fmla="*/ T44 w 5825"/>
                              <a:gd name="T46" fmla="+- 0 6085 5888"/>
                              <a:gd name="T47" fmla="*/ 6085 h 3948"/>
                              <a:gd name="T48" fmla="+- 0 247 179"/>
                              <a:gd name="T49" fmla="*/ T48 w 5825"/>
                              <a:gd name="T50" fmla="+- 0 6198 5888"/>
                              <a:gd name="T51" fmla="*/ 6198 h 3948"/>
                              <a:gd name="T52" fmla="+- 0 197 179"/>
                              <a:gd name="T53" fmla="*/ T52 w 5825"/>
                              <a:gd name="T54" fmla="+- 0 6329 5888"/>
                              <a:gd name="T55" fmla="*/ 6329 h 3948"/>
                              <a:gd name="T56" fmla="+- 0 179 179"/>
                              <a:gd name="T57" fmla="*/ T56 w 5825"/>
                              <a:gd name="T58" fmla="+- 0 6473 5888"/>
                              <a:gd name="T59" fmla="*/ 6473 h 3948"/>
                              <a:gd name="T60" fmla="+- 0 179 179"/>
                              <a:gd name="T61" fmla="*/ T60 w 5825"/>
                              <a:gd name="T62" fmla="+- 0 8812 5888"/>
                              <a:gd name="T63" fmla="*/ 8812 h 3948"/>
                              <a:gd name="T64" fmla="+- 0 197 179"/>
                              <a:gd name="T65" fmla="*/ T64 w 5825"/>
                              <a:gd name="T66" fmla="+- 0 8956 5888"/>
                              <a:gd name="T67" fmla="*/ 8956 h 3948"/>
                              <a:gd name="T68" fmla="+- 0 247 179"/>
                              <a:gd name="T69" fmla="*/ T68 w 5825"/>
                              <a:gd name="T70" fmla="+- 0 9087 5888"/>
                              <a:gd name="T71" fmla="*/ 9087 h 3948"/>
                              <a:gd name="T72" fmla="+- 0 326 179"/>
                              <a:gd name="T73" fmla="*/ T72 w 5825"/>
                              <a:gd name="T74" fmla="+- 0 9201 5888"/>
                              <a:gd name="T75" fmla="*/ 9201 h 3948"/>
                              <a:gd name="T76" fmla="+- 0 429 179"/>
                              <a:gd name="T77" fmla="*/ T76 w 5825"/>
                              <a:gd name="T78" fmla="+- 0 9292 5888"/>
                              <a:gd name="T79" fmla="*/ 9292 h 3948"/>
                              <a:gd name="T80" fmla="+- 0 552 179"/>
                              <a:gd name="T81" fmla="*/ T80 w 5825"/>
                              <a:gd name="T82" fmla="+- 0 9358 5888"/>
                              <a:gd name="T83" fmla="*/ 9358 h 3948"/>
                              <a:gd name="T84" fmla="+- 0 690 179"/>
                              <a:gd name="T85" fmla="*/ T84 w 5825"/>
                              <a:gd name="T86" fmla="+- 0 9393 5888"/>
                              <a:gd name="T87" fmla="*/ 9393 h 3948"/>
                              <a:gd name="T88" fmla="+- 0 3577 179"/>
                              <a:gd name="T89" fmla="*/ T88 w 5825"/>
                              <a:gd name="T90" fmla="+- 0 9397 5888"/>
                              <a:gd name="T91" fmla="*/ 9397 h 3948"/>
                              <a:gd name="T92" fmla="+- 0 5033 179"/>
                              <a:gd name="T93" fmla="*/ T92 w 5825"/>
                              <a:gd name="T94" fmla="+- 0 9397 5888"/>
                              <a:gd name="T95" fmla="*/ 9397 h 3948"/>
                              <a:gd name="T96" fmla="+- 0 5492 179"/>
                              <a:gd name="T97" fmla="*/ T96 w 5825"/>
                              <a:gd name="T98" fmla="+- 0 9393 5888"/>
                              <a:gd name="T99" fmla="*/ 9393 h 3948"/>
                              <a:gd name="T100" fmla="+- 0 5630 179"/>
                              <a:gd name="T101" fmla="*/ T100 w 5825"/>
                              <a:gd name="T102" fmla="+- 0 9358 5888"/>
                              <a:gd name="T103" fmla="*/ 9358 h 3948"/>
                              <a:gd name="T104" fmla="+- 0 5753 179"/>
                              <a:gd name="T105" fmla="*/ T104 w 5825"/>
                              <a:gd name="T106" fmla="+- 0 9292 5888"/>
                              <a:gd name="T107" fmla="*/ 9292 h 3948"/>
                              <a:gd name="T108" fmla="+- 0 5856 179"/>
                              <a:gd name="T109" fmla="*/ T108 w 5825"/>
                              <a:gd name="T110" fmla="+- 0 9201 5888"/>
                              <a:gd name="T111" fmla="*/ 9201 h 3948"/>
                              <a:gd name="T112" fmla="+- 0 5935 179"/>
                              <a:gd name="T113" fmla="*/ T112 w 5825"/>
                              <a:gd name="T114" fmla="+- 0 9087 5888"/>
                              <a:gd name="T115" fmla="*/ 9087 h 3948"/>
                              <a:gd name="T116" fmla="+- 0 5986 179"/>
                              <a:gd name="T117" fmla="*/ T116 w 5825"/>
                              <a:gd name="T118" fmla="+- 0 8956 5888"/>
                              <a:gd name="T119" fmla="*/ 8956 h 3948"/>
                              <a:gd name="T120" fmla="+- 0 6004 179"/>
                              <a:gd name="T121" fmla="*/ T120 w 5825"/>
                              <a:gd name="T122" fmla="+- 0 8812 5888"/>
                              <a:gd name="T123" fmla="*/ 8812 h 3948"/>
                              <a:gd name="T124" fmla="+- 0 6004 179"/>
                              <a:gd name="T125" fmla="*/ T124 w 5825"/>
                              <a:gd name="T126" fmla="+- 0 6473 5888"/>
                              <a:gd name="T127" fmla="*/ 6473 h 3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25" h="3948">
                                <a:moveTo>
                                  <a:pt x="5825" y="585"/>
                                </a:moveTo>
                                <a:lnTo>
                                  <a:pt x="5820" y="512"/>
                                </a:lnTo>
                                <a:lnTo>
                                  <a:pt x="5807" y="441"/>
                                </a:lnTo>
                                <a:lnTo>
                                  <a:pt x="5785" y="374"/>
                                </a:lnTo>
                                <a:lnTo>
                                  <a:pt x="5756" y="310"/>
                                </a:lnTo>
                                <a:lnTo>
                                  <a:pt x="5720" y="251"/>
                                </a:lnTo>
                                <a:lnTo>
                                  <a:pt x="5677" y="197"/>
                                </a:lnTo>
                                <a:lnTo>
                                  <a:pt x="5628" y="148"/>
                                </a:lnTo>
                                <a:lnTo>
                                  <a:pt x="5574" y="105"/>
                                </a:lnTo>
                                <a:lnTo>
                                  <a:pt x="5515" y="69"/>
                                </a:lnTo>
                                <a:lnTo>
                                  <a:pt x="5451" y="40"/>
                                </a:lnTo>
                                <a:lnTo>
                                  <a:pt x="5384" y="18"/>
                                </a:lnTo>
                                <a:lnTo>
                                  <a:pt x="5313" y="5"/>
                                </a:lnTo>
                                <a:lnTo>
                                  <a:pt x="5240" y="0"/>
                                </a:lnTo>
                                <a:lnTo>
                                  <a:pt x="4854" y="0"/>
                                </a:lnTo>
                                <a:lnTo>
                                  <a:pt x="3398" y="0"/>
                                </a:lnTo>
                                <a:lnTo>
                                  <a:pt x="585" y="0"/>
                                </a:lnTo>
                                <a:lnTo>
                                  <a:pt x="511" y="5"/>
                                </a:lnTo>
                                <a:lnTo>
                                  <a:pt x="441" y="18"/>
                                </a:lnTo>
                                <a:lnTo>
                                  <a:pt x="373" y="40"/>
                                </a:lnTo>
                                <a:lnTo>
                                  <a:pt x="310" y="69"/>
                                </a:lnTo>
                                <a:lnTo>
                                  <a:pt x="250" y="105"/>
                                </a:lnTo>
                                <a:lnTo>
                                  <a:pt x="196" y="148"/>
                                </a:lnTo>
                                <a:lnTo>
                                  <a:pt x="147" y="197"/>
                                </a:lnTo>
                                <a:lnTo>
                                  <a:pt x="105" y="251"/>
                                </a:lnTo>
                                <a:lnTo>
                                  <a:pt x="68" y="310"/>
                                </a:lnTo>
                                <a:lnTo>
                                  <a:pt x="39" y="374"/>
                                </a:lnTo>
                                <a:lnTo>
                                  <a:pt x="18" y="441"/>
                                </a:lnTo>
                                <a:lnTo>
                                  <a:pt x="4" y="512"/>
                                </a:lnTo>
                                <a:lnTo>
                                  <a:pt x="0" y="585"/>
                                </a:lnTo>
                                <a:lnTo>
                                  <a:pt x="0" y="2047"/>
                                </a:lnTo>
                                <a:lnTo>
                                  <a:pt x="0" y="2924"/>
                                </a:lnTo>
                                <a:lnTo>
                                  <a:pt x="4" y="2998"/>
                                </a:lnTo>
                                <a:lnTo>
                                  <a:pt x="18" y="3068"/>
                                </a:lnTo>
                                <a:lnTo>
                                  <a:pt x="39" y="3136"/>
                                </a:lnTo>
                                <a:lnTo>
                                  <a:pt x="68" y="3199"/>
                                </a:lnTo>
                                <a:lnTo>
                                  <a:pt x="105" y="3258"/>
                                </a:lnTo>
                                <a:lnTo>
                                  <a:pt x="147" y="3313"/>
                                </a:lnTo>
                                <a:lnTo>
                                  <a:pt x="196" y="3362"/>
                                </a:lnTo>
                                <a:lnTo>
                                  <a:pt x="250" y="3404"/>
                                </a:lnTo>
                                <a:lnTo>
                                  <a:pt x="310" y="3441"/>
                                </a:lnTo>
                                <a:lnTo>
                                  <a:pt x="373" y="3470"/>
                                </a:lnTo>
                                <a:lnTo>
                                  <a:pt x="441" y="3491"/>
                                </a:lnTo>
                                <a:lnTo>
                                  <a:pt x="511" y="3505"/>
                                </a:lnTo>
                                <a:lnTo>
                                  <a:pt x="585" y="3509"/>
                                </a:lnTo>
                                <a:lnTo>
                                  <a:pt x="3398" y="3509"/>
                                </a:lnTo>
                                <a:lnTo>
                                  <a:pt x="4126" y="3948"/>
                                </a:lnTo>
                                <a:lnTo>
                                  <a:pt x="4854" y="3509"/>
                                </a:lnTo>
                                <a:lnTo>
                                  <a:pt x="5240" y="3509"/>
                                </a:lnTo>
                                <a:lnTo>
                                  <a:pt x="5313" y="3505"/>
                                </a:lnTo>
                                <a:lnTo>
                                  <a:pt x="5384" y="3491"/>
                                </a:lnTo>
                                <a:lnTo>
                                  <a:pt x="5451" y="3470"/>
                                </a:lnTo>
                                <a:lnTo>
                                  <a:pt x="5515" y="3441"/>
                                </a:lnTo>
                                <a:lnTo>
                                  <a:pt x="5574" y="3404"/>
                                </a:lnTo>
                                <a:lnTo>
                                  <a:pt x="5628" y="3362"/>
                                </a:lnTo>
                                <a:lnTo>
                                  <a:pt x="5677" y="3313"/>
                                </a:lnTo>
                                <a:lnTo>
                                  <a:pt x="5720" y="3258"/>
                                </a:lnTo>
                                <a:lnTo>
                                  <a:pt x="5756" y="3199"/>
                                </a:lnTo>
                                <a:lnTo>
                                  <a:pt x="5785" y="3136"/>
                                </a:lnTo>
                                <a:lnTo>
                                  <a:pt x="5807" y="3068"/>
                                </a:lnTo>
                                <a:lnTo>
                                  <a:pt x="5820" y="2998"/>
                                </a:lnTo>
                                <a:lnTo>
                                  <a:pt x="5825" y="2924"/>
                                </a:lnTo>
                                <a:lnTo>
                                  <a:pt x="5825" y="2047"/>
                                </a:lnTo>
                                <a:lnTo>
                                  <a:pt x="5825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5872"/>
                            <a:ext cx="5856" cy="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8C968" w14:textId="77777777" w:rsidR="003E16C5" w:rsidRDefault="000554A2">
                              <w:pPr>
                                <w:spacing w:before="174" w:line="235" w:lineRule="auto"/>
                                <w:ind w:left="158" w:right="22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The thing that has surprised me most about myself is…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CBBC6" id="Group 99" o:spid="_x0000_s1026" style="position:absolute;left:0;text-align:left;margin-left:8.15pt;margin-top:293.65pt;width:292.8pt;height:198.95pt;z-index:251669504;mso-position-horizontal-relative:page;mso-position-vertical-relative:page" coordorigin="163,5873" coordsize="5856,3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">
                <v:shape id="Freeform 101" o:spid="_x0000_s1027" style="position:absolute;left:178;top:5888;width:5825;height:3948;visibility:visible;mso-wrap-style:square;v-text-anchor:top" coordsize="5825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" path="m5825,585r-5,-73l5807,441r-22,-67l5756,310r-36,-59l5677,197r-49,-49l5574,105,5515,69,5451,40,5384,18,5313,5,5240,,4854,,3398,,585,,511,5,441,18,373,40,310,69r-60,36l196,148r-49,49l105,251,68,310,39,374,18,441,4,512,,585,,2047r,877l4,2998r14,70l39,3136r29,63l105,3258r42,55l196,3362r54,42l310,3441r63,29l441,3491r70,14l585,3509r2813,l4126,3948r728,-439l5240,3509r73,-4l5384,3491r67,-21l5515,3441r59,-37l5628,3362r49,-49l5720,3258r36,-59l5785,3136r22,-68l5820,2998r5,-74l5825,2047r,-1462xe" filled="f" strokecolor="#030" strokeweight="1.56pt">
                  <v:path arrowok="t" o:connecttype="custom" o:connectlocs="5820,6400;5785,6262;5720,6139;5628,6036;5515,5957;5384,5906;5240,5888;3398,5888;511,5893;373,5928;250,5993;147,6085;68,6198;18,6329;0,6473;0,8812;18,8956;68,9087;147,9201;250,9292;373,9358;511,9393;3398,9397;4854,9397;5313,9393;5451,9358;5574,9292;5677,9201;5756,9087;5807,8956;5825,8812;5825,6473" o:connectangles="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0" o:spid="_x0000_s1028" type="#_x0000_t202" style="position:absolute;left:163;top:5872;width:5856;height:3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2C58C968" w14:textId="77777777" w:rsidR="003E16C5" w:rsidRDefault="000554A2">
                        <w:pPr>
                          <w:spacing w:before="174" w:line="235" w:lineRule="auto"/>
                          <w:ind w:left="158" w:right="222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The thing that has surprised me most about myself is…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F058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2AC6ACE" wp14:editId="30249966">
                <wp:simplePos x="0" y="0"/>
                <wp:positionH relativeFrom="page">
                  <wp:posOffset>6085205</wp:posOffset>
                </wp:positionH>
                <wp:positionV relativeFrom="page">
                  <wp:posOffset>3753485</wp:posOffset>
                </wp:positionV>
                <wp:extent cx="3714115" cy="2548890"/>
                <wp:effectExtent l="0" t="0" r="0" b="0"/>
                <wp:wrapNone/>
                <wp:docPr id="10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115" cy="2548890"/>
                          <a:chOff x="9583" y="5911"/>
                          <a:chExt cx="5849" cy="4014"/>
                        </a:xfrm>
                      </wpg:grpSpPr>
                      <wps:wsp>
                        <wps:cNvPr id="110" name="Freeform 98"/>
                        <wps:cNvSpPr>
                          <a:spLocks/>
                        </wps:cNvSpPr>
                        <wps:spPr bwMode="auto">
                          <a:xfrm>
                            <a:off x="9598" y="5926"/>
                            <a:ext cx="5818" cy="3983"/>
                          </a:xfrm>
                          <a:custGeom>
                            <a:avLst/>
                            <a:gdLst>
                              <a:gd name="T0" fmla="+- 0 9603 9599"/>
                              <a:gd name="T1" fmla="*/ T0 w 5818"/>
                              <a:gd name="T2" fmla="+- 0 6443 5927"/>
                              <a:gd name="T3" fmla="*/ 6443 h 3983"/>
                              <a:gd name="T4" fmla="+- 0 9639 9599"/>
                              <a:gd name="T5" fmla="*/ T4 w 5818"/>
                              <a:gd name="T6" fmla="+- 0 6304 5927"/>
                              <a:gd name="T7" fmla="*/ 6304 h 3983"/>
                              <a:gd name="T8" fmla="+- 0 9705 9599"/>
                              <a:gd name="T9" fmla="*/ T8 w 5818"/>
                              <a:gd name="T10" fmla="+- 0 6180 5927"/>
                              <a:gd name="T11" fmla="*/ 6180 h 3983"/>
                              <a:gd name="T12" fmla="+- 0 9797 9599"/>
                              <a:gd name="T13" fmla="*/ T12 w 5818"/>
                              <a:gd name="T14" fmla="+- 0 6076 5927"/>
                              <a:gd name="T15" fmla="*/ 6076 h 3983"/>
                              <a:gd name="T16" fmla="+- 0 9911 9599"/>
                              <a:gd name="T17" fmla="*/ T16 w 5818"/>
                              <a:gd name="T18" fmla="+- 0 5996 5927"/>
                              <a:gd name="T19" fmla="*/ 5996 h 3983"/>
                              <a:gd name="T20" fmla="+- 0 10044 9599"/>
                              <a:gd name="T21" fmla="*/ T20 w 5818"/>
                              <a:gd name="T22" fmla="+- 0 5945 5927"/>
                              <a:gd name="T23" fmla="*/ 5945 h 3983"/>
                              <a:gd name="T24" fmla="+- 0 10189 9599"/>
                              <a:gd name="T25" fmla="*/ T24 w 5818"/>
                              <a:gd name="T26" fmla="+- 0 5927 5927"/>
                              <a:gd name="T27" fmla="*/ 5927 h 3983"/>
                              <a:gd name="T28" fmla="+- 0 12023 9599"/>
                              <a:gd name="T29" fmla="*/ T28 w 5818"/>
                              <a:gd name="T30" fmla="+- 0 5927 5927"/>
                              <a:gd name="T31" fmla="*/ 5927 h 3983"/>
                              <a:gd name="T32" fmla="+- 0 14900 9599"/>
                              <a:gd name="T33" fmla="*/ T32 w 5818"/>
                              <a:gd name="T34" fmla="+- 0 5931 5927"/>
                              <a:gd name="T35" fmla="*/ 5931 h 3983"/>
                              <a:gd name="T36" fmla="+- 0 15040 9599"/>
                              <a:gd name="T37" fmla="*/ T36 w 5818"/>
                              <a:gd name="T38" fmla="+- 0 5967 5927"/>
                              <a:gd name="T39" fmla="*/ 5967 h 3983"/>
                              <a:gd name="T40" fmla="+- 0 15163 9599"/>
                              <a:gd name="T41" fmla="*/ T40 w 5818"/>
                              <a:gd name="T42" fmla="+- 0 6033 5927"/>
                              <a:gd name="T43" fmla="*/ 6033 h 3983"/>
                              <a:gd name="T44" fmla="+- 0 15267 9599"/>
                              <a:gd name="T45" fmla="*/ T44 w 5818"/>
                              <a:gd name="T46" fmla="+- 0 6125 5927"/>
                              <a:gd name="T47" fmla="*/ 6125 h 3983"/>
                              <a:gd name="T48" fmla="+- 0 15347 9599"/>
                              <a:gd name="T49" fmla="*/ T48 w 5818"/>
                              <a:gd name="T50" fmla="+- 0 6239 5927"/>
                              <a:gd name="T51" fmla="*/ 6239 h 3983"/>
                              <a:gd name="T52" fmla="+- 0 15398 9599"/>
                              <a:gd name="T53" fmla="*/ T52 w 5818"/>
                              <a:gd name="T54" fmla="+- 0 6372 5927"/>
                              <a:gd name="T55" fmla="*/ 6372 h 3983"/>
                              <a:gd name="T56" fmla="+- 0 15416 9599"/>
                              <a:gd name="T57" fmla="*/ T56 w 5818"/>
                              <a:gd name="T58" fmla="+- 0 6517 5927"/>
                              <a:gd name="T59" fmla="*/ 6517 h 3983"/>
                              <a:gd name="T60" fmla="+- 0 15416 9599"/>
                              <a:gd name="T61" fmla="*/ T60 w 5818"/>
                              <a:gd name="T62" fmla="+- 0 8877 5927"/>
                              <a:gd name="T63" fmla="*/ 8877 h 3983"/>
                              <a:gd name="T64" fmla="+- 0 15398 9599"/>
                              <a:gd name="T65" fmla="*/ T64 w 5818"/>
                              <a:gd name="T66" fmla="+- 0 9022 5927"/>
                              <a:gd name="T67" fmla="*/ 9022 h 3983"/>
                              <a:gd name="T68" fmla="+- 0 15347 9599"/>
                              <a:gd name="T69" fmla="*/ T68 w 5818"/>
                              <a:gd name="T70" fmla="+- 0 9154 5927"/>
                              <a:gd name="T71" fmla="*/ 9154 h 3983"/>
                              <a:gd name="T72" fmla="+- 0 15267 9599"/>
                              <a:gd name="T73" fmla="*/ T72 w 5818"/>
                              <a:gd name="T74" fmla="+- 0 9269 5927"/>
                              <a:gd name="T75" fmla="*/ 9269 h 3983"/>
                              <a:gd name="T76" fmla="+- 0 15163 9599"/>
                              <a:gd name="T77" fmla="*/ T76 w 5818"/>
                              <a:gd name="T78" fmla="+- 0 9361 5927"/>
                              <a:gd name="T79" fmla="*/ 9361 h 3983"/>
                              <a:gd name="T80" fmla="+- 0 15040 9599"/>
                              <a:gd name="T81" fmla="*/ T80 w 5818"/>
                              <a:gd name="T82" fmla="+- 0 9427 5927"/>
                              <a:gd name="T83" fmla="*/ 9427 h 3983"/>
                              <a:gd name="T84" fmla="+- 0 14900 9599"/>
                              <a:gd name="T85" fmla="*/ T84 w 5818"/>
                              <a:gd name="T86" fmla="+- 0 9462 5927"/>
                              <a:gd name="T87" fmla="*/ 9462 h 3983"/>
                              <a:gd name="T88" fmla="+- 0 12023 9599"/>
                              <a:gd name="T89" fmla="*/ T88 w 5818"/>
                              <a:gd name="T90" fmla="+- 0 9467 5927"/>
                              <a:gd name="T91" fmla="*/ 9467 h 3983"/>
                              <a:gd name="T92" fmla="+- 0 10568 9599"/>
                              <a:gd name="T93" fmla="*/ T92 w 5818"/>
                              <a:gd name="T94" fmla="+- 0 9467 5927"/>
                              <a:gd name="T95" fmla="*/ 9467 h 3983"/>
                              <a:gd name="T96" fmla="+- 0 10115 9599"/>
                              <a:gd name="T97" fmla="*/ T96 w 5818"/>
                              <a:gd name="T98" fmla="+- 0 9462 5927"/>
                              <a:gd name="T99" fmla="*/ 9462 h 3983"/>
                              <a:gd name="T100" fmla="+- 0 9976 9599"/>
                              <a:gd name="T101" fmla="*/ T100 w 5818"/>
                              <a:gd name="T102" fmla="+- 0 9427 5927"/>
                              <a:gd name="T103" fmla="*/ 9427 h 3983"/>
                              <a:gd name="T104" fmla="+- 0 9852 9599"/>
                              <a:gd name="T105" fmla="*/ T104 w 5818"/>
                              <a:gd name="T106" fmla="+- 0 9361 5927"/>
                              <a:gd name="T107" fmla="*/ 9361 h 3983"/>
                              <a:gd name="T108" fmla="+- 0 9748 9599"/>
                              <a:gd name="T109" fmla="*/ T108 w 5818"/>
                              <a:gd name="T110" fmla="+- 0 9269 5927"/>
                              <a:gd name="T111" fmla="*/ 9269 h 3983"/>
                              <a:gd name="T112" fmla="+- 0 9668 9599"/>
                              <a:gd name="T113" fmla="*/ T112 w 5818"/>
                              <a:gd name="T114" fmla="+- 0 9154 5927"/>
                              <a:gd name="T115" fmla="*/ 9154 h 3983"/>
                              <a:gd name="T116" fmla="+- 0 9617 9599"/>
                              <a:gd name="T117" fmla="*/ T116 w 5818"/>
                              <a:gd name="T118" fmla="+- 0 9022 5927"/>
                              <a:gd name="T119" fmla="*/ 9022 h 3983"/>
                              <a:gd name="T120" fmla="+- 0 9599 9599"/>
                              <a:gd name="T121" fmla="*/ T120 w 5818"/>
                              <a:gd name="T122" fmla="+- 0 8877 5927"/>
                              <a:gd name="T123" fmla="*/ 8877 h 3983"/>
                              <a:gd name="T124" fmla="+- 0 9599 9599"/>
                              <a:gd name="T125" fmla="*/ T124 w 5818"/>
                              <a:gd name="T126" fmla="+- 0 6517 5927"/>
                              <a:gd name="T127" fmla="*/ 6517 h 3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5818" h="3983">
                                <a:moveTo>
                                  <a:pt x="0" y="590"/>
                                </a:moveTo>
                                <a:lnTo>
                                  <a:pt x="4" y="516"/>
                                </a:lnTo>
                                <a:lnTo>
                                  <a:pt x="18" y="445"/>
                                </a:lnTo>
                                <a:lnTo>
                                  <a:pt x="40" y="377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3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3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7" y="40"/>
                                </a:lnTo>
                                <a:lnTo>
                                  <a:pt x="445" y="18"/>
                                </a:lnTo>
                                <a:lnTo>
                                  <a:pt x="516" y="4"/>
                                </a:lnTo>
                                <a:lnTo>
                                  <a:pt x="590" y="0"/>
                                </a:lnTo>
                                <a:lnTo>
                                  <a:pt x="969" y="0"/>
                                </a:lnTo>
                                <a:lnTo>
                                  <a:pt x="2424" y="0"/>
                                </a:lnTo>
                                <a:lnTo>
                                  <a:pt x="5227" y="0"/>
                                </a:lnTo>
                                <a:lnTo>
                                  <a:pt x="5301" y="4"/>
                                </a:lnTo>
                                <a:lnTo>
                                  <a:pt x="5373" y="18"/>
                                </a:lnTo>
                                <a:lnTo>
                                  <a:pt x="5441" y="40"/>
                                </a:lnTo>
                                <a:lnTo>
                                  <a:pt x="5505" y="69"/>
                                </a:lnTo>
                                <a:lnTo>
                                  <a:pt x="5564" y="106"/>
                                </a:lnTo>
                                <a:lnTo>
                                  <a:pt x="5619" y="149"/>
                                </a:lnTo>
                                <a:lnTo>
                                  <a:pt x="5668" y="198"/>
                                </a:lnTo>
                                <a:lnTo>
                                  <a:pt x="5712" y="253"/>
                                </a:lnTo>
                                <a:lnTo>
                                  <a:pt x="5748" y="312"/>
                                </a:lnTo>
                                <a:lnTo>
                                  <a:pt x="5778" y="377"/>
                                </a:lnTo>
                                <a:lnTo>
                                  <a:pt x="5799" y="445"/>
                                </a:lnTo>
                                <a:lnTo>
                                  <a:pt x="5813" y="516"/>
                                </a:lnTo>
                                <a:lnTo>
                                  <a:pt x="5817" y="590"/>
                                </a:lnTo>
                                <a:lnTo>
                                  <a:pt x="5817" y="2065"/>
                                </a:lnTo>
                                <a:lnTo>
                                  <a:pt x="5817" y="2950"/>
                                </a:lnTo>
                                <a:lnTo>
                                  <a:pt x="5813" y="3024"/>
                                </a:lnTo>
                                <a:lnTo>
                                  <a:pt x="5799" y="3095"/>
                                </a:lnTo>
                                <a:lnTo>
                                  <a:pt x="5778" y="3163"/>
                                </a:lnTo>
                                <a:lnTo>
                                  <a:pt x="5748" y="3227"/>
                                </a:lnTo>
                                <a:lnTo>
                                  <a:pt x="5712" y="3287"/>
                                </a:lnTo>
                                <a:lnTo>
                                  <a:pt x="5668" y="3342"/>
                                </a:lnTo>
                                <a:lnTo>
                                  <a:pt x="5619" y="3391"/>
                                </a:lnTo>
                                <a:lnTo>
                                  <a:pt x="5564" y="3434"/>
                                </a:lnTo>
                                <a:lnTo>
                                  <a:pt x="5505" y="3471"/>
                                </a:lnTo>
                                <a:lnTo>
                                  <a:pt x="5441" y="3500"/>
                                </a:lnTo>
                                <a:lnTo>
                                  <a:pt x="5373" y="3522"/>
                                </a:lnTo>
                                <a:lnTo>
                                  <a:pt x="5301" y="3535"/>
                                </a:lnTo>
                                <a:lnTo>
                                  <a:pt x="5227" y="3540"/>
                                </a:lnTo>
                                <a:lnTo>
                                  <a:pt x="2424" y="3540"/>
                                </a:lnTo>
                                <a:lnTo>
                                  <a:pt x="1697" y="3982"/>
                                </a:lnTo>
                                <a:lnTo>
                                  <a:pt x="969" y="3540"/>
                                </a:lnTo>
                                <a:lnTo>
                                  <a:pt x="590" y="3540"/>
                                </a:lnTo>
                                <a:lnTo>
                                  <a:pt x="516" y="3535"/>
                                </a:lnTo>
                                <a:lnTo>
                                  <a:pt x="445" y="3522"/>
                                </a:lnTo>
                                <a:lnTo>
                                  <a:pt x="377" y="3500"/>
                                </a:lnTo>
                                <a:lnTo>
                                  <a:pt x="312" y="3471"/>
                                </a:lnTo>
                                <a:lnTo>
                                  <a:pt x="253" y="3434"/>
                                </a:lnTo>
                                <a:lnTo>
                                  <a:pt x="198" y="3391"/>
                                </a:lnTo>
                                <a:lnTo>
                                  <a:pt x="149" y="3342"/>
                                </a:lnTo>
                                <a:lnTo>
                                  <a:pt x="106" y="3287"/>
                                </a:lnTo>
                                <a:lnTo>
                                  <a:pt x="69" y="3227"/>
                                </a:lnTo>
                                <a:lnTo>
                                  <a:pt x="40" y="3163"/>
                                </a:lnTo>
                                <a:lnTo>
                                  <a:pt x="18" y="3095"/>
                                </a:lnTo>
                                <a:lnTo>
                                  <a:pt x="4" y="3024"/>
                                </a:lnTo>
                                <a:lnTo>
                                  <a:pt x="0" y="2950"/>
                                </a:lnTo>
                                <a:lnTo>
                                  <a:pt x="0" y="2065"/>
                                </a:lnTo>
                                <a:lnTo>
                                  <a:pt x="0" y="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583" y="5911"/>
                            <a:ext cx="5849" cy="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5F2D0" w14:textId="77777777" w:rsidR="003E16C5" w:rsidRDefault="000554A2">
                              <w:pPr>
                                <w:spacing w:before="281" w:line="436" w:lineRule="exact"/>
                                <w:ind w:left="23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Things I might do differently when I</w:t>
                              </w:r>
                            </w:p>
                            <w:p w14:paraId="0DF123B4" w14:textId="77777777" w:rsidR="003E16C5" w:rsidRDefault="000554A2">
                              <w:pPr>
                                <w:spacing w:line="436" w:lineRule="exact"/>
                                <w:ind w:left="23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start at Walthamstow School for Girls: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C6ACE" id="Group 96" o:spid="_x0000_s1029" style="position:absolute;left:0;text-align:left;margin-left:479.15pt;margin-top:295.55pt;width:292.45pt;height:200.7pt;z-index:251671552;mso-position-horizontal-relative:page;mso-position-vertical-relative:page" coordorigin="9583,5911" coordsize="5849,4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">
                <v:shape id="Freeform 98" o:spid="_x0000_s1030" style="position:absolute;left:9598;top:5926;width:5818;height:3983;visibility:visible;mso-wrap-style:square;v-text-anchor:top" coordsize="5818,3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" path="m,590l4,516,18,445,40,377,69,312r37,-59l149,198r49,-49l253,106,312,69,377,40,445,18,516,4,590,,969,,2424,,5227,r74,4l5373,18r68,22l5505,69r59,37l5619,149r49,49l5712,253r36,59l5778,377r21,68l5813,516r4,74l5817,2065r,885l5813,3024r-14,71l5778,3163r-30,64l5712,3287r-44,55l5619,3391r-55,43l5505,3471r-64,29l5373,3522r-72,13l5227,3540r-2803,l1697,3982,969,3540r-379,l516,3535r-71,-13l377,3500r-65,-29l253,3434r-55,-43l149,3342r-43,-55l69,3227,40,3163,18,3095,4,3024,,2950,,2065,,590xe" filled="f" strokecolor="#030" strokeweight="1.56pt">
                  <v:path arrowok="t" o:connecttype="custom" o:connectlocs="4,6443;40,6304;106,6180;198,6076;312,5996;445,5945;590,5927;2424,5927;5301,5931;5441,5967;5564,6033;5668,6125;5748,6239;5799,6372;5817,6517;5817,8877;5799,9022;5748,9154;5668,9269;5564,9361;5441,9427;5301,9462;2424,9467;969,9467;516,9462;377,9427;253,9361;149,9269;69,9154;18,9022;0,8877;0,6517" o:connectangles="0,0,0,0,0,0,0,0,0,0,0,0,0,0,0,0,0,0,0,0,0,0,0,0,0,0,0,0,0,0,0,0"/>
                </v:shape>
                <v:shape id="Text Box 97" o:spid="_x0000_s1031" type="#_x0000_t202" style="position:absolute;left:9583;top:5911;width:5849;height:4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7E75F2D0" w14:textId="77777777" w:rsidR="003E16C5" w:rsidRDefault="000554A2">
                        <w:pPr>
                          <w:spacing w:before="281" w:line="436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Things I might do differently when I</w:t>
                        </w:r>
                      </w:p>
                      <w:p w14:paraId="0DF123B4" w14:textId="77777777" w:rsidR="003E16C5" w:rsidRDefault="000554A2">
                        <w:pPr>
                          <w:spacing w:line="436" w:lineRule="exact"/>
                          <w:ind w:left="230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start at Walthamstow School for Girls: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Calibri Light"/>
          <w:sz w:val="90"/>
        </w:rPr>
        <w:t>Reflections on my time at</w:t>
      </w:r>
    </w:p>
    <w:p w14:paraId="088B871F" w14:textId="3991D4B9" w:rsidR="003E16C5" w:rsidRDefault="007F0589">
      <w:pPr>
        <w:spacing w:line="1096" w:lineRule="exact"/>
        <w:ind w:left="608" w:right="1217"/>
        <w:jc w:val="center"/>
        <w:rPr>
          <w:rFonts w:ascii="Calibri Light"/>
          <w:sz w:val="9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1B8A2C71" wp14:editId="3FCD1455">
                <wp:simplePos x="0" y="0"/>
                <wp:positionH relativeFrom="page">
                  <wp:posOffset>103505</wp:posOffset>
                </wp:positionH>
                <wp:positionV relativeFrom="paragraph">
                  <wp:posOffset>849630</wp:posOffset>
                </wp:positionV>
                <wp:extent cx="3531235" cy="2112010"/>
                <wp:effectExtent l="0" t="0" r="0" b="0"/>
                <wp:wrapTopAndBottom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1235" cy="2112010"/>
                          <a:chOff x="163" y="1338"/>
                          <a:chExt cx="5561" cy="3326"/>
                        </a:xfrm>
                      </wpg:grpSpPr>
                      <wps:wsp>
                        <wps:cNvPr id="107" name="Freeform 95"/>
                        <wps:cNvSpPr>
                          <a:spLocks/>
                        </wps:cNvSpPr>
                        <wps:spPr bwMode="auto">
                          <a:xfrm>
                            <a:off x="178" y="1353"/>
                            <a:ext cx="5530" cy="3294"/>
                          </a:xfrm>
                          <a:custGeom>
                            <a:avLst/>
                            <a:gdLst>
                              <a:gd name="T0" fmla="+- 0 179 179"/>
                              <a:gd name="T1" fmla="*/ T0 w 5530"/>
                              <a:gd name="T2" fmla="+- 0 1842 1354"/>
                              <a:gd name="T3" fmla="*/ 1842 h 3294"/>
                              <a:gd name="T4" fmla="+- 0 184 179"/>
                              <a:gd name="T5" fmla="*/ T4 w 5530"/>
                              <a:gd name="T6" fmla="+- 0 1770 1354"/>
                              <a:gd name="T7" fmla="*/ 1770 h 3294"/>
                              <a:gd name="T8" fmla="+- 0 199 179"/>
                              <a:gd name="T9" fmla="*/ T8 w 5530"/>
                              <a:gd name="T10" fmla="+- 0 1701 1354"/>
                              <a:gd name="T11" fmla="*/ 1701 h 3294"/>
                              <a:gd name="T12" fmla="+- 0 224 179"/>
                              <a:gd name="T13" fmla="*/ T12 w 5530"/>
                              <a:gd name="T14" fmla="+- 0 1636 1354"/>
                              <a:gd name="T15" fmla="*/ 1636 h 3294"/>
                              <a:gd name="T16" fmla="+- 0 257 179"/>
                              <a:gd name="T17" fmla="*/ T16 w 5530"/>
                              <a:gd name="T18" fmla="+- 0 1576 1354"/>
                              <a:gd name="T19" fmla="*/ 1576 h 3294"/>
                              <a:gd name="T20" fmla="+- 0 298 179"/>
                              <a:gd name="T21" fmla="*/ T20 w 5530"/>
                              <a:gd name="T22" fmla="+- 0 1522 1354"/>
                              <a:gd name="T23" fmla="*/ 1522 h 3294"/>
                              <a:gd name="T24" fmla="+- 0 347 179"/>
                              <a:gd name="T25" fmla="*/ T24 w 5530"/>
                              <a:gd name="T26" fmla="+- 0 1473 1354"/>
                              <a:gd name="T27" fmla="*/ 1473 h 3294"/>
                              <a:gd name="T28" fmla="+- 0 401 179"/>
                              <a:gd name="T29" fmla="*/ T28 w 5530"/>
                              <a:gd name="T30" fmla="+- 0 1432 1354"/>
                              <a:gd name="T31" fmla="*/ 1432 h 3294"/>
                              <a:gd name="T32" fmla="+- 0 461 179"/>
                              <a:gd name="T33" fmla="*/ T32 w 5530"/>
                              <a:gd name="T34" fmla="+- 0 1399 1354"/>
                              <a:gd name="T35" fmla="*/ 1399 h 3294"/>
                              <a:gd name="T36" fmla="+- 0 526 179"/>
                              <a:gd name="T37" fmla="*/ T36 w 5530"/>
                              <a:gd name="T38" fmla="+- 0 1374 1354"/>
                              <a:gd name="T39" fmla="*/ 1374 h 3294"/>
                              <a:gd name="T40" fmla="+- 0 595 179"/>
                              <a:gd name="T41" fmla="*/ T40 w 5530"/>
                              <a:gd name="T42" fmla="+- 0 1359 1354"/>
                              <a:gd name="T43" fmla="*/ 1359 h 3294"/>
                              <a:gd name="T44" fmla="+- 0 667 179"/>
                              <a:gd name="T45" fmla="*/ T44 w 5530"/>
                              <a:gd name="T46" fmla="+- 0 1354 1354"/>
                              <a:gd name="T47" fmla="*/ 1354 h 3294"/>
                              <a:gd name="T48" fmla="+- 0 1100 179"/>
                              <a:gd name="T49" fmla="*/ T48 w 5530"/>
                              <a:gd name="T50" fmla="+- 0 1354 1354"/>
                              <a:gd name="T51" fmla="*/ 1354 h 3294"/>
                              <a:gd name="T52" fmla="+- 0 2483 179"/>
                              <a:gd name="T53" fmla="*/ T52 w 5530"/>
                              <a:gd name="T54" fmla="+- 0 1354 1354"/>
                              <a:gd name="T55" fmla="*/ 1354 h 3294"/>
                              <a:gd name="T56" fmla="+- 0 5220 179"/>
                              <a:gd name="T57" fmla="*/ T56 w 5530"/>
                              <a:gd name="T58" fmla="+- 0 1354 1354"/>
                              <a:gd name="T59" fmla="*/ 1354 h 3294"/>
                              <a:gd name="T60" fmla="+- 0 5293 179"/>
                              <a:gd name="T61" fmla="*/ T60 w 5530"/>
                              <a:gd name="T62" fmla="+- 0 1359 1354"/>
                              <a:gd name="T63" fmla="*/ 1359 h 3294"/>
                              <a:gd name="T64" fmla="+- 0 5361 179"/>
                              <a:gd name="T65" fmla="*/ T64 w 5530"/>
                              <a:gd name="T66" fmla="+- 0 1374 1354"/>
                              <a:gd name="T67" fmla="*/ 1374 h 3294"/>
                              <a:gd name="T68" fmla="+- 0 5426 179"/>
                              <a:gd name="T69" fmla="*/ T68 w 5530"/>
                              <a:gd name="T70" fmla="+- 0 1399 1354"/>
                              <a:gd name="T71" fmla="*/ 1399 h 3294"/>
                              <a:gd name="T72" fmla="+- 0 5486 179"/>
                              <a:gd name="T73" fmla="*/ T72 w 5530"/>
                              <a:gd name="T74" fmla="+- 0 1432 1354"/>
                              <a:gd name="T75" fmla="*/ 1432 h 3294"/>
                              <a:gd name="T76" fmla="+- 0 5541 179"/>
                              <a:gd name="T77" fmla="*/ T76 w 5530"/>
                              <a:gd name="T78" fmla="+- 0 1473 1354"/>
                              <a:gd name="T79" fmla="*/ 1473 h 3294"/>
                              <a:gd name="T80" fmla="+- 0 5589 179"/>
                              <a:gd name="T81" fmla="*/ T80 w 5530"/>
                              <a:gd name="T82" fmla="+- 0 1522 1354"/>
                              <a:gd name="T83" fmla="*/ 1522 h 3294"/>
                              <a:gd name="T84" fmla="+- 0 5630 179"/>
                              <a:gd name="T85" fmla="*/ T84 w 5530"/>
                              <a:gd name="T86" fmla="+- 0 1576 1354"/>
                              <a:gd name="T87" fmla="*/ 1576 h 3294"/>
                              <a:gd name="T88" fmla="+- 0 5663 179"/>
                              <a:gd name="T89" fmla="*/ T88 w 5530"/>
                              <a:gd name="T90" fmla="+- 0 1636 1354"/>
                              <a:gd name="T91" fmla="*/ 1636 h 3294"/>
                              <a:gd name="T92" fmla="+- 0 5688 179"/>
                              <a:gd name="T93" fmla="*/ T92 w 5530"/>
                              <a:gd name="T94" fmla="+- 0 1701 1354"/>
                              <a:gd name="T95" fmla="*/ 1701 h 3294"/>
                              <a:gd name="T96" fmla="+- 0 5703 179"/>
                              <a:gd name="T97" fmla="*/ T96 w 5530"/>
                              <a:gd name="T98" fmla="+- 0 1770 1354"/>
                              <a:gd name="T99" fmla="*/ 1770 h 3294"/>
                              <a:gd name="T100" fmla="+- 0 5708 179"/>
                              <a:gd name="T101" fmla="*/ T100 w 5530"/>
                              <a:gd name="T102" fmla="+- 0 1842 1354"/>
                              <a:gd name="T103" fmla="*/ 1842 h 3294"/>
                              <a:gd name="T104" fmla="+- 0 5708 179"/>
                              <a:gd name="T105" fmla="*/ T104 w 5530"/>
                              <a:gd name="T106" fmla="+- 0 3062 1354"/>
                              <a:gd name="T107" fmla="*/ 3062 h 3294"/>
                              <a:gd name="T108" fmla="+- 0 5708 179"/>
                              <a:gd name="T109" fmla="*/ T108 w 5530"/>
                              <a:gd name="T110" fmla="+- 0 3794 1354"/>
                              <a:gd name="T111" fmla="*/ 3794 h 3294"/>
                              <a:gd name="T112" fmla="+- 0 5703 179"/>
                              <a:gd name="T113" fmla="*/ T112 w 5530"/>
                              <a:gd name="T114" fmla="+- 0 3866 1354"/>
                              <a:gd name="T115" fmla="*/ 3866 h 3294"/>
                              <a:gd name="T116" fmla="+- 0 5688 179"/>
                              <a:gd name="T117" fmla="*/ T116 w 5530"/>
                              <a:gd name="T118" fmla="+- 0 3935 1354"/>
                              <a:gd name="T119" fmla="*/ 3935 h 3294"/>
                              <a:gd name="T120" fmla="+- 0 5663 179"/>
                              <a:gd name="T121" fmla="*/ T120 w 5530"/>
                              <a:gd name="T122" fmla="+- 0 4000 1354"/>
                              <a:gd name="T123" fmla="*/ 4000 h 3294"/>
                              <a:gd name="T124" fmla="+- 0 5630 179"/>
                              <a:gd name="T125" fmla="*/ T124 w 5530"/>
                              <a:gd name="T126" fmla="+- 0 4060 1354"/>
                              <a:gd name="T127" fmla="*/ 4060 h 3294"/>
                              <a:gd name="T128" fmla="+- 0 5589 179"/>
                              <a:gd name="T129" fmla="*/ T128 w 5530"/>
                              <a:gd name="T130" fmla="+- 0 4114 1354"/>
                              <a:gd name="T131" fmla="*/ 4114 h 3294"/>
                              <a:gd name="T132" fmla="+- 0 5541 179"/>
                              <a:gd name="T133" fmla="*/ T132 w 5530"/>
                              <a:gd name="T134" fmla="+- 0 4162 1354"/>
                              <a:gd name="T135" fmla="*/ 4162 h 3294"/>
                              <a:gd name="T136" fmla="+- 0 5486 179"/>
                              <a:gd name="T137" fmla="*/ T136 w 5530"/>
                              <a:gd name="T138" fmla="+- 0 4203 1354"/>
                              <a:gd name="T139" fmla="*/ 4203 h 3294"/>
                              <a:gd name="T140" fmla="+- 0 5426 179"/>
                              <a:gd name="T141" fmla="*/ T140 w 5530"/>
                              <a:gd name="T142" fmla="+- 0 4236 1354"/>
                              <a:gd name="T143" fmla="*/ 4236 h 3294"/>
                              <a:gd name="T144" fmla="+- 0 5361 179"/>
                              <a:gd name="T145" fmla="*/ T144 w 5530"/>
                              <a:gd name="T146" fmla="+- 0 4261 1354"/>
                              <a:gd name="T147" fmla="*/ 4261 h 3294"/>
                              <a:gd name="T148" fmla="+- 0 5293 179"/>
                              <a:gd name="T149" fmla="*/ T148 w 5530"/>
                              <a:gd name="T150" fmla="+- 0 4277 1354"/>
                              <a:gd name="T151" fmla="*/ 4277 h 3294"/>
                              <a:gd name="T152" fmla="+- 0 5220 179"/>
                              <a:gd name="T153" fmla="*/ T152 w 5530"/>
                              <a:gd name="T154" fmla="+- 0 4282 1354"/>
                              <a:gd name="T155" fmla="*/ 4282 h 3294"/>
                              <a:gd name="T156" fmla="+- 0 2483 179"/>
                              <a:gd name="T157" fmla="*/ T156 w 5530"/>
                              <a:gd name="T158" fmla="+- 0 4282 1354"/>
                              <a:gd name="T159" fmla="*/ 4282 h 3294"/>
                              <a:gd name="T160" fmla="+- 0 1792 179"/>
                              <a:gd name="T161" fmla="*/ T160 w 5530"/>
                              <a:gd name="T162" fmla="+- 0 4648 1354"/>
                              <a:gd name="T163" fmla="*/ 4648 h 3294"/>
                              <a:gd name="T164" fmla="+- 0 1100 179"/>
                              <a:gd name="T165" fmla="*/ T164 w 5530"/>
                              <a:gd name="T166" fmla="+- 0 4282 1354"/>
                              <a:gd name="T167" fmla="*/ 4282 h 3294"/>
                              <a:gd name="T168" fmla="+- 0 667 179"/>
                              <a:gd name="T169" fmla="*/ T168 w 5530"/>
                              <a:gd name="T170" fmla="+- 0 4282 1354"/>
                              <a:gd name="T171" fmla="*/ 4282 h 3294"/>
                              <a:gd name="T172" fmla="+- 0 595 179"/>
                              <a:gd name="T173" fmla="*/ T172 w 5530"/>
                              <a:gd name="T174" fmla="+- 0 4277 1354"/>
                              <a:gd name="T175" fmla="*/ 4277 h 3294"/>
                              <a:gd name="T176" fmla="+- 0 526 179"/>
                              <a:gd name="T177" fmla="*/ T176 w 5530"/>
                              <a:gd name="T178" fmla="+- 0 4261 1354"/>
                              <a:gd name="T179" fmla="*/ 4261 h 3294"/>
                              <a:gd name="T180" fmla="+- 0 461 179"/>
                              <a:gd name="T181" fmla="*/ T180 w 5530"/>
                              <a:gd name="T182" fmla="+- 0 4236 1354"/>
                              <a:gd name="T183" fmla="*/ 4236 h 3294"/>
                              <a:gd name="T184" fmla="+- 0 401 179"/>
                              <a:gd name="T185" fmla="*/ T184 w 5530"/>
                              <a:gd name="T186" fmla="+- 0 4203 1354"/>
                              <a:gd name="T187" fmla="*/ 4203 h 3294"/>
                              <a:gd name="T188" fmla="+- 0 347 179"/>
                              <a:gd name="T189" fmla="*/ T188 w 5530"/>
                              <a:gd name="T190" fmla="+- 0 4162 1354"/>
                              <a:gd name="T191" fmla="*/ 4162 h 3294"/>
                              <a:gd name="T192" fmla="+- 0 298 179"/>
                              <a:gd name="T193" fmla="*/ T192 w 5530"/>
                              <a:gd name="T194" fmla="+- 0 4114 1354"/>
                              <a:gd name="T195" fmla="*/ 4114 h 3294"/>
                              <a:gd name="T196" fmla="+- 0 257 179"/>
                              <a:gd name="T197" fmla="*/ T196 w 5530"/>
                              <a:gd name="T198" fmla="+- 0 4060 1354"/>
                              <a:gd name="T199" fmla="*/ 4060 h 3294"/>
                              <a:gd name="T200" fmla="+- 0 224 179"/>
                              <a:gd name="T201" fmla="*/ T200 w 5530"/>
                              <a:gd name="T202" fmla="+- 0 4000 1354"/>
                              <a:gd name="T203" fmla="*/ 4000 h 3294"/>
                              <a:gd name="T204" fmla="+- 0 199 179"/>
                              <a:gd name="T205" fmla="*/ T204 w 5530"/>
                              <a:gd name="T206" fmla="+- 0 3935 1354"/>
                              <a:gd name="T207" fmla="*/ 3935 h 3294"/>
                              <a:gd name="T208" fmla="+- 0 184 179"/>
                              <a:gd name="T209" fmla="*/ T208 w 5530"/>
                              <a:gd name="T210" fmla="+- 0 3866 1354"/>
                              <a:gd name="T211" fmla="*/ 3866 h 3294"/>
                              <a:gd name="T212" fmla="+- 0 179 179"/>
                              <a:gd name="T213" fmla="*/ T212 w 5530"/>
                              <a:gd name="T214" fmla="+- 0 3794 1354"/>
                              <a:gd name="T215" fmla="*/ 3794 h 3294"/>
                              <a:gd name="T216" fmla="+- 0 179 179"/>
                              <a:gd name="T217" fmla="*/ T216 w 5530"/>
                              <a:gd name="T218" fmla="+- 0 3062 1354"/>
                              <a:gd name="T219" fmla="*/ 3062 h 3294"/>
                              <a:gd name="T220" fmla="+- 0 179 179"/>
                              <a:gd name="T221" fmla="*/ T220 w 5530"/>
                              <a:gd name="T222" fmla="+- 0 1842 1354"/>
                              <a:gd name="T223" fmla="*/ 1842 h 3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530" h="3294">
                                <a:moveTo>
                                  <a:pt x="0" y="488"/>
                                </a:moveTo>
                                <a:lnTo>
                                  <a:pt x="5" y="416"/>
                                </a:lnTo>
                                <a:lnTo>
                                  <a:pt x="20" y="347"/>
                                </a:lnTo>
                                <a:lnTo>
                                  <a:pt x="45" y="282"/>
                                </a:lnTo>
                                <a:lnTo>
                                  <a:pt x="78" y="222"/>
                                </a:lnTo>
                                <a:lnTo>
                                  <a:pt x="119" y="168"/>
                                </a:lnTo>
                                <a:lnTo>
                                  <a:pt x="168" y="119"/>
                                </a:lnTo>
                                <a:lnTo>
                                  <a:pt x="222" y="78"/>
                                </a:lnTo>
                                <a:lnTo>
                                  <a:pt x="282" y="45"/>
                                </a:lnTo>
                                <a:lnTo>
                                  <a:pt x="347" y="20"/>
                                </a:lnTo>
                                <a:lnTo>
                                  <a:pt x="416" y="5"/>
                                </a:lnTo>
                                <a:lnTo>
                                  <a:pt x="488" y="0"/>
                                </a:lnTo>
                                <a:lnTo>
                                  <a:pt x="921" y="0"/>
                                </a:lnTo>
                                <a:lnTo>
                                  <a:pt x="2304" y="0"/>
                                </a:lnTo>
                                <a:lnTo>
                                  <a:pt x="5041" y="0"/>
                                </a:lnTo>
                                <a:lnTo>
                                  <a:pt x="5114" y="5"/>
                                </a:lnTo>
                                <a:lnTo>
                                  <a:pt x="5182" y="20"/>
                                </a:lnTo>
                                <a:lnTo>
                                  <a:pt x="5247" y="45"/>
                                </a:lnTo>
                                <a:lnTo>
                                  <a:pt x="5307" y="78"/>
                                </a:lnTo>
                                <a:lnTo>
                                  <a:pt x="5362" y="119"/>
                                </a:lnTo>
                                <a:lnTo>
                                  <a:pt x="5410" y="168"/>
                                </a:lnTo>
                                <a:lnTo>
                                  <a:pt x="5451" y="222"/>
                                </a:lnTo>
                                <a:lnTo>
                                  <a:pt x="5484" y="282"/>
                                </a:lnTo>
                                <a:lnTo>
                                  <a:pt x="5509" y="347"/>
                                </a:lnTo>
                                <a:lnTo>
                                  <a:pt x="5524" y="416"/>
                                </a:lnTo>
                                <a:lnTo>
                                  <a:pt x="5529" y="488"/>
                                </a:lnTo>
                                <a:lnTo>
                                  <a:pt x="5529" y="1708"/>
                                </a:lnTo>
                                <a:lnTo>
                                  <a:pt x="5529" y="2440"/>
                                </a:lnTo>
                                <a:lnTo>
                                  <a:pt x="5524" y="2512"/>
                                </a:lnTo>
                                <a:lnTo>
                                  <a:pt x="5509" y="2581"/>
                                </a:lnTo>
                                <a:lnTo>
                                  <a:pt x="5484" y="2646"/>
                                </a:lnTo>
                                <a:lnTo>
                                  <a:pt x="5451" y="2706"/>
                                </a:lnTo>
                                <a:lnTo>
                                  <a:pt x="5410" y="2760"/>
                                </a:lnTo>
                                <a:lnTo>
                                  <a:pt x="5362" y="2808"/>
                                </a:lnTo>
                                <a:lnTo>
                                  <a:pt x="5307" y="2849"/>
                                </a:lnTo>
                                <a:lnTo>
                                  <a:pt x="5247" y="2882"/>
                                </a:lnTo>
                                <a:lnTo>
                                  <a:pt x="5182" y="2907"/>
                                </a:lnTo>
                                <a:lnTo>
                                  <a:pt x="5114" y="2923"/>
                                </a:lnTo>
                                <a:lnTo>
                                  <a:pt x="5041" y="2928"/>
                                </a:lnTo>
                                <a:lnTo>
                                  <a:pt x="2304" y="2928"/>
                                </a:lnTo>
                                <a:lnTo>
                                  <a:pt x="1613" y="3294"/>
                                </a:lnTo>
                                <a:lnTo>
                                  <a:pt x="921" y="2928"/>
                                </a:lnTo>
                                <a:lnTo>
                                  <a:pt x="488" y="2928"/>
                                </a:lnTo>
                                <a:lnTo>
                                  <a:pt x="416" y="2923"/>
                                </a:lnTo>
                                <a:lnTo>
                                  <a:pt x="347" y="2907"/>
                                </a:lnTo>
                                <a:lnTo>
                                  <a:pt x="282" y="2882"/>
                                </a:lnTo>
                                <a:lnTo>
                                  <a:pt x="222" y="2849"/>
                                </a:lnTo>
                                <a:lnTo>
                                  <a:pt x="168" y="2808"/>
                                </a:lnTo>
                                <a:lnTo>
                                  <a:pt x="119" y="2760"/>
                                </a:lnTo>
                                <a:lnTo>
                                  <a:pt x="78" y="2706"/>
                                </a:lnTo>
                                <a:lnTo>
                                  <a:pt x="45" y="2646"/>
                                </a:lnTo>
                                <a:lnTo>
                                  <a:pt x="20" y="2581"/>
                                </a:lnTo>
                                <a:lnTo>
                                  <a:pt x="5" y="2512"/>
                                </a:lnTo>
                                <a:lnTo>
                                  <a:pt x="0" y="2440"/>
                                </a:lnTo>
                                <a:lnTo>
                                  <a:pt x="0" y="1708"/>
                                </a:lnTo>
                                <a:lnTo>
                                  <a:pt x="0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63" y="1338"/>
                            <a:ext cx="5561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8274C" w14:textId="77777777" w:rsidR="003E16C5" w:rsidRDefault="000554A2">
                              <w:pPr>
                                <w:spacing w:before="207"/>
                                <w:ind w:left="15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My achievements at primary school: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A2C71" id="Group 93" o:spid="_x0000_s1032" style="position:absolute;left:0;text-align:left;margin-left:8.15pt;margin-top:66.9pt;width:278.05pt;height:166.3pt;z-index:-251654144;mso-wrap-distance-left:0;mso-wrap-distance-right:0;mso-position-horizontal-relative:page" coordorigin="163,1338" coordsize="5561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">
                <v:shape id="Freeform 95" o:spid="_x0000_s1033" style="position:absolute;left:178;top:1353;width:5530;height:3294;visibility:visible;mso-wrap-style:square;v-text-anchor:top" coordsize="5530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" path="m,488l5,416,20,347,45,282,78,222r41,-54l168,119,222,78,282,45,347,20,416,5,488,,921,,2304,,5041,r73,5l5182,20r65,25l5307,78r55,41l5410,168r41,54l5484,282r25,65l5524,416r5,72l5529,1708r,732l5524,2512r-15,69l5484,2646r-33,60l5410,2760r-48,48l5307,2849r-60,33l5182,2907r-68,16l5041,2928r-2737,l1613,3294,921,2928r-433,l416,2923r-69,-16l282,2882r-60,-33l168,2808r-49,-48l78,2706,45,2646,20,2581,5,2512,,2440,,1708,,488xe" filled="f" strokecolor="#030" strokeweight="1.56pt">
                  <v:path arrowok="t" o:connecttype="custom" o:connectlocs="0,1842;5,1770;20,1701;45,1636;78,1576;119,1522;168,1473;222,1432;282,1399;347,1374;416,1359;488,1354;921,1354;2304,1354;5041,1354;5114,1359;5182,1374;5247,1399;5307,1432;5362,1473;5410,1522;5451,1576;5484,1636;5509,1701;5524,1770;5529,1842;5529,3062;5529,3794;5524,3866;5509,3935;5484,4000;5451,4060;5410,4114;5362,4162;5307,4203;5247,4236;5182,4261;5114,4277;5041,4282;2304,4282;1613,4648;921,4282;488,4282;416,4277;347,4261;282,4236;222,4203;168,4162;119,4114;78,4060;45,4000;20,3935;5,3866;0,3794;0,3062;0,1842" o:connectangles="0,0,0,0,0,0,0,0,0,0,0,0,0,0,0,0,0,0,0,0,0,0,0,0,0,0,0,0,0,0,0,0,0,0,0,0,0,0,0,0,0,0,0,0,0,0,0,0,0,0,0,0,0,0,0,0"/>
                </v:shape>
                <v:shape id="Text Box 94" o:spid="_x0000_s1034" type="#_x0000_t202" style="position:absolute;left:163;top:1338;width:5561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598274C" w14:textId="77777777" w:rsidR="003E16C5" w:rsidRDefault="000554A2">
                        <w:pPr>
                          <w:spacing w:before="207"/>
                          <w:ind w:left="158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My achievements at primary school: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ED7A918" wp14:editId="582C22D6">
                <wp:simplePos x="0" y="0"/>
                <wp:positionH relativeFrom="page">
                  <wp:posOffset>3883025</wp:posOffset>
                </wp:positionH>
                <wp:positionV relativeFrom="paragraph">
                  <wp:posOffset>729615</wp:posOffset>
                </wp:positionV>
                <wp:extent cx="2141220" cy="4861560"/>
                <wp:effectExtent l="0" t="0" r="0" b="0"/>
                <wp:wrapTopAndBottom/>
                <wp:docPr id="10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220" cy="4861560"/>
                          <a:chOff x="6115" y="1149"/>
                          <a:chExt cx="3372" cy="7656"/>
                        </a:xfrm>
                      </wpg:grpSpPr>
                      <wps:wsp>
                        <wps:cNvPr id="104" name="Freeform 92"/>
                        <wps:cNvSpPr>
                          <a:spLocks/>
                        </wps:cNvSpPr>
                        <wps:spPr bwMode="auto">
                          <a:xfrm>
                            <a:off x="6130" y="1164"/>
                            <a:ext cx="3341" cy="7625"/>
                          </a:xfrm>
                          <a:custGeom>
                            <a:avLst/>
                            <a:gdLst>
                              <a:gd name="T0" fmla="+- 0 6131 6131"/>
                              <a:gd name="T1" fmla="*/ T0 w 3341"/>
                              <a:gd name="T2" fmla="+- 0 1721 1164"/>
                              <a:gd name="T3" fmla="*/ 1721 h 7625"/>
                              <a:gd name="T4" fmla="+- 0 6136 6131"/>
                              <a:gd name="T5" fmla="*/ T4 w 3341"/>
                              <a:gd name="T6" fmla="+- 0 1645 1164"/>
                              <a:gd name="T7" fmla="*/ 1645 h 7625"/>
                              <a:gd name="T8" fmla="+- 0 6151 6131"/>
                              <a:gd name="T9" fmla="*/ T8 w 3341"/>
                              <a:gd name="T10" fmla="+- 0 1573 1164"/>
                              <a:gd name="T11" fmla="*/ 1573 h 7625"/>
                              <a:gd name="T12" fmla="+- 0 6175 6131"/>
                              <a:gd name="T13" fmla="*/ T12 w 3341"/>
                              <a:gd name="T14" fmla="+- 0 1504 1164"/>
                              <a:gd name="T15" fmla="*/ 1504 h 7625"/>
                              <a:gd name="T16" fmla="+- 0 6207 6131"/>
                              <a:gd name="T17" fmla="*/ T16 w 3341"/>
                              <a:gd name="T18" fmla="+- 0 1440 1164"/>
                              <a:gd name="T19" fmla="*/ 1440 h 7625"/>
                              <a:gd name="T20" fmla="+- 0 6247 6131"/>
                              <a:gd name="T21" fmla="*/ T20 w 3341"/>
                              <a:gd name="T22" fmla="+- 0 1381 1164"/>
                              <a:gd name="T23" fmla="*/ 1381 h 7625"/>
                              <a:gd name="T24" fmla="+- 0 6294 6131"/>
                              <a:gd name="T25" fmla="*/ T24 w 3341"/>
                              <a:gd name="T26" fmla="+- 0 1327 1164"/>
                              <a:gd name="T27" fmla="*/ 1327 h 7625"/>
                              <a:gd name="T28" fmla="+- 0 6347 6131"/>
                              <a:gd name="T29" fmla="*/ T28 w 3341"/>
                              <a:gd name="T30" fmla="+- 0 1280 1164"/>
                              <a:gd name="T31" fmla="*/ 1280 h 7625"/>
                              <a:gd name="T32" fmla="+- 0 6407 6131"/>
                              <a:gd name="T33" fmla="*/ T32 w 3341"/>
                              <a:gd name="T34" fmla="+- 0 1240 1164"/>
                              <a:gd name="T35" fmla="*/ 1240 h 7625"/>
                              <a:gd name="T36" fmla="+- 0 6471 6131"/>
                              <a:gd name="T37" fmla="*/ T36 w 3341"/>
                              <a:gd name="T38" fmla="+- 0 1208 1164"/>
                              <a:gd name="T39" fmla="*/ 1208 h 7625"/>
                              <a:gd name="T40" fmla="+- 0 6540 6131"/>
                              <a:gd name="T41" fmla="*/ T40 w 3341"/>
                              <a:gd name="T42" fmla="+- 0 1184 1164"/>
                              <a:gd name="T43" fmla="*/ 1184 h 7625"/>
                              <a:gd name="T44" fmla="+- 0 6612 6131"/>
                              <a:gd name="T45" fmla="*/ T44 w 3341"/>
                              <a:gd name="T46" fmla="+- 0 1169 1164"/>
                              <a:gd name="T47" fmla="*/ 1169 h 7625"/>
                              <a:gd name="T48" fmla="+- 0 6688 6131"/>
                              <a:gd name="T49" fmla="*/ T48 w 3341"/>
                              <a:gd name="T50" fmla="+- 0 1164 1164"/>
                              <a:gd name="T51" fmla="*/ 1164 h 7625"/>
                              <a:gd name="T52" fmla="+- 0 7523 6131"/>
                              <a:gd name="T53" fmla="*/ T52 w 3341"/>
                              <a:gd name="T54" fmla="+- 0 1164 1164"/>
                              <a:gd name="T55" fmla="*/ 1164 h 7625"/>
                              <a:gd name="T56" fmla="+- 0 8915 6131"/>
                              <a:gd name="T57" fmla="*/ T56 w 3341"/>
                              <a:gd name="T58" fmla="+- 0 1164 1164"/>
                              <a:gd name="T59" fmla="*/ 1164 h 7625"/>
                              <a:gd name="T60" fmla="+- 0 8990 6131"/>
                              <a:gd name="T61" fmla="*/ T60 w 3341"/>
                              <a:gd name="T62" fmla="+- 0 1169 1164"/>
                              <a:gd name="T63" fmla="*/ 1169 h 7625"/>
                              <a:gd name="T64" fmla="+- 0 9063 6131"/>
                              <a:gd name="T65" fmla="*/ T64 w 3341"/>
                              <a:gd name="T66" fmla="+- 0 1184 1164"/>
                              <a:gd name="T67" fmla="*/ 1184 h 7625"/>
                              <a:gd name="T68" fmla="+- 0 9132 6131"/>
                              <a:gd name="T69" fmla="*/ T68 w 3341"/>
                              <a:gd name="T70" fmla="+- 0 1208 1164"/>
                              <a:gd name="T71" fmla="*/ 1208 h 7625"/>
                              <a:gd name="T72" fmla="+- 0 9196 6131"/>
                              <a:gd name="T73" fmla="*/ T72 w 3341"/>
                              <a:gd name="T74" fmla="+- 0 1240 1164"/>
                              <a:gd name="T75" fmla="*/ 1240 h 7625"/>
                              <a:gd name="T76" fmla="+- 0 9255 6131"/>
                              <a:gd name="T77" fmla="*/ T76 w 3341"/>
                              <a:gd name="T78" fmla="+- 0 1280 1164"/>
                              <a:gd name="T79" fmla="*/ 1280 h 7625"/>
                              <a:gd name="T80" fmla="+- 0 9309 6131"/>
                              <a:gd name="T81" fmla="*/ T80 w 3341"/>
                              <a:gd name="T82" fmla="+- 0 1327 1164"/>
                              <a:gd name="T83" fmla="*/ 1327 h 7625"/>
                              <a:gd name="T84" fmla="+- 0 9356 6131"/>
                              <a:gd name="T85" fmla="*/ T84 w 3341"/>
                              <a:gd name="T86" fmla="+- 0 1381 1164"/>
                              <a:gd name="T87" fmla="*/ 1381 h 7625"/>
                              <a:gd name="T88" fmla="+- 0 9396 6131"/>
                              <a:gd name="T89" fmla="*/ T88 w 3341"/>
                              <a:gd name="T90" fmla="+- 0 1440 1164"/>
                              <a:gd name="T91" fmla="*/ 1440 h 7625"/>
                              <a:gd name="T92" fmla="+- 0 9428 6131"/>
                              <a:gd name="T93" fmla="*/ T92 w 3341"/>
                              <a:gd name="T94" fmla="+- 0 1504 1164"/>
                              <a:gd name="T95" fmla="*/ 1504 h 7625"/>
                              <a:gd name="T96" fmla="+- 0 9452 6131"/>
                              <a:gd name="T97" fmla="*/ T96 w 3341"/>
                              <a:gd name="T98" fmla="+- 0 1573 1164"/>
                              <a:gd name="T99" fmla="*/ 1573 h 7625"/>
                              <a:gd name="T100" fmla="+- 0 9467 6131"/>
                              <a:gd name="T101" fmla="*/ T100 w 3341"/>
                              <a:gd name="T102" fmla="+- 0 1645 1164"/>
                              <a:gd name="T103" fmla="*/ 1645 h 7625"/>
                              <a:gd name="T104" fmla="+- 0 9472 6131"/>
                              <a:gd name="T105" fmla="*/ T104 w 3341"/>
                              <a:gd name="T106" fmla="+- 0 1721 1164"/>
                              <a:gd name="T107" fmla="*/ 1721 h 7625"/>
                              <a:gd name="T108" fmla="+- 0 9472 6131"/>
                              <a:gd name="T109" fmla="*/ T108 w 3341"/>
                              <a:gd name="T110" fmla="+- 0 5118 1164"/>
                              <a:gd name="T111" fmla="*/ 5118 h 7625"/>
                              <a:gd name="T112" fmla="+- 0 9472 6131"/>
                              <a:gd name="T113" fmla="*/ T112 w 3341"/>
                              <a:gd name="T114" fmla="+- 0 6812 1164"/>
                              <a:gd name="T115" fmla="*/ 6812 h 7625"/>
                              <a:gd name="T116" fmla="+- 0 9472 6131"/>
                              <a:gd name="T117" fmla="*/ T116 w 3341"/>
                              <a:gd name="T118" fmla="+- 0 7385 1164"/>
                              <a:gd name="T119" fmla="*/ 7385 h 7625"/>
                              <a:gd name="T120" fmla="+- 0 9467 6131"/>
                              <a:gd name="T121" fmla="*/ T120 w 3341"/>
                              <a:gd name="T122" fmla="+- 0 7461 1164"/>
                              <a:gd name="T123" fmla="*/ 7461 h 7625"/>
                              <a:gd name="T124" fmla="+- 0 9452 6131"/>
                              <a:gd name="T125" fmla="*/ T124 w 3341"/>
                              <a:gd name="T126" fmla="+- 0 7533 1164"/>
                              <a:gd name="T127" fmla="*/ 7533 h 7625"/>
                              <a:gd name="T128" fmla="+- 0 9428 6131"/>
                              <a:gd name="T129" fmla="*/ T128 w 3341"/>
                              <a:gd name="T130" fmla="+- 0 7602 1164"/>
                              <a:gd name="T131" fmla="*/ 7602 h 7625"/>
                              <a:gd name="T132" fmla="+- 0 9396 6131"/>
                              <a:gd name="T133" fmla="*/ T132 w 3341"/>
                              <a:gd name="T134" fmla="+- 0 7666 1164"/>
                              <a:gd name="T135" fmla="*/ 7666 h 7625"/>
                              <a:gd name="T136" fmla="+- 0 9356 6131"/>
                              <a:gd name="T137" fmla="*/ T136 w 3341"/>
                              <a:gd name="T138" fmla="+- 0 7725 1164"/>
                              <a:gd name="T139" fmla="*/ 7725 h 7625"/>
                              <a:gd name="T140" fmla="+- 0 9309 6131"/>
                              <a:gd name="T141" fmla="*/ T140 w 3341"/>
                              <a:gd name="T142" fmla="+- 0 7779 1164"/>
                              <a:gd name="T143" fmla="*/ 7779 h 7625"/>
                              <a:gd name="T144" fmla="+- 0 9255 6131"/>
                              <a:gd name="T145" fmla="*/ T144 w 3341"/>
                              <a:gd name="T146" fmla="+- 0 7826 1164"/>
                              <a:gd name="T147" fmla="*/ 7826 h 7625"/>
                              <a:gd name="T148" fmla="+- 0 9196 6131"/>
                              <a:gd name="T149" fmla="*/ T148 w 3341"/>
                              <a:gd name="T150" fmla="+- 0 7866 1164"/>
                              <a:gd name="T151" fmla="*/ 7866 h 7625"/>
                              <a:gd name="T152" fmla="+- 0 9132 6131"/>
                              <a:gd name="T153" fmla="*/ T152 w 3341"/>
                              <a:gd name="T154" fmla="+- 0 7898 1164"/>
                              <a:gd name="T155" fmla="*/ 7898 h 7625"/>
                              <a:gd name="T156" fmla="+- 0 9063 6131"/>
                              <a:gd name="T157" fmla="*/ T156 w 3341"/>
                              <a:gd name="T158" fmla="+- 0 7922 1164"/>
                              <a:gd name="T159" fmla="*/ 7922 h 7625"/>
                              <a:gd name="T160" fmla="+- 0 8990 6131"/>
                              <a:gd name="T161" fmla="*/ T160 w 3341"/>
                              <a:gd name="T162" fmla="+- 0 7937 1164"/>
                              <a:gd name="T163" fmla="*/ 7937 h 7625"/>
                              <a:gd name="T164" fmla="+- 0 8915 6131"/>
                              <a:gd name="T165" fmla="*/ T164 w 3341"/>
                              <a:gd name="T166" fmla="+- 0 7942 1164"/>
                              <a:gd name="T167" fmla="*/ 7942 h 7625"/>
                              <a:gd name="T168" fmla="+- 0 7523 6131"/>
                              <a:gd name="T169" fmla="*/ T168 w 3341"/>
                              <a:gd name="T170" fmla="+- 0 7942 1164"/>
                              <a:gd name="T171" fmla="*/ 7942 h 7625"/>
                              <a:gd name="T172" fmla="+- 0 7105 6131"/>
                              <a:gd name="T173" fmla="*/ T172 w 3341"/>
                              <a:gd name="T174" fmla="+- 0 8789 1164"/>
                              <a:gd name="T175" fmla="*/ 8789 h 7625"/>
                              <a:gd name="T176" fmla="+- 0 6688 6131"/>
                              <a:gd name="T177" fmla="*/ T176 w 3341"/>
                              <a:gd name="T178" fmla="+- 0 7942 1164"/>
                              <a:gd name="T179" fmla="*/ 7942 h 7625"/>
                              <a:gd name="T180" fmla="+- 0 6612 6131"/>
                              <a:gd name="T181" fmla="*/ T180 w 3341"/>
                              <a:gd name="T182" fmla="+- 0 7937 1164"/>
                              <a:gd name="T183" fmla="*/ 7937 h 7625"/>
                              <a:gd name="T184" fmla="+- 0 6540 6131"/>
                              <a:gd name="T185" fmla="*/ T184 w 3341"/>
                              <a:gd name="T186" fmla="+- 0 7922 1164"/>
                              <a:gd name="T187" fmla="*/ 7922 h 7625"/>
                              <a:gd name="T188" fmla="+- 0 6471 6131"/>
                              <a:gd name="T189" fmla="*/ T188 w 3341"/>
                              <a:gd name="T190" fmla="+- 0 7898 1164"/>
                              <a:gd name="T191" fmla="*/ 7898 h 7625"/>
                              <a:gd name="T192" fmla="+- 0 6407 6131"/>
                              <a:gd name="T193" fmla="*/ T192 w 3341"/>
                              <a:gd name="T194" fmla="+- 0 7866 1164"/>
                              <a:gd name="T195" fmla="*/ 7866 h 7625"/>
                              <a:gd name="T196" fmla="+- 0 6347 6131"/>
                              <a:gd name="T197" fmla="*/ T196 w 3341"/>
                              <a:gd name="T198" fmla="+- 0 7826 1164"/>
                              <a:gd name="T199" fmla="*/ 7826 h 7625"/>
                              <a:gd name="T200" fmla="+- 0 6294 6131"/>
                              <a:gd name="T201" fmla="*/ T200 w 3341"/>
                              <a:gd name="T202" fmla="+- 0 7779 1164"/>
                              <a:gd name="T203" fmla="*/ 7779 h 7625"/>
                              <a:gd name="T204" fmla="+- 0 6247 6131"/>
                              <a:gd name="T205" fmla="*/ T204 w 3341"/>
                              <a:gd name="T206" fmla="+- 0 7725 1164"/>
                              <a:gd name="T207" fmla="*/ 7725 h 7625"/>
                              <a:gd name="T208" fmla="+- 0 6207 6131"/>
                              <a:gd name="T209" fmla="*/ T208 w 3341"/>
                              <a:gd name="T210" fmla="+- 0 7666 1164"/>
                              <a:gd name="T211" fmla="*/ 7666 h 7625"/>
                              <a:gd name="T212" fmla="+- 0 6175 6131"/>
                              <a:gd name="T213" fmla="*/ T212 w 3341"/>
                              <a:gd name="T214" fmla="+- 0 7602 1164"/>
                              <a:gd name="T215" fmla="*/ 7602 h 7625"/>
                              <a:gd name="T216" fmla="+- 0 6151 6131"/>
                              <a:gd name="T217" fmla="*/ T216 w 3341"/>
                              <a:gd name="T218" fmla="+- 0 7533 1164"/>
                              <a:gd name="T219" fmla="*/ 7533 h 7625"/>
                              <a:gd name="T220" fmla="+- 0 6136 6131"/>
                              <a:gd name="T221" fmla="*/ T220 w 3341"/>
                              <a:gd name="T222" fmla="+- 0 7461 1164"/>
                              <a:gd name="T223" fmla="*/ 7461 h 7625"/>
                              <a:gd name="T224" fmla="+- 0 6131 6131"/>
                              <a:gd name="T225" fmla="*/ T224 w 3341"/>
                              <a:gd name="T226" fmla="+- 0 7385 1164"/>
                              <a:gd name="T227" fmla="*/ 7385 h 7625"/>
                              <a:gd name="T228" fmla="+- 0 6131 6131"/>
                              <a:gd name="T229" fmla="*/ T228 w 3341"/>
                              <a:gd name="T230" fmla="+- 0 6812 1164"/>
                              <a:gd name="T231" fmla="*/ 6812 h 7625"/>
                              <a:gd name="T232" fmla="+- 0 6131 6131"/>
                              <a:gd name="T233" fmla="*/ T232 w 3341"/>
                              <a:gd name="T234" fmla="+- 0 5118 1164"/>
                              <a:gd name="T235" fmla="*/ 5118 h 7625"/>
                              <a:gd name="T236" fmla="+- 0 6131 6131"/>
                              <a:gd name="T237" fmla="*/ T236 w 3341"/>
                              <a:gd name="T238" fmla="+- 0 1721 1164"/>
                              <a:gd name="T239" fmla="*/ 1721 h 76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341" h="7625">
                                <a:moveTo>
                                  <a:pt x="0" y="557"/>
                                </a:moveTo>
                                <a:lnTo>
                                  <a:pt x="5" y="481"/>
                                </a:lnTo>
                                <a:lnTo>
                                  <a:pt x="20" y="409"/>
                                </a:lnTo>
                                <a:lnTo>
                                  <a:pt x="44" y="340"/>
                                </a:lnTo>
                                <a:lnTo>
                                  <a:pt x="76" y="276"/>
                                </a:lnTo>
                                <a:lnTo>
                                  <a:pt x="116" y="217"/>
                                </a:lnTo>
                                <a:lnTo>
                                  <a:pt x="163" y="163"/>
                                </a:lnTo>
                                <a:lnTo>
                                  <a:pt x="216" y="116"/>
                                </a:lnTo>
                                <a:lnTo>
                                  <a:pt x="276" y="76"/>
                                </a:lnTo>
                                <a:lnTo>
                                  <a:pt x="340" y="44"/>
                                </a:lnTo>
                                <a:lnTo>
                                  <a:pt x="409" y="20"/>
                                </a:lnTo>
                                <a:lnTo>
                                  <a:pt x="481" y="5"/>
                                </a:lnTo>
                                <a:lnTo>
                                  <a:pt x="557" y="0"/>
                                </a:lnTo>
                                <a:lnTo>
                                  <a:pt x="1392" y="0"/>
                                </a:lnTo>
                                <a:lnTo>
                                  <a:pt x="2784" y="0"/>
                                </a:lnTo>
                                <a:lnTo>
                                  <a:pt x="2859" y="5"/>
                                </a:lnTo>
                                <a:lnTo>
                                  <a:pt x="2932" y="20"/>
                                </a:lnTo>
                                <a:lnTo>
                                  <a:pt x="3001" y="44"/>
                                </a:lnTo>
                                <a:lnTo>
                                  <a:pt x="3065" y="76"/>
                                </a:lnTo>
                                <a:lnTo>
                                  <a:pt x="3124" y="116"/>
                                </a:lnTo>
                                <a:lnTo>
                                  <a:pt x="3178" y="163"/>
                                </a:lnTo>
                                <a:lnTo>
                                  <a:pt x="3225" y="217"/>
                                </a:lnTo>
                                <a:lnTo>
                                  <a:pt x="3265" y="276"/>
                                </a:lnTo>
                                <a:lnTo>
                                  <a:pt x="3297" y="340"/>
                                </a:lnTo>
                                <a:lnTo>
                                  <a:pt x="3321" y="409"/>
                                </a:lnTo>
                                <a:lnTo>
                                  <a:pt x="3336" y="481"/>
                                </a:lnTo>
                                <a:lnTo>
                                  <a:pt x="3341" y="557"/>
                                </a:lnTo>
                                <a:lnTo>
                                  <a:pt x="3341" y="3954"/>
                                </a:lnTo>
                                <a:lnTo>
                                  <a:pt x="3341" y="5648"/>
                                </a:lnTo>
                                <a:lnTo>
                                  <a:pt x="3341" y="6221"/>
                                </a:lnTo>
                                <a:lnTo>
                                  <a:pt x="3336" y="6297"/>
                                </a:lnTo>
                                <a:lnTo>
                                  <a:pt x="3321" y="6369"/>
                                </a:lnTo>
                                <a:lnTo>
                                  <a:pt x="3297" y="6438"/>
                                </a:lnTo>
                                <a:lnTo>
                                  <a:pt x="3265" y="6502"/>
                                </a:lnTo>
                                <a:lnTo>
                                  <a:pt x="3225" y="6561"/>
                                </a:lnTo>
                                <a:lnTo>
                                  <a:pt x="3178" y="6615"/>
                                </a:lnTo>
                                <a:lnTo>
                                  <a:pt x="3124" y="6662"/>
                                </a:lnTo>
                                <a:lnTo>
                                  <a:pt x="3065" y="6702"/>
                                </a:lnTo>
                                <a:lnTo>
                                  <a:pt x="3001" y="6734"/>
                                </a:lnTo>
                                <a:lnTo>
                                  <a:pt x="2932" y="6758"/>
                                </a:lnTo>
                                <a:lnTo>
                                  <a:pt x="2859" y="6773"/>
                                </a:lnTo>
                                <a:lnTo>
                                  <a:pt x="2784" y="6778"/>
                                </a:lnTo>
                                <a:lnTo>
                                  <a:pt x="1392" y="6778"/>
                                </a:lnTo>
                                <a:lnTo>
                                  <a:pt x="974" y="7625"/>
                                </a:lnTo>
                                <a:lnTo>
                                  <a:pt x="557" y="6778"/>
                                </a:lnTo>
                                <a:lnTo>
                                  <a:pt x="481" y="6773"/>
                                </a:lnTo>
                                <a:lnTo>
                                  <a:pt x="409" y="6758"/>
                                </a:lnTo>
                                <a:lnTo>
                                  <a:pt x="340" y="6734"/>
                                </a:lnTo>
                                <a:lnTo>
                                  <a:pt x="276" y="6702"/>
                                </a:lnTo>
                                <a:lnTo>
                                  <a:pt x="216" y="6662"/>
                                </a:lnTo>
                                <a:lnTo>
                                  <a:pt x="163" y="6615"/>
                                </a:lnTo>
                                <a:lnTo>
                                  <a:pt x="116" y="6561"/>
                                </a:lnTo>
                                <a:lnTo>
                                  <a:pt x="76" y="6502"/>
                                </a:lnTo>
                                <a:lnTo>
                                  <a:pt x="44" y="6438"/>
                                </a:lnTo>
                                <a:lnTo>
                                  <a:pt x="20" y="6369"/>
                                </a:lnTo>
                                <a:lnTo>
                                  <a:pt x="5" y="6297"/>
                                </a:lnTo>
                                <a:lnTo>
                                  <a:pt x="0" y="6221"/>
                                </a:lnTo>
                                <a:lnTo>
                                  <a:pt x="0" y="5648"/>
                                </a:lnTo>
                                <a:lnTo>
                                  <a:pt x="0" y="3954"/>
                                </a:lnTo>
                                <a:lnTo>
                                  <a:pt x="0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6283" y="1661"/>
                            <a:ext cx="308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1BAA0" w14:textId="77777777" w:rsidR="003E16C5" w:rsidRDefault="000554A2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The subjects I enjoy: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7A918" id="Group 90" o:spid="_x0000_s1035" style="position:absolute;left:0;text-align:left;margin-left:305.75pt;margin-top:57.45pt;width:168.6pt;height:382.8pt;z-index:-251652096;mso-wrap-distance-left:0;mso-wrap-distance-right:0;mso-position-horizontal-relative:page" coordorigin="6115,1149" coordsize="3372,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">
                <v:shape id="Freeform 92" o:spid="_x0000_s1036" style="position:absolute;left:6130;top:1164;width:3341;height:7625;visibility:visible;mso-wrap-style:square;v-text-anchor:top" coordsize="3341,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" path="m,557l5,481,20,409,44,340,76,276r40,-59l163,163r53,-47l276,76,340,44,409,20,481,5,557,r835,l2784,r75,5l2932,20r69,24l3065,76r59,40l3178,163r47,54l3265,276r32,64l3321,409r15,72l3341,557r,3397l3341,5648r,573l3336,6297r-15,72l3297,6438r-32,64l3225,6561r-47,54l3124,6662r-59,40l3001,6734r-69,24l2859,6773r-75,5l1392,6778,974,7625,557,6778r-76,-5l409,6758r-69,-24l276,6702r-60,-40l163,6615r-47,-54l76,6502,44,6438,20,6369,5,6297,,6221,,5648,,3954,,557xe" filled="f" strokecolor="#030" strokeweight="1.56pt">
                  <v:path arrowok="t" o:connecttype="custom" o:connectlocs="0,1721;5,1645;20,1573;44,1504;76,1440;116,1381;163,1327;216,1280;276,1240;340,1208;409,1184;481,1169;557,1164;1392,1164;2784,1164;2859,1169;2932,1184;3001,1208;3065,1240;3124,1280;3178,1327;3225,1381;3265,1440;3297,1504;3321,1573;3336,1645;3341,1721;3341,5118;3341,6812;3341,7385;3336,7461;3321,7533;3297,7602;3265,7666;3225,7725;3178,7779;3124,7826;3065,7866;3001,7898;2932,7922;2859,7937;2784,7942;1392,7942;974,8789;557,7942;481,7937;409,7922;340,7898;276,7866;216,7826;163,7779;116,7725;76,7666;44,7602;20,7533;5,7461;0,7385;0,6812;0,5118;0,1721" o:connectangles="0,0,0,0,0,0,0,0,0,0,0,0,0,0,0,0,0,0,0,0,0,0,0,0,0,0,0,0,0,0,0,0,0,0,0,0,0,0,0,0,0,0,0,0,0,0,0,0,0,0,0,0,0,0,0,0,0,0,0,0"/>
                </v:shape>
                <v:shape id="Text Box 91" o:spid="_x0000_s1037" type="#_x0000_t202" style="position:absolute;left:6283;top:1661;width:308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5091BAA0" w14:textId="77777777" w:rsidR="003E16C5" w:rsidRDefault="000554A2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The subjects I enjoy: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527EC07B" wp14:editId="62F53CD6">
                <wp:simplePos x="0" y="0"/>
                <wp:positionH relativeFrom="page">
                  <wp:posOffset>6272530</wp:posOffset>
                </wp:positionH>
                <wp:positionV relativeFrom="paragraph">
                  <wp:posOffset>849630</wp:posOffset>
                </wp:positionV>
                <wp:extent cx="3526790" cy="2112010"/>
                <wp:effectExtent l="0" t="0" r="0" b="0"/>
                <wp:wrapTopAndBottom/>
                <wp:docPr id="10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6790" cy="2112010"/>
                          <a:chOff x="9878" y="1338"/>
                          <a:chExt cx="5554" cy="3326"/>
                        </a:xfrm>
                      </wpg:grpSpPr>
                      <wps:wsp>
                        <wps:cNvPr id="101" name="Freeform 89"/>
                        <wps:cNvSpPr>
                          <a:spLocks/>
                        </wps:cNvSpPr>
                        <wps:spPr bwMode="auto">
                          <a:xfrm>
                            <a:off x="9894" y="1353"/>
                            <a:ext cx="5523" cy="3294"/>
                          </a:xfrm>
                          <a:custGeom>
                            <a:avLst/>
                            <a:gdLst>
                              <a:gd name="T0" fmla="+- 0 15416 9894"/>
                              <a:gd name="T1" fmla="*/ T0 w 5523"/>
                              <a:gd name="T2" fmla="+- 0 1842 1354"/>
                              <a:gd name="T3" fmla="*/ 1842 h 3294"/>
                              <a:gd name="T4" fmla="+- 0 15411 9894"/>
                              <a:gd name="T5" fmla="*/ T4 w 5523"/>
                              <a:gd name="T6" fmla="+- 0 1770 1354"/>
                              <a:gd name="T7" fmla="*/ 1770 h 3294"/>
                              <a:gd name="T8" fmla="+- 0 15396 9894"/>
                              <a:gd name="T9" fmla="*/ T8 w 5523"/>
                              <a:gd name="T10" fmla="+- 0 1701 1354"/>
                              <a:gd name="T11" fmla="*/ 1701 h 3294"/>
                              <a:gd name="T12" fmla="+- 0 15371 9894"/>
                              <a:gd name="T13" fmla="*/ T12 w 5523"/>
                              <a:gd name="T14" fmla="+- 0 1636 1354"/>
                              <a:gd name="T15" fmla="*/ 1636 h 3294"/>
                              <a:gd name="T16" fmla="+- 0 15338 9894"/>
                              <a:gd name="T17" fmla="*/ T16 w 5523"/>
                              <a:gd name="T18" fmla="+- 0 1576 1354"/>
                              <a:gd name="T19" fmla="*/ 1576 h 3294"/>
                              <a:gd name="T20" fmla="+- 0 15297 9894"/>
                              <a:gd name="T21" fmla="*/ T20 w 5523"/>
                              <a:gd name="T22" fmla="+- 0 1522 1354"/>
                              <a:gd name="T23" fmla="*/ 1522 h 3294"/>
                              <a:gd name="T24" fmla="+- 0 15249 9894"/>
                              <a:gd name="T25" fmla="*/ T24 w 5523"/>
                              <a:gd name="T26" fmla="+- 0 1473 1354"/>
                              <a:gd name="T27" fmla="*/ 1473 h 3294"/>
                              <a:gd name="T28" fmla="+- 0 15194 9894"/>
                              <a:gd name="T29" fmla="*/ T28 w 5523"/>
                              <a:gd name="T30" fmla="+- 0 1432 1354"/>
                              <a:gd name="T31" fmla="*/ 1432 h 3294"/>
                              <a:gd name="T32" fmla="+- 0 15134 9894"/>
                              <a:gd name="T33" fmla="*/ T32 w 5523"/>
                              <a:gd name="T34" fmla="+- 0 1399 1354"/>
                              <a:gd name="T35" fmla="*/ 1399 h 3294"/>
                              <a:gd name="T36" fmla="+- 0 15069 9894"/>
                              <a:gd name="T37" fmla="*/ T36 w 5523"/>
                              <a:gd name="T38" fmla="+- 0 1374 1354"/>
                              <a:gd name="T39" fmla="*/ 1374 h 3294"/>
                              <a:gd name="T40" fmla="+- 0 15001 9894"/>
                              <a:gd name="T41" fmla="*/ T40 w 5523"/>
                              <a:gd name="T42" fmla="+- 0 1359 1354"/>
                              <a:gd name="T43" fmla="*/ 1359 h 3294"/>
                              <a:gd name="T44" fmla="+- 0 14928 9894"/>
                              <a:gd name="T45" fmla="*/ T44 w 5523"/>
                              <a:gd name="T46" fmla="+- 0 1354 1354"/>
                              <a:gd name="T47" fmla="*/ 1354 h 3294"/>
                              <a:gd name="T48" fmla="+- 0 14496 9894"/>
                              <a:gd name="T49" fmla="*/ T48 w 5523"/>
                              <a:gd name="T50" fmla="+- 0 1354 1354"/>
                              <a:gd name="T51" fmla="*/ 1354 h 3294"/>
                              <a:gd name="T52" fmla="+- 0 13115 9894"/>
                              <a:gd name="T53" fmla="*/ T52 w 5523"/>
                              <a:gd name="T54" fmla="+- 0 1354 1354"/>
                              <a:gd name="T55" fmla="*/ 1354 h 3294"/>
                              <a:gd name="T56" fmla="+- 0 10382 9894"/>
                              <a:gd name="T57" fmla="*/ T56 w 5523"/>
                              <a:gd name="T58" fmla="+- 0 1354 1354"/>
                              <a:gd name="T59" fmla="*/ 1354 h 3294"/>
                              <a:gd name="T60" fmla="+- 0 10310 9894"/>
                              <a:gd name="T61" fmla="*/ T60 w 5523"/>
                              <a:gd name="T62" fmla="+- 0 1359 1354"/>
                              <a:gd name="T63" fmla="*/ 1359 h 3294"/>
                              <a:gd name="T64" fmla="+- 0 10241 9894"/>
                              <a:gd name="T65" fmla="*/ T64 w 5523"/>
                              <a:gd name="T66" fmla="+- 0 1374 1354"/>
                              <a:gd name="T67" fmla="*/ 1374 h 3294"/>
                              <a:gd name="T68" fmla="+- 0 10176 9894"/>
                              <a:gd name="T69" fmla="*/ T68 w 5523"/>
                              <a:gd name="T70" fmla="+- 0 1399 1354"/>
                              <a:gd name="T71" fmla="*/ 1399 h 3294"/>
                              <a:gd name="T72" fmla="+- 0 10116 9894"/>
                              <a:gd name="T73" fmla="*/ T72 w 5523"/>
                              <a:gd name="T74" fmla="+- 0 1432 1354"/>
                              <a:gd name="T75" fmla="*/ 1432 h 3294"/>
                              <a:gd name="T76" fmla="+- 0 10062 9894"/>
                              <a:gd name="T77" fmla="*/ T76 w 5523"/>
                              <a:gd name="T78" fmla="+- 0 1473 1354"/>
                              <a:gd name="T79" fmla="*/ 1473 h 3294"/>
                              <a:gd name="T80" fmla="+- 0 10014 9894"/>
                              <a:gd name="T81" fmla="*/ T80 w 5523"/>
                              <a:gd name="T82" fmla="+- 0 1522 1354"/>
                              <a:gd name="T83" fmla="*/ 1522 h 3294"/>
                              <a:gd name="T84" fmla="+- 0 9973 9894"/>
                              <a:gd name="T85" fmla="*/ T84 w 5523"/>
                              <a:gd name="T86" fmla="+- 0 1576 1354"/>
                              <a:gd name="T87" fmla="*/ 1576 h 3294"/>
                              <a:gd name="T88" fmla="+- 0 9939 9894"/>
                              <a:gd name="T89" fmla="*/ T88 w 5523"/>
                              <a:gd name="T90" fmla="+- 0 1636 1354"/>
                              <a:gd name="T91" fmla="*/ 1636 h 3294"/>
                              <a:gd name="T92" fmla="+- 0 9915 9894"/>
                              <a:gd name="T93" fmla="*/ T92 w 5523"/>
                              <a:gd name="T94" fmla="+- 0 1701 1354"/>
                              <a:gd name="T95" fmla="*/ 1701 h 3294"/>
                              <a:gd name="T96" fmla="+- 0 9899 9894"/>
                              <a:gd name="T97" fmla="*/ T96 w 5523"/>
                              <a:gd name="T98" fmla="+- 0 1770 1354"/>
                              <a:gd name="T99" fmla="*/ 1770 h 3294"/>
                              <a:gd name="T100" fmla="+- 0 9894 9894"/>
                              <a:gd name="T101" fmla="*/ T100 w 5523"/>
                              <a:gd name="T102" fmla="+- 0 1842 1354"/>
                              <a:gd name="T103" fmla="*/ 1842 h 3294"/>
                              <a:gd name="T104" fmla="+- 0 9894 9894"/>
                              <a:gd name="T105" fmla="*/ T104 w 5523"/>
                              <a:gd name="T106" fmla="+- 0 3062 1354"/>
                              <a:gd name="T107" fmla="*/ 3062 h 3294"/>
                              <a:gd name="T108" fmla="+- 0 9894 9894"/>
                              <a:gd name="T109" fmla="*/ T108 w 5523"/>
                              <a:gd name="T110" fmla="+- 0 3794 1354"/>
                              <a:gd name="T111" fmla="*/ 3794 h 3294"/>
                              <a:gd name="T112" fmla="+- 0 9899 9894"/>
                              <a:gd name="T113" fmla="*/ T112 w 5523"/>
                              <a:gd name="T114" fmla="+- 0 3866 1354"/>
                              <a:gd name="T115" fmla="*/ 3866 h 3294"/>
                              <a:gd name="T116" fmla="+- 0 9915 9894"/>
                              <a:gd name="T117" fmla="*/ T116 w 5523"/>
                              <a:gd name="T118" fmla="+- 0 3935 1354"/>
                              <a:gd name="T119" fmla="*/ 3935 h 3294"/>
                              <a:gd name="T120" fmla="+- 0 9939 9894"/>
                              <a:gd name="T121" fmla="*/ T120 w 5523"/>
                              <a:gd name="T122" fmla="+- 0 4000 1354"/>
                              <a:gd name="T123" fmla="*/ 4000 h 3294"/>
                              <a:gd name="T124" fmla="+- 0 9973 9894"/>
                              <a:gd name="T125" fmla="*/ T124 w 5523"/>
                              <a:gd name="T126" fmla="+- 0 4060 1354"/>
                              <a:gd name="T127" fmla="*/ 4060 h 3294"/>
                              <a:gd name="T128" fmla="+- 0 10014 9894"/>
                              <a:gd name="T129" fmla="*/ T128 w 5523"/>
                              <a:gd name="T130" fmla="+- 0 4114 1354"/>
                              <a:gd name="T131" fmla="*/ 4114 h 3294"/>
                              <a:gd name="T132" fmla="+- 0 10062 9894"/>
                              <a:gd name="T133" fmla="*/ T132 w 5523"/>
                              <a:gd name="T134" fmla="+- 0 4162 1354"/>
                              <a:gd name="T135" fmla="*/ 4162 h 3294"/>
                              <a:gd name="T136" fmla="+- 0 10116 9894"/>
                              <a:gd name="T137" fmla="*/ T136 w 5523"/>
                              <a:gd name="T138" fmla="+- 0 4203 1354"/>
                              <a:gd name="T139" fmla="*/ 4203 h 3294"/>
                              <a:gd name="T140" fmla="+- 0 10176 9894"/>
                              <a:gd name="T141" fmla="*/ T140 w 5523"/>
                              <a:gd name="T142" fmla="+- 0 4236 1354"/>
                              <a:gd name="T143" fmla="*/ 4236 h 3294"/>
                              <a:gd name="T144" fmla="+- 0 10241 9894"/>
                              <a:gd name="T145" fmla="*/ T144 w 5523"/>
                              <a:gd name="T146" fmla="+- 0 4261 1354"/>
                              <a:gd name="T147" fmla="*/ 4261 h 3294"/>
                              <a:gd name="T148" fmla="+- 0 10310 9894"/>
                              <a:gd name="T149" fmla="*/ T148 w 5523"/>
                              <a:gd name="T150" fmla="+- 0 4277 1354"/>
                              <a:gd name="T151" fmla="*/ 4277 h 3294"/>
                              <a:gd name="T152" fmla="+- 0 10382 9894"/>
                              <a:gd name="T153" fmla="*/ T152 w 5523"/>
                              <a:gd name="T154" fmla="+- 0 4282 1354"/>
                              <a:gd name="T155" fmla="*/ 4282 h 3294"/>
                              <a:gd name="T156" fmla="+- 0 13115 9894"/>
                              <a:gd name="T157" fmla="*/ T156 w 5523"/>
                              <a:gd name="T158" fmla="+- 0 4282 1354"/>
                              <a:gd name="T159" fmla="*/ 4282 h 3294"/>
                              <a:gd name="T160" fmla="+- 0 13806 9894"/>
                              <a:gd name="T161" fmla="*/ T160 w 5523"/>
                              <a:gd name="T162" fmla="+- 0 4648 1354"/>
                              <a:gd name="T163" fmla="*/ 4648 h 3294"/>
                              <a:gd name="T164" fmla="+- 0 14496 9894"/>
                              <a:gd name="T165" fmla="*/ T164 w 5523"/>
                              <a:gd name="T166" fmla="+- 0 4282 1354"/>
                              <a:gd name="T167" fmla="*/ 4282 h 3294"/>
                              <a:gd name="T168" fmla="+- 0 14928 9894"/>
                              <a:gd name="T169" fmla="*/ T168 w 5523"/>
                              <a:gd name="T170" fmla="+- 0 4282 1354"/>
                              <a:gd name="T171" fmla="*/ 4282 h 3294"/>
                              <a:gd name="T172" fmla="+- 0 15001 9894"/>
                              <a:gd name="T173" fmla="*/ T172 w 5523"/>
                              <a:gd name="T174" fmla="+- 0 4277 1354"/>
                              <a:gd name="T175" fmla="*/ 4277 h 3294"/>
                              <a:gd name="T176" fmla="+- 0 15069 9894"/>
                              <a:gd name="T177" fmla="*/ T176 w 5523"/>
                              <a:gd name="T178" fmla="+- 0 4261 1354"/>
                              <a:gd name="T179" fmla="*/ 4261 h 3294"/>
                              <a:gd name="T180" fmla="+- 0 15134 9894"/>
                              <a:gd name="T181" fmla="*/ T180 w 5523"/>
                              <a:gd name="T182" fmla="+- 0 4236 1354"/>
                              <a:gd name="T183" fmla="*/ 4236 h 3294"/>
                              <a:gd name="T184" fmla="+- 0 15194 9894"/>
                              <a:gd name="T185" fmla="*/ T184 w 5523"/>
                              <a:gd name="T186" fmla="+- 0 4203 1354"/>
                              <a:gd name="T187" fmla="*/ 4203 h 3294"/>
                              <a:gd name="T188" fmla="+- 0 15249 9894"/>
                              <a:gd name="T189" fmla="*/ T188 w 5523"/>
                              <a:gd name="T190" fmla="+- 0 4162 1354"/>
                              <a:gd name="T191" fmla="*/ 4162 h 3294"/>
                              <a:gd name="T192" fmla="+- 0 15297 9894"/>
                              <a:gd name="T193" fmla="*/ T192 w 5523"/>
                              <a:gd name="T194" fmla="+- 0 4114 1354"/>
                              <a:gd name="T195" fmla="*/ 4114 h 3294"/>
                              <a:gd name="T196" fmla="+- 0 15338 9894"/>
                              <a:gd name="T197" fmla="*/ T196 w 5523"/>
                              <a:gd name="T198" fmla="+- 0 4060 1354"/>
                              <a:gd name="T199" fmla="*/ 4060 h 3294"/>
                              <a:gd name="T200" fmla="+- 0 15371 9894"/>
                              <a:gd name="T201" fmla="*/ T200 w 5523"/>
                              <a:gd name="T202" fmla="+- 0 4000 1354"/>
                              <a:gd name="T203" fmla="*/ 4000 h 3294"/>
                              <a:gd name="T204" fmla="+- 0 15396 9894"/>
                              <a:gd name="T205" fmla="*/ T204 w 5523"/>
                              <a:gd name="T206" fmla="+- 0 3935 1354"/>
                              <a:gd name="T207" fmla="*/ 3935 h 3294"/>
                              <a:gd name="T208" fmla="+- 0 15411 9894"/>
                              <a:gd name="T209" fmla="*/ T208 w 5523"/>
                              <a:gd name="T210" fmla="+- 0 3866 1354"/>
                              <a:gd name="T211" fmla="*/ 3866 h 3294"/>
                              <a:gd name="T212" fmla="+- 0 15416 9894"/>
                              <a:gd name="T213" fmla="*/ T212 w 5523"/>
                              <a:gd name="T214" fmla="+- 0 3794 1354"/>
                              <a:gd name="T215" fmla="*/ 3794 h 3294"/>
                              <a:gd name="T216" fmla="+- 0 15416 9894"/>
                              <a:gd name="T217" fmla="*/ T216 w 5523"/>
                              <a:gd name="T218" fmla="+- 0 3062 1354"/>
                              <a:gd name="T219" fmla="*/ 3062 h 3294"/>
                              <a:gd name="T220" fmla="+- 0 15416 9894"/>
                              <a:gd name="T221" fmla="*/ T220 w 5523"/>
                              <a:gd name="T222" fmla="+- 0 1842 1354"/>
                              <a:gd name="T223" fmla="*/ 1842 h 3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523" h="3294">
                                <a:moveTo>
                                  <a:pt x="5522" y="488"/>
                                </a:moveTo>
                                <a:lnTo>
                                  <a:pt x="5517" y="416"/>
                                </a:lnTo>
                                <a:lnTo>
                                  <a:pt x="5502" y="347"/>
                                </a:lnTo>
                                <a:lnTo>
                                  <a:pt x="5477" y="282"/>
                                </a:lnTo>
                                <a:lnTo>
                                  <a:pt x="5444" y="222"/>
                                </a:lnTo>
                                <a:lnTo>
                                  <a:pt x="5403" y="168"/>
                                </a:lnTo>
                                <a:lnTo>
                                  <a:pt x="5355" y="119"/>
                                </a:lnTo>
                                <a:lnTo>
                                  <a:pt x="5300" y="78"/>
                                </a:lnTo>
                                <a:lnTo>
                                  <a:pt x="5240" y="45"/>
                                </a:lnTo>
                                <a:lnTo>
                                  <a:pt x="5175" y="20"/>
                                </a:lnTo>
                                <a:lnTo>
                                  <a:pt x="5107" y="5"/>
                                </a:lnTo>
                                <a:lnTo>
                                  <a:pt x="5034" y="0"/>
                                </a:lnTo>
                                <a:lnTo>
                                  <a:pt x="4602" y="0"/>
                                </a:lnTo>
                                <a:lnTo>
                                  <a:pt x="3221" y="0"/>
                                </a:lnTo>
                                <a:lnTo>
                                  <a:pt x="488" y="0"/>
                                </a:lnTo>
                                <a:lnTo>
                                  <a:pt x="416" y="5"/>
                                </a:lnTo>
                                <a:lnTo>
                                  <a:pt x="347" y="20"/>
                                </a:lnTo>
                                <a:lnTo>
                                  <a:pt x="282" y="45"/>
                                </a:lnTo>
                                <a:lnTo>
                                  <a:pt x="222" y="78"/>
                                </a:lnTo>
                                <a:lnTo>
                                  <a:pt x="168" y="119"/>
                                </a:lnTo>
                                <a:lnTo>
                                  <a:pt x="120" y="168"/>
                                </a:lnTo>
                                <a:lnTo>
                                  <a:pt x="79" y="222"/>
                                </a:lnTo>
                                <a:lnTo>
                                  <a:pt x="45" y="282"/>
                                </a:lnTo>
                                <a:lnTo>
                                  <a:pt x="21" y="347"/>
                                </a:lnTo>
                                <a:lnTo>
                                  <a:pt x="5" y="416"/>
                                </a:lnTo>
                                <a:lnTo>
                                  <a:pt x="0" y="488"/>
                                </a:lnTo>
                                <a:lnTo>
                                  <a:pt x="0" y="1708"/>
                                </a:lnTo>
                                <a:lnTo>
                                  <a:pt x="0" y="2440"/>
                                </a:lnTo>
                                <a:lnTo>
                                  <a:pt x="5" y="2512"/>
                                </a:lnTo>
                                <a:lnTo>
                                  <a:pt x="21" y="2581"/>
                                </a:lnTo>
                                <a:lnTo>
                                  <a:pt x="45" y="2646"/>
                                </a:lnTo>
                                <a:lnTo>
                                  <a:pt x="79" y="2706"/>
                                </a:lnTo>
                                <a:lnTo>
                                  <a:pt x="120" y="2760"/>
                                </a:lnTo>
                                <a:lnTo>
                                  <a:pt x="168" y="2808"/>
                                </a:lnTo>
                                <a:lnTo>
                                  <a:pt x="222" y="2849"/>
                                </a:lnTo>
                                <a:lnTo>
                                  <a:pt x="282" y="2882"/>
                                </a:lnTo>
                                <a:lnTo>
                                  <a:pt x="347" y="2907"/>
                                </a:lnTo>
                                <a:lnTo>
                                  <a:pt x="416" y="2923"/>
                                </a:lnTo>
                                <a:lnTo>
                                  <a:pt x="488" y="2928"/>
                                </a:lnTo>
                                <a:lnTo>
                                  <a:pt x="3221" y="2928"/>
                                </a:lnTo>
                                <a:lnTo>
                                  <a:pt x="3912" y="3294"/>
                                </a:lnTo>
                                <a:lnTo>
                                  <a:pt x="4602" y="2928"/>
                                </a:lnTo>
                                <a:lnTo>
                                  <a:pt x="5034" y="2928"/>
                                </a:lnTo>
                                <a:lnTo>
                                  <a:pt x="5107" y="2923"/>
                                </a:lnTo>
                                <a:lnTo>
                                  <a:pt x="5175" y="2907"/>
                                </a:lnTo>
                                <a:lnTo>
                                  <a:pt x="5240" y="2882"/>
                                </a:lnTo>
                                <a:lnTo>
                                  <a:pt x="5300" y="2849"/>
                                </a:lnTo>
                                <a:lnTo>
                                  <a:pt x="5355" y="2808"/>
                                </a:lnTo>
                                <a:lnTo>
                                  <a:pt x="5403" y="2760"/>
                                </a:lnTo>
                                <a:lnTo>
                                  <a:pt x="5444" y="2706"/>
                                </a:lnTo>
                                <a:lnTo>
                                  <a:pt x="5477" y="2646"/>
                                </a:lnTo>
                                <a:lnTo>
                                  <a:pt x="5502" y="2581"/>
                                </a:lnTo>
                                <a:lnTo>
                                  <a:pt x="5517" y="2512"/>
                                </a:lnTo>
                                <a:lnTo>
                                  <a:pt x="5522" y="2440"/>
                                </a:lnTo>
                                <a:lnTo>
                                  <a:pt x="5522" y="1708"/>
                                </a:lnTo>
                                <a:lnTo>
                                  <a:pt x="5522" y="4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33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9878" y="1338"/>
                            <a:ext cx="5554" cy="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1B1EA" w14:textId="77777777" w:rsidR="003E16C5" w:rsidRDefault="000554A2">
                              <w:pPr>
                                <w:spacing w:before="170"/>
                                <w:ind w:left="19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385622"/>
                                  <w:sz w:val="36"/>
                                </w:rPr>
                                <w:t>I have helped others at school by…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EC07B" id="Group 87" o:spid="_x0000_s1038" style="position:absolute;left:0;text-align:left;margin-left:493.9pt;margin-top:66.9pt;width:277.7pt;height:166.3pt;z-index:-251650048;mso-wrap-distance-left:0;mso-wrap-distance-right:0;mso-position-horizontal-relative:page" coordorigin="9878,1338" coordsize="5554,3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">
                <v:shape id="Freeform 89" o:spid="_x0000_s1039" style="position:absolute;left:9894;top:1353;width:5523;height:3294;visibility:visible;mso-wrap-style:square;v-text-anchor:top" coordsize="5523,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" path="m5522,488r-5,-72l5502,347r-25,-65l5444,222r-41,-54l5355,119,5300,78,5240,45,5175,20,5107,5,5034,,4602,,3221,,488,,416,5,347,20,282,45,222,78r-54,41l120,168,79,222,45,282,21,347,5,416,,488,,1708r,732l5,2512r16,69l45,2646r34,60l120,2760r48,48l222,2849r60,33l347,2907r69,16l488,2928r2733,l3912,3294r690,-366l5034,2928r73,-5l5175,2907r65,-25l5300,2849r55,-41l5403,2760r41,-54l5477,2646r25,-65l5517,2512r5,-72l5522,1708r,-1220xe" filled="f" strokecolor="#030" strokeweight="1.56pt">
                  <v:path arrowok="t" o:connecttype="custom" o:connectlocs="5522,1842;5517,1770;5502,1701;5477,1636;5444,1576;5403,1522;5355,1473;5300,1432;5240,1399;5175,1374;5107,1359;5034,1354;4602,1354;3221,1354;488,1354;416,1359;347,1374;282,1399;222,1432;168,1473;120,1522;79,1576;45,1636;21,1701;5,1770;0,1842;0,3062;0,3794;5,3866;21,3935;45,4000;79,4060;120,4114;168,4162;222,4203;282,4236;347,4261;416,4277;488,4282;3221,4282;3912,4648;4602,4282;5034,4282;5107,4277;5175,4261;5240,4236;5300,4203;5355,4162;5403,4114;5444,4060;5477,4000;5502,3935;5517,3866;5522,3794;5522,3062;5522,1842" o:connectangles="0,0,0,0,0,0,0,0,0,0,0,0,0,0,0,0,0,0,0,0,0,0,0,0,0,0,0,0,0,0,0,0,0,0,0,0,0,0,0,0,0,0,0,0,0,0,0,0,0,0,0,0,0,0,0,0"/>
                </v:shape>
                <v:shape id="Text Box 88" o:spid="_x0000_s1040" type="#_x0000_t202" style="position:absolute;left:9878;top:1338;width:5554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0CA1B1EA" w14:textId="77777777" w:rsidR="003E16C5" w:rsidRDefault="000554A2">
                        <w:pPr>
                          <w:spacing w:before="170"/>
                          <w:ind w:left="195"/>
                          <w:rPr>
                            <w:sz w:val="36"/>
                          </w:rPr>
                        </w:pPr>
                        <w:r>
                          <w:rPr>
                            <w:color w:val="385622"/>
                            <w:sz w:val="36"/>
                          </w:rPr>
                          <w:t>I have helped others at school by…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4A2">
        <w:rPr>
          <w:rFonts w:ascii="Calibri Light"/>
          <w:sz w:val="90"/>
        </w:rPr>
        <w:t>primary school</w:t>
      </w:r>
    </w:p>
    <w:p w14:paraId="6BCB5340" w14:textId="77777777" w:rsidR="003E16C5" w:rsidRDefault="003E16C5">
      <w:pPr>
        <w:spacing w:line="1096" w:lineRule="exact"/>
        <w:jc w:val="center"/>
        <w:rPr>
          <w:rFonts w:ascii="Calibri Light"/>
          <w:sz w:val="90"/>
        </w:rPr>
        <w:sectPr w:rsidR="003E16C5">
          <w:footerReference w:type="default" r:id="rId28"/>
          <w:pgSz w:w="15600" w:h="10800" w:orient="landscape"/>
          <w:pgMar w:top="120" w:right="60" w:bottom="660" w:left="0" w:header="0" w:footer="478" w:gutter="0"/>
          <w:cols w:space="720"/>
        </w:sectPr>
      </w:pPr>
    </w:p>
    <w:p w14:paraId="7245B7C8" w14:textId="77777777" w:rsidR="003E16C5" w:rsidRDefault="003E16C5">
      <w:pPr>
        <w:pStyle w:val="BodyText"/>
        <w:spacing w:before="4"/>
        <w:rPr>
          <w:rFonts w:ascii="Calibri Light"/>
          <w:sz w:val="13"/>
        </w:rPr>
      </w:pPr>
    </w:p>
    <w:p w14:paraId="77A86578" w14:textId="77777777" w:rsidR="003E16C5" w:rsidRDefault="000554A2">
      <w:pPr>
        <w:spacing w:line="1017" w:lineRule="exact"/>
        <w:ind w:left="608" w:right="542"/>
        <w:jc w:val="center"/>
        <w:rPr>
          <w:rFonts w:ascii="Calibri Light"/>
          <w:sz w:val="9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63AB0274" wp14:editId="3289F8D4">
            <wp:simplePos x="0" y="0"/>
            <wp:positionH relativeFrom="page">
              <wp:posOffset>8456895</wp:posOffset>
            </wp:positionH>
            <wp:positionV relativeFrom="paragraph">
              <wp:posOffset>-101730</wp:posOffset>
            </wp:positionV>
            <wp:extent cx="1305628" cy="128563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 Light"/>
          <w:sz w:val="90"/>
        </w:rPr>
        <w:t>All about me</w:t>
      </w:r>
    </w:p>
    <w:p w14:paraId="1249A981" w14:textId="38E61098" w:rsidR="003E16C5" w:rsidRDefault="007F0589">
      <w:pPr>
        <w:pStyle w:val="Heading4"/>
        <w:spacing w:before="221"/>
        <w:ind w:left="608" w:right="897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 wp14:anchorId="721BAAF0" wp14:editId="153F4FD3">
                <wp:simplePos x="0" y="0"/>
                <wp:positionH relativeFrom="page">
                  <wp:posOffset>958850</wp:posOffset>
                </wp:positionH>
                <wp:positionV relativeFrom="paragraph">
                  <wp:posOffset>614680</wp:posOffset>
                </wp:positionV>
                <wp:extent cx="7988935" cy="4764405"/>
                <wp:effectExtent l="0" t="0" r="0" b="0"/>
                <wp:wrapTopAndBottom/>
                <wp:docPr id="8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88935" cy="4764405"/>
                          <a:chOff x="1510" y="968"/>
                          <a:chExt cx="12581" cy="7503"/>
                        </a:xfrm>
                      </wpg:grpSpPr>
                      <wps:wsp>
                        <wps:cNvPr id="8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454" y="1913"/>
                            <a:ext cx="10691" cy="5613"/>
                          </a:xfrm>
                          <a:prstGeom prst="rect">
                            <a:avLst/>
                          </a:pr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85"/>
                        <wps:cNvSpPr>
                          <a:spLocks/>
                        </wps:cNvSpPr>
                        <wps:spPr bwMode="auto">
                          <a:xfrm>
                            <a:off x="1519" y="977"/>
                            <a:ext cx="12562" cy="936"/>
                          </a:xfrm>
                          <a:custGeom>
                            <a:avLst/>
                            <a:gdLst>
                              <a:gd name="T0" fmla="+- 0 14081 1519"/>
                              <a:gd name="T1" fmla="*/ T0 w 12562"/>
                              <a:gd name="T2" fmla="+- 0 978 978"/>
                              <a:gd name="T3" fmla="*/ 978 h 936"/>
                              <a:gd name="T4" fmla="+- 0 1519 1519"/>
                              <a:gd name="T5" fmla="*/ T4 w 12562"/>
                              <a:gd name="T6" fmla="+- 0 978 978"/>
                              <a:gd name="T7" fmla="*/ 978 h 936"/>
                              <a:gd name="T8" fmla="+- 0 2455 1519"/>
                              <a:gd name="T9" fmla="*/ T8 w 12562"/>
                              <a:gd name="T10" fmla="+- 0 1913 978"/>
                              <a:gd name="T11" fmla="*/ 1913 h 936"/>
                              <a:gd name="T12" fmla="+- 0 13145 1519"/>
                              <a:gd name="T13" fmla="*/ T12 w 12562"/>
                              <a:gd name="T14" fmla="+- 0 1913 978"/>
                              <a:gd name="T15" fmla="*/ 1913 h 936"/>
                              <a:gd name="T16" fmla="+- 0 14081 1519"/>
                              <a:gd name="T17" fmla="*/ T16 w 12562"/>
                              <a:gd name="T18" fmla="+- 0 978 978"/>
                              <a:gd name="T19" fmla="*/ 978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62" h="936">
                                <a:moveTo>
                                  <a:pt x="12562" y="0"/>
                                </a:moveTo>
                                <a:lnTo>
                                  <a:pt x="0" y="0"/>
                                </a:lnTo>
                                <a:lnTo>
                                  <a:pt x="936" y="935"/>
                                </a:lnTo>
                                <a:lnTo>
                                  <a:pt x="11626" y="935"/>
                                </a:lnTo>
                                <a:lnTo>
                                  <a:pt x="12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84"/>
                        <wps:cNvSpPr>
                          <a:spLocks/>
                        </wps:cNvSpPr>
                        <wps:spPr bwMode="auto">
                          <a:xfrm>
                            <a:off x="1519" y="7525"/>
                            <a:ext cx="12562" cy="936"/>
                          </a:xfrm>
                          <a:custGeom>
                            <a:avLst/>
                            <a:gdLst>
                              <a:gd name="T0" fmla="+- 0 13145 1519"/>
                              <a:gd name="T1" fmla="*/ T0 w 12562"/>
                              <a:gd name="T2" fmla="+- 0 7526 7526"/>
                              <a:gd name="T3" fmla="*/ 7526 h 936"/>
                              <a:gd name="T4" fmla="+- 0 2455 1519"/>
                              <a:gd name="T5" fmla="*/ T4 w 12562"/>
                              <a:gd name="T6" fmla="+- 0 7526 7526"/>
                              <a:gd name="T7" fmla="*/ 7526 h 936"/>
                              <a:gd name="T8" fmla="+- 0 1519 1519"/>
                              <a:gd name="T9" fmla="*/ T8 w 12562"/>
                              <a:gd name="T10" fmla="+- 0 8461 7526"/>
                              <a:gd name="T11" fmla="*/ 8461 h 936"/>
                              <a:gd name="T12" fmla="+- 0 14081 1519"/>
                              <a:gd name="T13" fmla="*/ T12 w 12562"/>
                              <a:gd name="T14" fmla="+- 0 8461 7526"/>
                              <a:gd name="T15" fmla="*/ 8461 h 936"/>
                              <a:gd name="T16" fmla="+- 0 13145 1519"/>
                              <a:gd name="T17" fmla="*/ T16 w 12562"/>
                              <a:gd name="T18" fmla="+- 0 7526 7526"/>
                              <a:gd name="T19" fmla="*/ 7526 h 9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62" h="936">
                                <a:moveTo>
                                  <a:pt x="11626" y="0"/>
                                </a:moveTo>
                                <a:lnTo>
                                  <a:pt x="936" y="0"/>
                                </a:lnTo>
                                <a:lnTo>
                                  <a:pt x="0" y="935"/>
                                </a:lnTo>
                                <a:lnTo>
                                  <a:pt x="12562" y="935"/>
                                </a:lnTo>
                                <a:lnTo>
                                  <a:pt x="11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C1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83"/>
                        <wps:cNvSpPr>
                          <a:spLocks/>
                        </wps:cNvSpPr>
                        <wps:spPr bwMode="auto">
                          <a:xfrm>
                            <a:off x="1519" y="977"/>
                            <a:ext cx="936" cy="7484"/>
                          </a:xfrm>
                          <a:custGeom>
                            <a:avLst/>
                            <a:gdLst>
                              <a:gd name="T0" fmla="+- 0 1519 1519"/>
                              <a:gd name="T1" fmla="*/ T0 w 936"/>
                              <a:gd name="T2" fmla="+- 0 978 978"/>
                              <a:gd name="T3" fmla="*/ 978 h 7484"/>
                              <a:gd name="T4" fmla="+- 0 1519 1519"/>
                              <a:gd name="T5" fmla="*/ T4 w 936"/>
                              <a:gd name="T6" fmla="+- 0 8461 978"/>
                              <a:gd name="T7" fmla="*/ 8461 h 7484"/>
                              <a:gd name="T8" fmla="+- 0 2455 1519"/>
                              <a:gd name="T9" fmla="*/ T8 w 936"/>
                              <a:gd name="T10" fmla="+- 0 7526 978"/>
                              <a:gd name="T11" fmla="*/ 7526 h 7484"/>
                              <a:gd name="T12" fmla="+- 0 2455 1519"/>
                              <a:gd name="T13" fmla="*/ T12 w 936"/>
                              <a:gd name="T14" fmla="+- 0 1913 978"/>
                              <a:gd name="T15" fmla="*/ 1913 h 7484"/>
                              <a:gd name="T16" fmla="+- 0 1519 1519"/>
                              <a:gd name="T17" fmla="*/ T16 w 936"/>
                              <a:gd name="T18" fmla="+- 0 978 978"/>
                              <a:gd name="T19" fmla="*/ 978 h 7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6" h="7484">
                                <a:moveTo>
                                  <a:pt x="0" y="0"/>
                                </a:moveTo>
                                <a:lnTo>
                                  <a:pt x="0" y="7483"/>
                                </a:lnTo>
                                <a:lnTo>
                                  <a:pt x="936" y="6548"/>
                                </a:lnTo>
                                <a:lnTo>
                                  <a:pt x="936" y="9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82"/>
                        <wps:cNvSpPr>
                          <a:spLocks/>
                        </wps:cNvSpPr>
                        <wps:spPr bwMode="auto">
                          <a:xfrm>
                            <a:off x="13145" y="977"/>
                            <a:ext cx="936" cy="7484"/>
                          </a:xfrm>
                          <a:custGeom>
                            <a:avLst/>
                            <a:gdLst>
                              <a:gd name="T0" fmla="+- 0 14081 13145"/>
                              <a:gd name="T1" fmla="*/ T0 w 936"/>
                              <a:gd name="T2" fmla="+- 0 978 978"/>
                              <a:gd name="T3" fmla="*/ 978 h 7484"/>
                              <a:gd name="T4" fmla="+- 0 13145 13145"/>
                              <a:gd name="T5" fmla="*/ T4 w 936"/>
                              <a:gd name="T6" fmla="+- 0 1913 978"/>
                              <a:gd name="T7" fmla="*/ 1913 h 7484"/>
                              <a:gd name="T8" fmla="+- 0 13145 13145"/>
                              <a:gd name="T9" fmla="*/ T8 w 936"/>
                              <a:gd name="T10" fmla="+- 0 7526 978"/>
                              <a:gd name="T11" fmla="*/ 7526 h 7484"/>
                              <a:gd name="T12" fmla="+- 0 14081 13145"/>
                              <a:gd name="T13" fmla="*/ T12 w 936"/>
                              <a:gd name="T14" fmla="+- 0 8461 978"/>
                              <a:gd name="T15" fmla="*/ 8461 h 7484"/>
                              <a:gd name="T16" fmla="+- 0 14081 13145"/>
                              <a:gd name="T17" fmla="*/ T16 w 936"/>
                              <a:gd name="T18" fmla="+- 0 978 978"/>
                              <a:gd name="T19" fmla="*/ 978 h 7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6" h="7484">
                                <a:moveTo>
                                  <a:pt x="936" y="0"/>
                                </a:moveTo>
                                <a:lnTo>
                                  <a:pt x="0" y="935"/>
                                </a:lnTo>
                                <a:lnTo>
                                  <a:pt x="0" y="6548"/>
                                </a:lnTo>
                                <a:lnTo>
                                  <a:pt x="936" y="7483"/>
                                </a:lnTo>
                                <a:lnTo>
                                  <a:pt x="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9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19" y="977"/>
                            <a:ext cx="12562" cy="7484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454" y="1913"/>
                            <a:ext cx="10691" cy="5613"/>
                          </a:xfrm>
                          <a:prstGeom prst="rect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519" y="978"/>
                            <a:ext cx="936" cy="93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1519" y="8461"/>
                            <a:ext cx="936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14081" y="978"/>
                            <a:ext cx="0" cy="935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4081" y="8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174EE" id="Group 75" o:spid="_x0000_s1026" style="position:absolute;margin-left:75.5pt;margin-top:48.4pt;width:629.05pt;height:375.15pt;z-index:-251643904;mso-wrap-distance-left:0;mso-wrap-distance-right:0;mso-position-horizontal-relative:page" coordorigin="1510,968" coordsize="12581,7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">
                <v:rect id="Rectangle 86" o:spid="_x0000_s1027" style="position:absolute;left:2454;top:1913;width:10691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" fillcolor="#e1efd9" stroked="f"/>
                <v:shape id="Freeform 85" o:spid="_x0000_s1028" style="position:absolute;left:1519;top:977;width:12562;height:936;visibility:visible;mso-wrap-style:square;v-text-anchor:top" coordsize="1256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" path="m12562,l,,936,935r10690,l12562,xe" fillcolor="#e8f3df" stroked="f">
                  <v:path arrowok="t" o:connecttype="custom" o:connectlocs="12562,978;0,978;936,1913;11626,1913;12562,978" o:connectangles="0,0,0,0,0"/>
                </v:shape>
                <v:shape id="Freeform 84" o:spid="_x0000_s1029" style="position:absolute;left:1519;top:7525;width:12562;height:936;visibility:visible;mso-wrap-style:square;v-text-anchor:top" coordsize="12562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" path="m11626,l936,,,935r12562,l11626,xe" fillcolor="#b6c1ad" stroked="f">
                  <v:path arrowok="t" o:connecttype="custom" o:connectlocs="11626,7526;936,7526;0,8461;12562,8461;11626,7526" o:connectangles="0,0,0,0,0"/>
                </v:shape>
                <v:shape id="Freeform 83" o:spid="_x0000_s1030" style="position:absolute;left:1519;top:977;width:936;height:7484;visibility:visible;mso-wrap-style:square;v-text-anchor:top" coordsize="936,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" path="m,l,7483,936,6548r,-5613l,xe" fillcolor="#edf6e8" stroked="f">
                  <v:path arrowok="t" o:connecttype="custom" o:connectlocs="0,978;0,8461;936,7526;936,1913;0,978" o:connectangles="0,0,0,0,0"/>
                </v:shape>
                <v:shape id="Freeform 82" o:spid="_x0000_s1031" style="position:absolute;left:13145;top:977;width:936;height:7484;visibility:visible;mso-wrap-style:square;v-text-anchor:top" coordsize="936,7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" path="m936,l,935,,6548r936,935l936,xe" fillcolor="#879082" stroked="f">
                  <v:path arrowok="t" o:connecttype="custom" o:connectlocs="936,978;0,1913;0,7526;936,8461;936,978" o:connectangles="0,0,0,0,0"/>
                </v:shape>
                <v:rect id="Rectangle 81" o:spid="_x0000_s1032" style="position:absolute;left:1519;top:977;width:12562;height:7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" filled="f" strokecolor="#41709c" strokeweight=".96pt"/>
                <v:rect id="Rectangle 80" o:spid="_x0000_s1033" style="position:absolute;left:2454;top:1913;width:10691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" filled="f" strokecolor="#41709c" strokeweight=".96pt"/>
                <v:line id="Line 79" o:spid="_x0000_s1034" style="position:absolute;visibility:visible;mso-wrap-style:square" from="1519,978" to="2455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" strokecolor="#41709c" strokeweight=".96pt"/>
                <v:line id="Line 78" o:spid="_x0000_s1035" style="position:absolute;visibility:visible;mso-wrap-style:square" from="1519,8461" to="2455,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" strokecolor="#41709c" strokeweight=".96pt"/>
                <v:line id="Line 77" o:spid="_x0000_s1036" style="position:absolute;visibility:visible;mso-wrap-style:square" from="14081,978" to="14081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" strokecolor="#41709c" strokeweight=".96pt"/>
                <v:line id="Line 76" o:spid="_x0000_s1037" style="position:absolute;visibility:visible;mso-wrap-style:square" from="14081,8461" to="14081,8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" strokecolor="#41709c" strokeweight=".96pt"/>
                <w10:wrap type="topAndBottom" anchorx="page"/>
              </v:group>
            </w:pict>
          </mc:Fallback>
        </mc:AlternateContent>
      </w:r>
      <w:r w:rsidR="000554A2">
        <w:t>Here is a picture of me:</w:t>
      </w:r>
    </w:p>
    <w:p w14:paraId="2EF8658C" w14:textId="77777777" w:rsidR="003E16C5" w:rsidRDefault="003E16C5">
      <w:pPr>
        <w:jc w:val="center"/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0A5C81BB" w14:textId="77777777" w:rsidR="003E16C5" w:rsidRDefault="003E16C5">
      <w:pPr>
        <w:pStyle w:val="BodyText"/>
        <w:rPr>
          <w:rFonts w:ascii="Calibri Light"/>
        </w:rPr>
      </w:pPr>
    </w:p>
    <w:p w14:paraId="19E99C8E" w14:textId="77777777" w:rsidR="003E16C5" w:rsidRDefault="003E16C5">
      <w:pPr>
        <w:pStyle w:val="BodyText"/>
        <w:spacing w:before="10"/>
        <w:rPr>
          <w:rFonts w:ascii="Calibri Light"/>
        </w:rPr>
      </w:pPr>
    </w:p>
    <w:p w14:paraId="3227C136" w14:textId="205E3689" w:rsidR="003E16C5" w:rsidRDefault="007F0589">
      <w:pPr>
        <w:pStyle w:val="BodyText"/>
        <w:spacing w:line="235" w:lineRule="auto"/>
        <w:ind w:left="445" w:righ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77632" behindDoc="1" locked="0" layoutInCell="1" allowOverlap="1" wp14:anchorId="2A79B5CB" wp14:editId="219D0890">
                <wp:simplePos x="0" y="0"/>
                <wp:positionH relativeFrom="page">
                  <wp:posOffset>1848485</wp:posOffset>
                </wp:positionH>
                <wp:positionV relativeFrom="paragraph">
                  <wp:posOffset>337820</wp:posOffset>
                </wp:positionV>
                <wp:extent cx="5772785" cy="4222750"/>
                <wp:effectExtent l="0" t="0" r="0" b="0"/>
                <wp:wrapNone/>
                <wp:docPr id="8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2785" cy="4222750"/>
                          <a:chOff x="2911" y="532"/>
                          <a:chExt cx="9091" cy="6650"/>
                        </a:xfrm>
                      </wpg:grpSpPr>
                      <wps:wsp>
                        <wps:cNvPr id="86" name="AutoShape 74"/>
                        <wps:cNvSpPr>
                          <a:spLocks/>
                        </wps:cNvSpPr>
                        <wps:spPr bwMode="auto">
                          <a:xfrm>
                            <a:off x="3998" y="1933"/>
                            <a:ext cx="7606" cy="4140"/>
                          </a:xfrm>
                          <a:custGeom>
                            <a:avLst/>
                            <a:gdLst>
                              <a:gd name="T0" fmla="+- 0 5694 3998"/>
                              <a:gd name="T1" fmla="*/ T0 w 7606"/>
                              <a:gd name="T2" fmla="+- 0 2273 1933"/>
                              <a:gd name="T3" fmla="*/ 2273 h 4140"/>
                              <a:gd name="T4" fmla="+- 0 4666 3998"/>
                              <a:gd name="T5" fmla="*/ T4 w 7606"/>
                              <a:gd name="T6" fmla="+- 0 2833 1933"/>
                              <a:gd name="T7" fmla="*/ 2833 h 4140"/>
                              <a:gd name="T8" fmla="+- 0 4080 3998"/>
                              <a:gd name="T9" fmla="*/ T8 w 7606"/>
                              <a:gd name="T10" fmla="+- 0 3573 1933"/>
                              <a:gd name="T11" fmla="*/ 3573 h 4140"/>
                              <a:gd name="T12" fmla="+- 0 4019 3998"/>
                              <a:gd name="T13" fmla="*/ T12 w 7606"/>
                              <a:gd name="T14" fmla="+- 0 4233 1933"/>
                              <a:gd name="T15" fmla="*/ 4233 h 4140"/>
                              <a:gd name="T16" fmla="+- 0 4566 3998"/>
                              <a:gd name="T17" fmla="*/ T16 w 7606"/>
                              <a:gd name="T18" fmla="+- 0 5113 1933"/>
                              <a:gd name="T19" fmla="*/ 5113 h 4140"/>
                              <a:gd name="T20" fmla="+- 0 5546 3998"/>
                              <a:gd name="T21" fmla="*/ T20 w 7606"/>
                              <a:gd name="T22" fmla="+- 0 5673 1933"/>
                              <a:gd name="T23" fmla="*/ 5673 h 4140"/>
                              <a:gd name="T24" fmla="+- 0 7417 3998"/>
                              <a:gd name="T25" fmla="*/ T24 w 7606"/>
                              <a:gd name="T26" fmla="+- 0 6073 1933"/>
                              <a:gd name="T27" fmla="*/ 6073 h 4140"/>
                              <a:gd name="T28" fmla="+- 0 5730 3998"/>
                              <a:gd name="T29" fmla="*/ T28 w 7606"/>
                              <a:gd name="T30" fmla="+- 0 5633 1933"/>
                              <a:gd name="T31" fmla="*/ 5633 h 4140"/>
                              <a:gd name="T32" fmla="+- 0 4731 3998"/>
                              <a:gd name="T33" fmla="*/ T32 w 7606"/>
                              <a:gd name="T34" fmla="+- 0 5113 1933"/>
                              <a:gd name="T35" fmla="*/ 5113 h 4140"/>
                              <a:gd name="T36" fmla="+- 0 4178 3998"/>
                              <a:gd name="T37" fmla="*/ T36 w 7606"/>
                              <a:gd name="T38" fmla="+- 0 4393 1933"/>
                              <a:gd name="T39" fmla="*/ 4393 h 4140"/>
                              <a:gd name="T40" fmla="+- 0 4122 3998"/>
                              <a:gd name="T41" fmla="*/ T40 w 7606"/>
                              <a:gd name="T42" fmla="+- 0 3813 1933"/>
                              <a:gd name="T43" fmla="*/ 3813 h 4140"/>
                              <a:gd name="T44" fmla="+- 0 4547 3998"/>
                              <a:gd name="T45" fmla="*/ T44 w 7606"/>
                              <a:gd name="T46" fmla="+- 0 3073 1933"/>
                              <a:gd name="T47" fmla="*/ 3073 h 4140"/>
                              <a:gd name="T48" fmla="+- 0 5445 3998"/>
                              <a:gd name="T49" fmla="*/ T48 w 7606"/>
                              <a:gd name="T50" fmla="+- 0 2493 1933"/>
                              <a:gd name="T51" fmla="*/ 2493 h 4140"/>
                              <a:gd name="T52" fmla="+- 0 7237 3998"/>
                              <a:gd name="T53" fmla="*/ T52 w 7606"/>
                              <a:gd name="T54" fmla="+- 0 2053 1933"/>
                              <a:gd name="T55" fmla="*/ 2053 h 4140"/>
                              <a:gd name="T56" fmla="+- 0 8180 3998"/>
                              <a:gd name="T57" fmla="*/ T56 w 7606"/>
                              <a:gd name="T58" fmla="+- 0 2053 1933"/>
                              <a:gd name="T59" fmla="*/ 2053 h 4140"/>
                              <a:gd name="T60" fmla="+- 0 10018 3998"/>
                              <a:gd name="T61" fmla="*/ T60 w 7606"/>
                              <a:gd name="T62" fmla="+- 0 2433 1933"/>
                              <a:gd name="T63" fmla="*/ 2433 h 4140"/>
                              <a:gd name="T64" fmla="+- 0 10967 3998"/>
                              <a:gd name="T65" fmla="*/ T64 w 7606"/>
                              <a:gd name="T66" fmla="+- 0 2993 1933"/>
                              <a:gd name="T67" fmla="*/ 2993 h 4140"/>
                              <a:gd name="T68" fmla="+- 0 11457 3998"/>
                              <a:gd name="T69" fmla="*/ T68 w 7606"/>
                              <a:gd name="T70" fmla="+- 0 3713 1933"/>
                              <a:gd name="T71" fmla="*/ 3713 h 4140"/>
                              <a:gd name="T72" fmla="+- 0 11457 3998"/>
                              <a:gd name="T73" fmla="*/ T72 w 7606"/>
                              <a:gd name="T74" fmla="+- 0 4313 1933"/>
                              <a:gd name="T75" fmla="*/ 4313 h 4140"/>
                              <a:gd name="T76" fmla="+- 0 10967 3998"/>
                              <a:gd name="T77" fmla="*/ T76 w 7606"/>
                              <a:gd name="T78" fmla="+- 0 5033 1933"/>
                              <a:gd name="T79" fmla="*/ 5033 h 4140"/>
                              <a:gd name="T80" fmla="+- 0 10018 3998"/>
                              <a:gd name="T81" fmla="*/ T80 w 7606"/>
                              <a:gd name="T82" fmla="+- 0 5593 1933"/>
                              <a:gd name="T83" fmla="*/ 5593 h 4140"/>
                              <a:gd name="T84" fmla="+- 0 9267 3998"/>
                              <a:gd name="T85" fmla="*/ T84 w 7606"/>
                              <a:gd name="T86" fmla="+- 0 5933 1933"/>
                              <a:gd name="T87" fmla="*/ 5933 h 4140"/>
                              <a:gd name="T88" fmla="+- 0 10470 3998"/>
                              <a:gd name="T89" fmla="*/ T88 w 7606"/>
                              <a:gd name="T90" fmla="+- 0 5493 1933"/>
                              <a:gd name="T91" fmla="*/ 5493 h 4140"/>
                              <a:gd name="T92" fmla="+- 0 11293 3998"/>
                              <a:gd name="T93" fmla="*/ T92 w 7606"/>
                              <a:gd name="T94" fmla="+- 0 4833 1933"/>
                              <a:gd name="T95" fmla="*/ 4833 h 4140"/>
                              <a:gd name="T96" fmla="+- 0 11604 3998"/>
                              <a:gd name="T97" fmla="*/ T96 w 7606"/>
                              <a:gd name="T98" fmla="+- 0 4013 1933"/>
                              <a:gd name="T99" fmla="*/ 4013 h 4140"/>
                              <a:gd name="T100" fmla="+- 0 11363 3998"/>
                              <a:gd name="T101" fmla="*/ T100 w 7606"/>
                              <a:gd name="T102" fmla="+- 0 3273 1933"/>
                              <a:gd name="T103" fmla="*/ 3273 h 4140"/>
                              <a:gd name="T104" fmla="+- 0 10596 3998"/>
                              <a:gd name="T105" fmla="*/ T104 w 7606"/>
                              <a:gd name="T106" fmla="+- 0 2593 1933"/>
                              <a:gd name="T107" fmla="*/ 2593 h 4140"/>
                              <a:gd name="T108" fmla="+- 0 9095 3998"/>
                              <a:gd name="T109" fmla="*/ T108 w 7606"/>
                              <a:gd name="T110" fmla="+- 0 2053 1933"/>
                              <a:gd name="T111" fmla="*/ 2053 h 4140"/>
                              <a:gd name="T112" fmla="+- 0 5598 3998"/>
                              <a:gd name="T113" fmla="*/ T112 w 7606"/>
                              <a:gd name="T114" fmla="+- 0 2473 1933"/>
                              <a:gd name="T115" fmla="*/ 2473 h 4140"/>
                              <a:gd name="T116" fmla="+- 0 4659 3998"/>
                              <a:gd name="T117" fmla="*/ T116 w 7606"/>
                              <a:gd name="T118" fmla="+- 0 3013 1933"/>
                              <a:gd name="T119" fmla="*/ 3013 h 4140"/>
                              <a:gd name="T120" fmla="+- 0 4179 3998"/>
                              <a:gd name="T121" fmla="*/ T120 w 7606"/>
                              <a:gd name="T122" fmla="+- 0 3713 1933"/>
                              <a:gd name="T123" fmla="*/ 3713 h 4140"/>
                              <a:gd name="T124" fmla="+- 0 4179 3998"/>
                              <a:gd name="T125" fmla="*/ T124 w 7606"/>
                              <a:gd name="T126" fmla="+- 0 4293 1933"/>
                              <a:gd name="T127" fmla="*/ 4293 h 4140"/>
                              <a:gd name="T128" fmla="+- 0 4659 3998"/>
                              <a:gd name="T129" fmla="*/ T128 w 7606"/>
                              <a:gd name="T130" fmla="+- 0 4993 1933"/>
                              <a:gd name="T131" fmla="*/ 4993 h 4140"/>
                              <a:gd name="T132" fmla="+- 0 5598 3998"/>
                              <a:gd name="T133" fmla="*/ T132 w 7606"/>
                              <a:gd name="T134" fmla="+- 0 5553 1933"/>
                              <a:gd name="T135" fmla="*/ 5553 h 4140"/>
                              <a:gd name="T136" fmla="+- 0 7612 3998"/>
                              <a:gd name="T137" fmla="*/ T136 w 7606"/>
                              <a:gd name="T138" fmla="+- 0 5913 1933"/>
                              <a:gd name="T139" fmla="*/ 5913 h 4140"/>
                              <a:gd name="T140" fmla="+- 0 5754 3998"/>
                              <a:gd name="T141" fmla="*/ T140 w 7606"/>
                              <a:gd name="T142" fmla="+- 0 5573 1933"/>
                              <a:gd name="T143" fmla="*/ 5573 h 4140"/>
                              <a:gd name="T144" fmla="+- 0 4775 3998"/>
                              <a:gd name="T145" fmla="*/ T144 w 7606"/>
                              <a:gd name="T146" fmla="+- 0 5053 1933"/>
                              <a:gd name="T147" fmla="*/ 5053 h 4140"/>
                              <a:gd name="T148" fmla="+- 0 4243 3998"/>
                              <a:gd name="T149" fmla="*/ T148 w 7606"/>
                              <a:gd name="T150" fmla="+- 0 4373 1933"/>
                              <a:gd name="T151" fmla="*/ 4373 h 4140"/>
                              <a:gd name="T152" fmla="+- 0 4191 3998"/>
                              <a:gd name="T153" fmla="*/ T152 w 7606"/>
                              <a:gd name="T154" fmla="+- 0 3813 1933"/>
                              <a:gd name="T155" fmla="*/ 3813 h 4140"/>
                              <a:gd name="T156" fmla="+- 0 4596 3998"/>
                              <a:gd name="T157" fmla="*/ T156 w 7606"/>
                              <a:gd name="T158" fmla="+- 0 3133 1933"/>
                              <a:gd name="T159" fmla="*/ 3133 h 4140"/>
                              <a:gd name="T160" fmla="+- 0 5473 3998"/>
                              <a:gd name="T161" fmla="*/ T160 w 7606"/>
                              <a:gd name="T162" fmla="+- 0 2553 1933"/>
                              <a:gd name="T163" fmla="*/ 2553 h 4140"/>
                              <a:gd name="T164" fmla="+- 0 7426 3998"/>
                              <a:gd name="T165" fmla="*/ T164 w 7606"/>
                              <a:gd name="T166" fmla="+- 0 2113 1933"/>
                              <a:gd name="T167" fmla="*/ 2113 h 4140"/>
                              <a:gd name="T168" fmla="+- 0 9390 3998"/>
                              <a:gd name="T169" fmla="*/ T168 w 7606"/>
                              <a:gd name="T170" fmla="+- 0 2293 1933"/>
                              <a:gd name="T171" fmla="*/ 2293 h 4140"/>
                              <a:gd name="T172" fmla="+- 0 10620 3998"/>
                              <a:gd name="T173" fmla="*/ T172 w 7606"/>
                              <a:gd name="T174" fmla="+- 0 2813 1933"/>
                              <a:gd name="T175" fmla="*/ 2813 h 4140"/>
                              <a:gd name="T176" fmla="+- 0 11273 3998"/>
                              <a:gd name="T177" fmla="*/ T176 w 7606"/>
                              <a:gd name="T178" fmla="+- 0 3453 1933"/>
                              <a:gd name="T179" fmla="*/ 3453 h 4140"/>
                              <a:gd name="T180" fmla="+- 0 11428 3998"/>
                              <a:gd name="T181" fmla="*/ T180 w 7606"/>
                              <a:gd name="T182" fmla="+- 0 4053 1933"/>
                              <a:gd name="T183" fmla="*/ 4053 h 4140"/>
                              <a:gd name="T184" fmla="+- 0 11156 3998"/>
                              <a:gd name="T185" fmla="*/ T184 w 7606"/>
                              <a:gd name="T186" fmla="+- 0 4733 1933"/>
                              <a:gd name="T187" fmla="*/ 4733 h 4140"/>
                              <a:gd name="T188" fmla="+- 0 10387 3998"/>
                              <a:gd name="T189" fmla="*/ T188 w 7606"/>
                              <a:gd name="T190" fmla="+- 0 5333 1933"/>
                              <a:gd name="T191" fmla="*/ 5333 h 4140"/>
                              <a:gd name="T192" fmla="+- 0 8892 3998"/>
                              <a:gd name="T193" fmla="*/ T192 w 7606"/>
                              <a:gd name="T194" fmla="+- 0 5813 1933"/>
                              <a:gd name="T195" fmla="*/ 5813 h 4140"/>
                              <a:gd name="T196" fmla="+- 0 9711 3998"/>
                              <a:gd name="T197" fmla="*/ T196 w 7606"/>
                              <a:gd name="T198" fmla="+- 0 5653 1933"/>
                              <a:gd name="T199" fmla="*/ 5653 h 4140"/>
                              <a:gd name="T200" fmla="+- 0 10748 3998"/>
                              <a:gd name="T201" fmla="*/ T200 w 7606"/>
                              <a:gd name="T202" fmla="+- 0 5153 1933"/>
                              <a:gd name="T203" fmla="*/ 5153 h 4140"/>
                              <a:gd name="T204" fmla="+- 0 11352 3998"/>
                              <a:gd name="T205" fmla="*/ T204 w 7606"/>
                              <a:gd name="T206" fmla="+- 0 4473 1933"/>
                              <a:gd name="T207" fmla="*/ 4473 h 4140"/>
                              <a:gd name="T208" fmla="+- 0 11459 3998"/>
                              <a:gd name="T209" fmla="*/ T208 w 7606"/>
                              <a:gd name="T210" fmla="+- 0 3913 1933"/>
                              <a:gd name="T211" fmla="*/ 3913 h 4140"/>
                              <a:gd name="T212" fmla="+- 0 11111 3998"/>
                              <a:gd name="T213" fmla="*/ T212 w 7606"/>
                              <a:gd name="T214" fmla="+- 0 3173 1933"/>
                              <a:gd name="T215" fmla="*/ 3173 h 4140"/>
                              <a:gd name="T216" fmla="+- 0 10276 3998"/>
                              <a:gd name="T217" fmla="*/ T216 w 7606"/>
                              <a:gd name="T218" fmla="+- 0 2593 1933"/>
                              <a:gd name="T219" fmla="*/ 2593 h 4140"/>
                              <a:gd name="T220" fmla="+- 0 7991 3998"/>
                              <a:gd name="T221" fmla="*/ T220 w 7606"/>
                              <a:gd name="T222" fmla="+- 0 2073 1933"/>
                              <a:gd name="T223" fmla="*/ 2073 h 4140"/>
                              <a:gd name="T224" fmla="+- 0 8186 3998"/>
                              <a:gd name="T225" fmla="*/ T224 w 7606"/>
                              <a:gd name="T226" fmla="+- 0 1953 1933"/>
                              <a:gd name="T227" fmla="*/ 1953 h 4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606" h="4140">
                                <a:moveTo>
                                  <a:pt x="4376" y="20"/>
                                </a:moveTo>
                                <a:lnTo>
                                  <a:pt x="3230" y="20"/>
                                </a:lnTo>
                                <a:lnTo>
                                  <a:pt x="2863" y="60"/>
                                </a:lnTo>
                                <a:lnTo>
                                  <a:pt x="2684" y="100"/>
                                </a:lnTo>
                                <a:lnTo>
                                  <a:pt x="2509" y="120"/>
                                </a:lnTo>
                                <a:lnTo>
                                  <a:pt x="2008" y="240"/>
                                </a:lnTo>
                                <a:lnTo>
                                  <a:pt x="1850" y="300"/>
                                </a:lnTo>
                                <a:lnTo>
                                  <a:pt x="1696" y="340"/>
                                </a:lnTo>
                                <a:lnTo>
                                  <a:pt x="1548" y="400"/>
                                </a:lnTo>
                                <a:lnTo>
                                  <a:pt x="1405" y="460"/>
                                </a:lnTo>
                                <a:lnTo>
                                  <a:pt x="1267" y="520"/>
                                </a:lnTo>
                                <a:lnTo>
                                  <a:pt x="1135" y="600"/>
                                </a:lnTo>
                                <a:lnTo>
                                  <a:pt x="1009" y="660"/>
                                </a:lnTo>
                                <a:lnTo>
                                  <a:pt x="889" y="740"/>
                                </a:lnTo>
                                <a:lnTo>
                                  <a:pt x="775" y="820"/>
                                </a:lnTo>
                                <a:lnTo>
                                  <a:pt x="668" y="900"/>
                                </a:lnTo>
                                <a:lnTo>
                                  <a:pt x="568" y="980"/>
                                </a:lnTo>
                                <a:lnTo>
                                  <a:pt x="475" y="1060"/>
                                </a:lnTo>
                                <a:lnTo>
                                  <a:pt x="389" y="1160"/>
                                </a:lnTo>
                                <a:lnTo>
                                  <a:pt x="311" y="1240"/>
                                </a:lnTo>
                                <a:lnTo>
                                  <a:pt x="241" y="1340"/>
                                </a:lnTo>
                                <a:lnTo>
                                  <a:pt x="179" y="1440"/>
                                </a:lnTo>
                                <a:lnTo>
                                  <a:pt x="126" y="1540"/>
                                </a:lnTo>
                                <a:lnTo>
                                  <a:pt x="82" y="1640"/>
                                </a:lnTo>
                                <a:lnTo>
                                  <a:pt x="46" y="1740"/>
                                </a:lnTo>
                                <a:lnTo>
                                  <a:pt x="21" y="1860"/>
                                </a:lnTo>
                                <a:lnTo>
                                  <a:pt x="6" y="1960"/>
                                </a:lnTo>
                                <a:lnTo>
                                  <a:pt x="2" y="2020"/>
                                </a:lnTo>
                                <a:lnTo>
                                  <a:pt x="0" y="2080"/>
                                </a:lnTo>
                                <a:lnTo>
                                  <a:pt x="2" y="2140"/>
                                </a:lnTo>
                                <a:lnTo>
                                  <a:pt x="6" y="2180"/>
                                </a:lnTo>
                                <a:lnTo>
                                  <a:pt x="21" y="2300"/>
                                </a:lnTo>
                                <a:lnTo>
                                  <a:pt x="46" y="2400"/>
                                </a:lnTo>
                                <a:lnTo>
                                  <a:pt x="82" y="2500"/>
                                </a:lnTo>
                                <a:lnTo>
                                  <a:pt x="179" y="2720"/>
                                </a:lnTo>
                                <a:lnTo>
                                  <a:pt x="241" y="2800"/>
                                </a:lnTo>
                                <a:lnTo>
                                  <a:pt x="311" y="2900"/>
                                </a:lnTo>
                                <a:lnTo>
                                  <a:pt x="389" y="3000"/>
                                </a:lnTo>
                                <a:lnTo>
                                  <a:pt x="475" y="3080"/>
                                </a:lnTo>
                                <a:lnTo>
                                  <a:pt x="568" y="3180"/>
                                </a:lnTo>
                                <a:lnTo>
                                  <a:pt x="668" y="3260"/>
                                </a:lnTo>
                                <a:lnTo>
                                  <a:pt x="775" y="3340"/>
                                </a:lnTo>
                                <a:lnTo>
                                  <a:pt x="889" y="3420"/>
                                </a:lnTo>
                                <a:lnTo>
                                  <a:pt x="1009" y="3480"/>
                                </a:lnTo>
                                <a:lnTo>
                                  <a:pt x="1135" y="3560"/>
                                </a:lnTo>
                                <a:lnTo>
                                  <a:pt x="1267" y="3620"/>
                                </a:lnTo>
                                <a:lnTo>
                                  <a:pt x="1405" y="3680"/>
                                </a:lnTo>
                                <a:lnTo>
                                  <a:pt x="1548" y="3740"/>
                                </a:lnTo>
                                <a:lnTo>
                                  <a:pt x="1696" y="3800"/>
                                </a:lnTo>
                                <a:lnTo>
                                  <a:pt x="1850" y="3860"/>
                                </a:lnTo>
                                <a:lnTo>
                                  <a:pt x="2008" y="3900"/>
                                </a:lnTo>
                                <a:lnTo>
                                  <a:pt x="2171" y="3960"/>
                                </a:lnTo>
                                <a:lnTo>
                                  <a:pt x="2338" y="4000"/>
                                </a:lnTo>
                                <a:lnTo>
                                  <a:pt x="2509" y="4020"/>
                                </a:lnTo>
                                <a:lnTo>
                                  <a:pt x="2684" y="4060"/>
                                </a:lnTo>
                                <a:lnTo>
                                  <a:pt x="3419" y="4140"/>
                                </a:lnTo>
                                <a:lnTo>
                                  <a:pt x="4188" y="4140"/>
                                </a:lnTo>
                                <a:lnTo>
                                  <a:pt x="4922" y="4060"/>
                                </a:lnTo>
                                <a:lnTo>
                                  <a:pt x="5010" y="4040"/>
                                </a:lnTo>
                                <a:lnTo>
                                  <a:pt x="3424" y="4040"/>
                                </a:lnTo>
                                <a:lnTo>
                                  <a:pt x="2701" y="3960"/>
                                </a:lnTo>
                                <a:lnTo>
                                  <a:pt x="2197" y="3840"/>
                                </a:lnTo>
                                <a:lnTo>
                                  <a:pt x="1882" y="3760"/>
                                </a:lnTo>
                                <a:lnTo>
                                  <a:pt x="1732" y="3700"/>
                                </a:lnTo>
                                <a:lnTo>
                                  <a:pt x="1587" y="3660"/>
                                </a:lnTo>
                                <a:lnTo>
                                  <a:pt x="1447" y="3600"/>
                                </a:lnTo>
                                <a:lnTo>
                                  <a:pt x="1313" y="3540"/>
                                </a:lnTo>
                                <a:lnTo>
                                  <a:pt x="1184" y="3460"/>
                                </a:lnTo>
                                <a:lnTo>
                                  <a:pt x="1062" y="3400"/>
                                </a:lnTo>
                                <a:lnTo>
                                  <a:pt x="946" y="3320"/>
                                </a:lnTo>
                                <a:lnTo>
                                  <a:pt x="836" y="3240"/>
                                </a:lnTo>
                                <a:lnTo>
                                  <a:pt x="733" y="3180"/>
                                </a:lnTo>
                                <a:lnTo>
                                  <a:pt x="637" y="3100"/>
                                </a:lnTo>
                                <a:lnTo>
                                  <a:pt x="549" y="3000"/>
                                </a:lnTo>
                                <a:lnTo>
                                  <a:pt x="467" y="2920"/>
                                </a:lnTo>
                                <a:lnTo>
                                  <a:pt x="394" y="2840"/>
                                </a:lnTo>
                                <a:lnTo>
                                  <a:pt x="328" y="2740"/>
                                </a:lnTo>
                                <a:lnTo>
                                  <a:pt x="270" y="2660"/>
                                </a:lnTo>
                                <a:lnTo>
                                  <a:pt x="221" y="2560"/>
                                </a:lnTo>
                                <a:lnTo>
                                  <a:pt x="180" y="2460"/>
                                </a:lnTo>
                                <a:lnTo>
                                  <a:pt x="148" y="2380"/>
                                </a:lnTo>
                                <a:lnTo>
                                  <a:pt x="124" y="2280"/>
                                </a:lnTo>
                                <a:lnTo>
                                  <a:pt x="110" y="2180"/>
                                </a:lnTo>
                                <a:lnTo>
                                  <a:pt x="107" y="2120"/>
                                </a:lnTo>
                                <a:lnTo>
                                  <a:pt x="106" y="2080"/>
                                </a:lnTo>
                                <a:lnTo>
                                  <a:pt x="107" y="2020"/>
                                </a:lnTo>
                                <a:lnTo>
                                  <a:pt x="110" y="1980"/>
                                </a:lnTo>
                                <a:lnTo>
                                  <a:pt x="124" y="1880"/>
                                </a:lnTo>
                                <a:lnTo>
                                  <a:pt x="148" y="1780"/>
                                </a:lnTo>
                                <a:lnTo>
                                  <a:pt x="180" y="1680"/>
                                </a:lnTo>
                                <a:lnTo>
                                  <a:pt x="221" y="1580"/>
                                </a:lnTo>
                                <a:lnTo>
                                  <a:pt x="270" y="1500"/>
                                </a:lnTo>
                                <a:lnTo>
                                  <a:pt x="328" y="1400"/>
                                </a:lnTo>
                                <a:lnTo>
                                  <a:pt x="394" y="1320"/>
                                </a:lnTo>
                                <a:lnTo>
                                  <a:pt x="467" y="1220"/>
                                </a:lnTo>
                                <a:lnTo>
                                  <a:pt x="549" y="1140"/>
                                </a:lnTo>
                                <a:lnTo>
                                  <a:pt x="637" y="1060"/>
                                </a:lnTo>
                                <a:lnTo>
                                  <a:pt x="733" y="980"/>
                                </a:lnTo>
                                <a:lnTo>
                                  <a:pt x="836" y="900"/>
                                </a:lnTo>
                                <a:lnTo>
                                  <a:pt x="946" y="820"/>
                                </a:lnTo>
                                <a:lnTo>
                                  <a:pt x="1062" y="760"/>
                                </a:lnTo>
                                <a:lnTo>
                                  <a:pt x="1184" y="680"/>
                                </a:lnTo>
                                <a:lnTo>
                                  <a:pt x="1313" y="620"/>
                                </a:lnTo>
                                <a:lnTo>
                                  <a:pt x="1447" y="560"/>
                                </a:lnTo>
                                <a:lnTo>
                                  <a:pt x="1587" y="500"/>
                                </a:lnTo>
                                <a:lnTo>
                                  <a:pt x="1732" y="440"/>
                                </a:lnTo>
                                <a:lnTo>
                                  <a:pt x="1882" y="400"/>
                                </a:lnTo>
                                <a:lnTo>
                                  <a:pt x="2037" y="340"/>
                                </a:lnTo>
                                <a:lnTo>
                                  <a:pt x="2529" y="220"/>
                                </a:lnTo>
                                <a:lnTo>
                                  <a:pt x="2701" y="200"/>
                                </a:lnTo>
                                <a:lnTo>
                                  <a:pt x="2877" y="160"/>
                                </a:lnTo>
                                <a:lnTo>
                                  <a:pt x="3239" y="120"/>
                                </a:lnTo>
                                <a:lnTo>
                                  <a:pt x="3424" y="120"/>
                                </a:lnTo>
                                <a:lnTo>
                                  <a:pt x="3612" y="100"/>
                                </a:lnTo>
                                <a:lnTo>
                                  <a:pt x="4922" y="100"/>
                                </a:lnTo>
                                <a:lnTo>
                                  <a:pt x="4744" y="60"/>
                                </a:lnTo>
                                <a:lnTo>
                                  <a:pt x="4376" y="20"/>
                                </a:lnTo>
                                <a:close/>
                                <a:moveTo>
                                  <a:pt x="4922" y="100"/>
                                </a:moveTo>
                                <a:lnTo>
                                  <a:pt x="3994" y="100"/>
                                </a:lnTo>
                                <a:lnTo>
                                  <a:pt x="4182" y="120"/>
                                </a:lnTo>
                                <a:lnTo>
                                  <a:pt x="4368" y="120"/>
                                </a:lnTo>
                                <a:lnTo>
                                  <a:pt x="4729" y="160"/>
                                </a:lnTo>
                                <a:lnTo>
                                  <a:pt x="4905" y="200"/>
                                </a:lnTo>
                                <a:lnTo>
                                  <a:pt x="5077" y="220"/>
                                </a:lnTo>
                                <a:lnTo>
                                  <a:pt x="5569" y="340"/>
                                </a:lnTo>
                                <a:lnTo>
                                  <a:pt x="5724" y="400"/>
                                </a:lnTo>
                                <a:lnTo>
                                  <a:pt x="5874" y="440"/>
                                </a:lnTo>
                                <a:lnTo>
                                  <a:pt x="6020" y="500"/>
                                </a:lnTo>
                                <a:lnTo>
                                  <a:pt x="6159" y="560"/>
                                </a:lnTo>
                                <a:lnTo>
                                  <a:pt x="6293" y="620"/>
                                </a:lnTo>
                                <a:lnTo>
                                  <a:pt x="6422" y="680"/>
                                </a:lnTo>
                                <a:lnTo>
                                  <a:pt x="6544" y="760"/>
                                </a:lnTo>
                                <a:lnTo>
                                  <a:pt x="6660" y="820"/>
                                </a:lnTo>
                                <a:lnTo>
                                  <a:pt x="6770" y="900"/>
                                </a:lnTo>
                                <a:lnTo>
                                  <a:pt x="6873" y="980"/>
                                </a:lnTo>
                                <a:lnTo>
                                  <a:pt x="6969" y="1060"/>
                                </a:lnTo>
                                <a:lnTo>
                                  <a:pt x="7058" y="1140"/>
                                </a:lnTo>
                                <a:lnTo>
                                  <a:pt x="7139" y="1220"/>
                                </a:lnTo>
                                <a:lnTo>
                                  <a:pt x="7213" y="1320"/>
                                </a:lnTo>
                                <a:lnTo>
                                  <a:pt x="7278" y="1400"/>
                                </a:lnTo>
                                <a:lnTo>
                                  <a:pt x="7336" y="1500"/>
                                </a:lnTo>
                                <a:lnTo>
                                  <a:pt x="7386" y="1580"/>
                                </a:lnTo>
                                <a:lnTo>
                                  <a:pt x="7427" y="1680"/>
                                </a:lnTo>
                                <a:lnTo>
                                  <a:pt x="7459" y="1780"/>
                                </a:lnTo>
                                <a:lnTo>
                                  <a:pt x="7482" y="1880"/>
                                </a:lnTo>
                                <a:lnTo>
                                  <a:pt x="7496" y="1980"/>
                                </a:lnTo>
                                <a:lnTo>
                                  <a:pt x="7500" y="2020"/>
                                </a:lnTo>
                                <a:lnTo>
                                  <a:pt x="7501" y="2080"/>
                                </a:lnTo>
                                <a:lnTo>
                                  <a:pt x="7500" y="2120"/>
                                </a:lnTo>
                                <a:lnTo>
                                  <a:pt x="7496" y="2180"/>
                                </a:lnTo>
                                <a:lnTo>
                                  <a:pt x="7482" y="2280"/>
                                </a:lnTo>
                                <a:lnTo>
                                  <a:pt x="7459" y="2380"/>
                                </a:lnTo>
                                <a:lnTo>
                                  <a:pt x="7427" y="2460"/>
                                </a:lnTo>
                                <a:lnTo>
                                  <a:pt x="7386" y="2560"/>
                                </a:lnTo>
                                <a:lnTo>
                                  <a:pt x="7336" y="2660"/>
                                </a:lnTo>
                                <a:lnTo>
                                  <a:pt x="7278" y="2740"/>
                                </a:lnTo>
                                <a:lnTo>
                                  <a:pt x="7213" y="2840"/>
                                </a:lnTo>
                                <a:lnTo>
                                  <a:pt x="7139" y="2920"/>
                                </a:lnTo>
                                <a:lnTo>
                                  <a:pt x="7058" y="3000"/>
                                </a:lnTo>
                                <a:lnTo>
                                  <a:pt x="6969" y="3100"/>
                                </a:lnTo>
                                <a:lnTo>
                                  <a:pt x="6873" y="3180"/>
                                </a:lnTo>
                                <a:lnTo>
                                  <a:pt x="6770" y="3240"/>
                                </a:lnTo>
                                <a:lnTo>
                                  <a:pt x="6660" y="3320"/>
                                </a:lnTo>
                                <a:lnTo>
                                  <a:pt x="6544" y="3400"/>
                                </a:lnTo>
                                <a:lnTo>
                                  <a:pt x="6422" y="3460"/>
                                </a:lnTo>
                                <a:lnTo>
                                  <a:pt x="6293" y="3540"/>
                                </a:lnTo>
                                <a:lnTo>
                                  <a:pt x="6159" y="3600"/>
                                </a:lnTo>
                                <a:lnTo>
                                  <a:pt x="6020" y="3660"/>
                                </a:lnTo>
                                <a:lnTo>
                                  <a:pt x="5874" y="3700"/>
                                </a:lnTo>
                                <a:lnTo>
                                  <a:pt x="5724" y="3760"/>
                                </a:lnTo>
                                <a:lnTo>
                                  <a:pt x="5410" y="3840"/>
                                </a:lnTo>
                                <a:lnTo>
                                  <a:pt x="4905" y="3960"/>
                                </a:lnTo>
                                <a:lnTo>
                                  <a:pt x="4182" y="4040"/>
                                </a:lnTo>
                                <a:lnTo>
                                  <a:pt x="5010" y="4040"/>
                                </a:lnTo>
                                <a:lnTo>
                                  <a:pt x="5097" y="4020"/>
                                </a:lnTo>
                                <a:lnTo>
                                  <a:pt x="5269" y="4000"/>
                                </a:lnTo>
                                <a:lnTo>
                                  <a:pt x="5436" y="3960"/>
                                </a:lnTo>
                                <a:lnTo>
                                  <a:pt x="5599" y="3900"/>
                                </a:lnTo>
                                <a:lnTo>
                                  <a:pt x="5757" y="3860"/>
                                </a:lnTo>
                                <a:lnTo>
                                  <a:pt x="5910" y="3800"/>
                                </a:lnTo>
                                <a:lnTo>
                                  <a:pt x="6059" y="3740"/>
                                </a:lnTo>
                                <a:lnTo>
                                  <a:pt x="6202" y="3680"/>
                                </a:lnTo>
                                <a:lnTo>
                                  <a:pt x="6339" y="3620"/>
                                </a:lnTo>
                                <a:lnTo>
                                  <a:pt x="6472" y="3560"/>
                                </a:lnTo>
                                <a:lnTo>
                                  <a:pt x="6598" y="3480"/>
                                </a:lnTo>
                                <a:lnTo>
                                  <a:pt x="6718" y="3420"/>
                                </a:lnTo>
                                <a:lnTo>
                                  <a:pt x="6831" y="3340"/>
                                </a:lnTo>
                                <a:lnTo>
                                  <a:pt x="6938" y="3260"/>
                                </a:lnTo>
                                <a:lnTo>
                                  <a:pt x="7038" y="3180"/>
                                </a:lnTo>
                                <a:lnTo>
                                  <a:pt x="7132" y="3080"/>
                                </a:lnTo>
                                <a:lnTo>
                                  <a:pt x="7217" y="3000"/>
                                </a:lnTo>
                                <a:lnTo>
                                  <a:pt x="7295" y="2900"/>
                                </a:lnTo>
                                <a:lnTo>
                                  <a:pt x="7365" y="2800"/>
                                </a:lnTo>
                                <a:lnTo>
                                  <a:pt x="7427" y="2720"/>
                                </a:lnTo>
                                <a:lnTo>
                                  <a:pt x="7525" y="2500"/>
                                </a:lnTo>
                                <a:lnTo>
                                  <a:pt x="7560" y="2400"/>
                                </a:lnTo>
                                <a:lnTo>
                                  <a:pt x="7585" y="2300"/>
                                </a:lnTo>
                                <a:lnTo>
                                  <a:pt x="7601" y="2180"/>
                                </a:lnTo>
                                <a:lnTo>
                                  <a:pt x="7605" y="2140"/>
                                </a:lnTo>
                                <a:lnTo>
                                  <a:pt x="7606" y="2080"/>
                                </a:lnTo>
                                <a:lnTo>
                                  <a:pt x="7605" y="2020"/>
                                </a:lnTo>
                                <a:lnTo>
                                  <a:pt x="7601" y="1960"/>
                                </a:lnTo>
                                <a:lnTo>
                                  <a:pt x="7585" y="1860"/>
                                </a:lnTo>
                                <a:lnTo>
                                  <a:pt x="7560" y="1740"/>
                                </a:lnTo>
                                <a:lnTo>
                                  <a:pt x="7525" y="1640"/>
                                </a:lnTo>
                                <a:lnTo>
                                  <a:pt x="7480" y="1540"/>
                                </a:lnTo>
                                <a:lnTo>
                                  <a:pt x="7427" y="1440"/>
                                </a:lnTo>
                                <a:lnTo>
                                  <a:pt x="7365" y="1340"/>
                                </a:lnTo>
                                <a:lnTo>
                                  <a:pt x="7295" y="1240"/>
                                </a:lnTo>
                                <a:lnTo>
                                  <a:pt x="7217" y="1160"/>
                                </a:lnTo>
                                <a:lnTo>
                                  <a:pt x="7132" y="1060"/>
                                </a:lnTo>
                                <a:lnTo>
                                  <a:pt x="7038" y="980"/>
                                </a:lnTo>
                                <a:lnTo>
                                  <a:pt x="6938" y="900"/>
                                </a:lnTo>
                                <a:lnTo>
                                  <a:pt x="6831" y="820"/>
                                </a:lnTo>
                                <a:lnTo>
                                  <a:pt x="6718" y="740"/>
                                </a:lnTo>
                                <a:lnTo>
                                  <a:pt x="6598" y="660"/>
                                </a:lnTo>
                                <a:lnTo>
                                  <a:pt x="6472" y="600"/>
                                </a:lnTo>
                                <a:lnTo>
                                  <a:pt x="6340" y="520"/>
                                </a:lnTo>
                                <a:lnTo>
                                  <a:pt x="6202" y="460"/>
                                </a:lnTo>
                                <a:lnTo>
                                  <a:pt x="6059" y="400"/>
                                </a:lnTo>
                                <a:lnTo>
                                  <a:pt x="5910" y="340"/>
                                </a:lnTo>
                                <a:lnTo>
                                  <a:pt x="5757" y="300"/>
                                </a:lnTo>
                                <a:lnTo>
                                  <a:pt x="5599" y="240"/>
                                </a:lnTo>
                                <a:lnTo>
                                  <a:pt x="5097" y="120"/>
                                </a:lnTo>
                                <a:lnTo>
                                  <a:pt x="4922" y="100"/>
                                </a:lnTo>
                                <a:close/>
                                <a:moveTo>
                                  <a:pt x="4365" y="160"/>
                                </a:moveTo>
                                <a:lnTo>
                                  <a:pt x="3242" y="160"/>
                                </a:lnTo>
                                <a:lnTo>
                                  <a:pt x="2707" y="220"/>
                                </a:lnTo>
                                <a:lnTo>
                                  <a:pt x="2206" y="340"/>
                                </a:lnTo>
                                <a:lnTo>
                                  <a:pt x="1893" y="420"/>
                                </a:lnTo>
                                <a:lnTo>
                                  <a:pt x="1744" y="480"/>
                                </a:lnTo>
                                <a:lnTo>
                                  <a:pt x="1600" y="540"/>
                                </a:lnTo>
                                <a:lnTo>
                                  <a:pt x="1461" y="580"/>
                                </a:lnTo>
                                <a:lnTo>
                                  <a:pt x="1328" y="660"/>
                                </a:lnTo>
                                <a:lnTo>
                                  <a:pt x="1201" y="720"/>
                                </a:lnTo>
                                <a:lnTo>
                                  <a:pt x="1080" y="780"/>
                                </a:lnTo>
                                <a:lnTo>
                                  <a:pt x="965" y="860"/>
                                </a:lnTo>
                                <a:lnTo>
                                  <a:pt x="857" y="920"/>
                                </a:lnTo>
                                <a:lnTo>
                                  <a:pt x="755" y="1000"/>
                                </a:lnTo>
                                <a:lnTo>
                                  <a:pt x="661" y="1080"/>
                                </a:lnTo>
                                <a:lnTo>
                                  <a:pt x="573" y="1160"/>
                                </a:lnTo>
                                <a:lnTo>
                                  <a:pt x="493" y="1240"/>
                                </a:lnTo>
                                <a:lnTo>
                                  <a:pt x="421" y="1340"/>
                                </a:lnTo>
                                <a:lnTo>
                                  <a:pt x="357" y="1420"/>
                                </a:lnTo>
                                <a:lnTo>
                                  <a:pt x="301" y="1520"/>
                                </a:lnTo>
                                <a:lnTo>
                                  <a:pt x="252" y="1600"/>
                                </a:lnTo>
                                <a:lnTo>
                                  <a:pt x="213" y="1700"/>
                                </a:lnTo>
                                <a:lnTo>
                                  <a:pt x="181" y="1780"/>
                                </a:lnTo>
                                <a:lnTo>
                                  <a:pt x="159" y="1880"/>
                                </a:lnTo>
                                <a:lnTo>
                                  <a:pt x="145" y="1980"/>
                                </a:lnTo>
                                <a:lnTo>
                                  <a:pt x="142" y="2020"/>
                                </a:lnTo>
                                <a:lnTo>
                                  <a:pt x="141" y="2080"/>
                                </a:lnTo>
                                <a:lnTo>
                                  <a:pt x="142" y="2120"/>
                                </a:lnTo>
                                <a:lnTo>
                                  <a:pt x="145" y="2180"/>
                                </a:lnTo>
                                <a:lnTo>
                                  <a:pt x="159" y="2260"/>
                                </a:lnTo>
                                <a:lnTo>
                                  <a:pt x="181" y="2360"/>
                                </a:lnTo>
                                <a:lnTo>
                                  <a:pt x="213" y="2460"/>
                                </a:lnTo>
                                <a:lnTo>
                                  <a:pt x="252" y="2540"/>
                                </a:lnTo>
                                <a:lnTo>
                                  <a:pt x="301" y="2640"/>
                                </a:lnTo>
                                <a:lnTo>
                                  <a:pt x="357" y="2720"/>
                                </a:lnTo>
                                <a:lnTo>
                                  <a:pt x="421" y="2820"/>
                                </a:lnTo>
                                <a:lnTo>
                                  <a:pt x="493" y="2900"/>
                                </a:lnTo>
                                <a:lnTo>
                                  <a:pt x="573" y="2980"/>
                                </a:lnTo>
                                <a:lnTo>
                                  <a:pt x="661" y="3060"/>
                                </a:lnTo>
                                <a:lnTo>
                                  <a:pt x="755" y="3140"/>
                                </a:lnTo>
                                <a:lnTo>
                                  <a:pt x="857" y="3220"/>
                                </a:lnTo>
                                <a:lnTo>
                                  <a:pt x="965" y="3300"/>
                                </a:lnTo>
                                <a:lnTo>
                                  <a:pt x="1080" y="3360"/>
                                </a:lnTo>
                                <a:lnTo>
                                  <a:pt x="1201" y="3440"/>
                                </a:lnTo>
                                <a:lnTo>
                                  <a:pt x="1328" y="3500"/>
                                </a:lnTo>
                                <a:lnTo>
                                  <a:pt x="1461" y="3560"/>
                                </a:lnTo>
                                <a:lnTo>
                                  <a:pt x="1600" y="3620"/>
                                </a:lnTo>
                                <a:lnTo>
                                  <a:pt x="1744" y="3680"/>
                                </a:lnTo>
                                <a:lnTo>
                                  <a:pt x="1893" y="3720"/>
                                </a:lnTo>
                                <a:lnTo>
                                  <a:pt x="2047" y="3780"/>
                                </a:lnTo>
                                <a:lnTo>
                                  <a:pt x="2536" y="3900"/>
                                </a:lnTo>
                                <a:lnTo>
                                  <a:pt x="3426" y="4000"/>
                                </a:lnTo>
                                <a:lnTo>
                                  <a:pt x="4180" y="4000"/>
                                </a:lnTo>
                                <a:lnTo>
                                  <a:pt x="4365" y="3980"/>
                                </a:lnTo>
                                <a:lnTo>
                                  <a:pt x="3614" y="3980"/>
                                </a:lnTo>
                                <a:lnTo>
                                  <a:pt x="3428" y="3960"/>
                                </a:lnTo>
                                <a:lnTo>
                                  <a:pt x="3245" y="3960"/>
                                </a:lnTo>
                                <a:lnTo>
                                  <a:pt x="2887" y="3920"/>
                                </a:lnTo>
                                <a:lnTo>
                                  <a:pt x="2713" y="3880"/>
                                </a:lnTo>
                                <a:lnTo>
                                  <a:pt x="2543" y="3860"/>
                                </a:lnTo>
                                <a:lnTo>
                                  <a:pt x="2214" y="3780"/>
                                </a:lnTo>
                                <a:lnTo>
                                  <a:pt x="1904" y="3700"/>
                                </a:lnTo>
                                <a:lnTo>
                                  <a:pt x="1756" y="3640"/>
                                </a:lnTo>
                                <a:lnTo>
                                  <a:pt x="1613" y="3580"/>
                                </a:lnTo>
                                <a:lnTo>
                                  <a:pt x="1475" y="3520"/>
                                </a:lnTo>
                                <a:lnTo>
                                  <a:pt x="1344" y="3460"/>
                                </a:lnTo>
                                <a:lnTo>
                                  <a:pt x="1217" y="3400"/>
                                </a:lnTo>
                                <a:lnTo>
                                  <a:pt x="1098" y="3340"/>
                                </a:lnTo>
                                <a:lnTo>
                                  <a:pt x="984" y="3260"/>
                                </a:lnTo>
                                <a:lnTo>
                                  <a:pt x="877" y="3200"/>
                                </a:lnTo>
                                <a:lnTo>
                                  <a:pt x="777" y="3120"/>
                                </a:lnTo>
                                <a:lnTo>
                                  <a:pt x="684" y="3040"/>
                                </a:lnTo>
                                <a:lnTo>
                                  <a:pt x="598" y="2960"/>
                                </a:lnTo>
                                <a:lnTo>
                                  <a:pt x="519" y="2880"/>
                                </a:lnTo>
                                <a:lnTo>
                                  <a:pt x="449" y="2800"/>
                                </a:lnTo>
                                <a:lnTo>
                                  <a:pt x="386" y="2700"/>
                                </a:lnTo>
                                <a:lnTo>
                                  <a:pt x="331" y="2620"/>
                                </a:lnTo>
                                <a:lnTo>
                                  <a:pt x="284" y="2540"/>
                                </a:lnTo>
                                <a:lnTo>
                                  <a:pt x="245" y="2440"/>
                                </a:lnTo>
                                <a:lnTo>
                                  <a:pt x="215" y="2360"/>
                                </a:lnTo>
                                <a:lnTo>
                                  <a:pt x="193" y="2260"/>
                                </a:lnTo>
                                <a:lnTo>
                                  <a:pt x="180" y="2160"/>
                                </a:lnTo>
                                <a:lnTo>
                                  <a:pt x="177" y="2120"/>
                                </a:lnTo>
                                <a:lnTo>
                                  <a:pt x="176" y="2080"/>
                                </a:lnTo>
                                <a:lnTo>
                                  <a:pt x="177" y="2020"/>
                                </a:lnTo>
                                <a:lnTo>
                                  <a:pt x="180" y="1980"/>
                                </a:lnTo>
                                <a:lnTo>
                                  <a:pt x="193" y="1880"/>
                                </a:lnTo>
                                <a:lnTo>
                                  <a:pt x="215" y="1800"/>
                                </a:lnTo>
                                <a:lnTo>
                                  <a:pt x="245" y="1700"/>
                                </a:lnTo>
                                <a:lnTo>
                                  <a:pt x="284" y="1620"/>
                                </a:lnTo>
                                <a:lnTo>
                                  <a:pt x="331" y="1520"/>
                                </a:lnTo>
                                <a:lnTo>
                                  <a:pt x="386" y="1440"/>
                                </a:lnTo>
                                <a:lnTo>
                                  <a:pt x="449" y="1360"/>
                                </a:lnTo>
                                <a:lnTo>
                                  <a:pt x="519" y="1280"/>
                                </a:lnTo>
                                <a:lnTo>
                                  <a:pt x="598" y="1200"/>
                                </a:lnTo>
                                <a:lnTo>
                                  <a:pt x="684" y="1120"/>
                                </a:lnTo>
                                <a:lnTo>
                                  <a:pt x="777" y="1040"/>
                                </a:lnTo>
                                <a:lnTo>
                                  <a:pt x="877" y="960"/>
                                </a:lnTo>
                                <a:lnTo>
                                  <a:pt x="984" y="880"/>
                                </a:lnTo>
                                <a:lnTo>
                                  <a:pt x="1098" y="820"/>
                                </a:lnTo>
                                <a:lnTo>
                                  <a:pt x="1217" y="740"/>
                                </a:lnTo>
                                <a:lnTo>
                                  <a:pt x="1344" y="680"/>
                                </a:lnTo>
                                <a:lnTo>
                                  <a:pt x="1475" y="620"/>
                                </a:lnTo>
                                <a:lnTo>
                                  <a:pt x="1613" y="560"/>
                                </a:lnTo>
                                <a:lnTo>
                                  <a:pt x="1756" y="500"/>
                                </a:lnTo>
                                <a:lnTo>
                                  <a:pt x="2057" y="420"/>
                                </a:lnTo>
                                <a:lnTo>
                                  <a:pt x="2214" y="360"/>
                                </a:lnTo>
                                <a:lnTo>
                                  <a:pt x="2376" y="320"/>
                                </a:lnTo>
                                <a:lnTo>
                                  <a:pt x="2543" y="300"/>
                                </a:lnTo>
                                <a:lnTo>
                                  <a:pt x="2713" y="260"/>
                                </a:lnTo>
                                <a:lnTo>
                                  <a:pt x="3428" y="180"/>
                                </a:lnTo>
                                <a:lnTo>
                                  <a:pt x="4546" y="180"/>
                                </a:lnTo>
                                <a:lnTo>
                                  <a:pt x="4365" y="160"/>
                                </a:lnTo>
                                <a:close/>
                                <a:moveTo>
                                  <a:pt x="4546" y="180"/>
                                </a:moveTo>
                                <a:lnTo>
                                  <a:pt x="4178" y="180"/>
                                </a:lnTo>
                                <a:lnTo>
                                  <a:pt x="4894" y="260"/>
                                </a:lnTo>
                                <a:lnTo>
                                  <a:pt x="5064" y="300"/>
                                </a:lnTo>
                                <a:lnTo>
                                  <a:pt x="5230" y="320"/>
                                </a:lnTo>
                                <a:lnTo>
                                  <a:pt x="5392" y="360"/>
                                </a:lnTo>
                                <a:lnTo>
                                  <a:pt x="5550" y="420"/>
                                </a:lnTo>
                                <a:lnTo>
                                  <a:pt x="5851" y="500"/>
                                </a:lnTo>
                                <a:lnTo>
                                  <a:pt x="5994" y="560"/>
                                </a:lnTo>
                                <a:lnTo>
                                  <a:pt x="6131" y="620"/>
                                </a:lnTo>
                                <a:lnTo>
                                  <a:pt x="6263" y="680"/>
                                </a:lnTo>
                                <a:lnTo>
                                  <a:pt x="6389" y="740"/>
                                </a:lnTo>
                                <a:lnTo>
                                  <a:pt x="6509" y="820"/>
                                </a:lnTo>
                                <a:lnTo>
                                  <a:pt x="6622" y="880"/>
                                </a:lnTo>
                                <a:lnTo>
                                  <a:pt x="6729" y="960"/>
                                </a:lnTo>
                                <a:lnTo>
                                  <a:pt x="6829" y="1040"/>
                                </a:lnTo>
                                <a:lnTo>
                                  <a:pt x="6923" y="1120"/>
                                </a:lnTo>
                                <a:lnTo>
                                  <a:pt x="7009" y="1200"/>
                                </a:lnTo>
                                <a:lnTo>
                                  <a:pt x="7087" y="1280"/>
                                </a:lnTo>
                                <a:lnTo>
                                  <a:pt x="7158" y="1360"/>
                                </a:lnTo>
                                <a:lnTo>
                                  <a:pt x="7221" y="1440"/>
                                </a:lnTo>
                                <a:lnTo>
                                  <a:pt x="7275" y="1520"/>
                                </a:lnTo>
                                <a:lnTo>
                                  <a:pt x="7322" y="1620"/>
                                </a:lnTo>
                                <a:lnTo>
                                  <a:pt x="7361" y="1700"/>
                                </a:lnTo>
                                <a:lnTo>
                                  <a:pt x="7391" y="1800"/>
                                </a:lnTo>
                                <a:lnTo>
                                  <a:pt x="7413" y="1880"/>
                                </a:lnTo>
                                <a:lnTo>
                                  <a:pt x="7426" y="1980"/>
                                </a:lnTo>
                                <a:lnTo>
                                  <a:pt x="7430" y="2020"/>
                                </a:lnTo>
                                <a:lnTo>
                                  <a:pt x="7431" y="2080"/>
                                </a:lnTo>
                                <a:lnTo>
                                  <a:pt x="7430" y="2120"/>
                                </a:lnTo>
                                <a:lnTo>
                                  <a:pt x="7426" y="2160"/>
                                </a:lnTo>
                                <a:lnTo>
                                  <a:pt x="7413" y="2260"/>
                                </a:lnTo>
                                <a:lnTo>
                                  <a:pt x="7391" y="2360"/>
                                </a:lnTo>
                                <a:lnTo>
                                  <a:pt x="7361" y="2440"/>
                                </a:lnTo>
                                <a:lnTo>
                                  <a:pt x="7322" y="2540"/>
                                </a:lnTo>
                                <a:lnTo>
                                  <a:pt x="7275" y="2620"/>
                                </a:lnTo>
                                <a:lnTo>
                                  <a:pt x="7221" y="2700"/>
                                </a:lnTo>
                                <a:lnTo>
                                  <a:pt x="7158" y="2800"/>
                                </a:lnTo>
                                <a:lnTo>
                                  <a:pt x="7087" y="2880"/>
                                </a:lnTo>
                                <a:lnTo>
                                  <a:pt x="7009" y="2960"/>
                                </a:lnTo>
                                <a:lnTo>
                                  <a:pt x="6923" y="3040"/>
                                </a:lnTo>
                                <a:lnTo>
                                  <a:pt x="6829" y="3120"/>
                                </a:lnTo>
                                <a:lnTo>
                                  <a:pt x="6729" y="3200"/>
                                </a:lnTo>
                                <a:lnTo>
                                  <a:pt x="6622" y="3260"/>
                                </a:lnTo>
                                <a:lnTo>
                                  <a:pt x="6509" y="3340"/>
                                </a:lnTo>
                                <a:lnTo>
                                  <a:pt x="6389" y="3400"/>
                                </a:lnTo>
                                <a:lnTo>
                                  <a:pt x="6263" y="3460"/>
                                </a:lnTo>
                                <a:lnTo>
                                  <a:pt x="6131" y="3520"/>
                                </a:lnTo>
                                <a:lnTo>
                                  <a:pt x="5993" y="3580"/>
                                </a:lnTo>
                                <a:lnTo>
                                  <a:pt x="5851" y="3640"/>
                                </a:lnTo>
                                <a:lnTo>
                                  <a:pt x="5703" y="3700"/>
                                </a:lnTo>
                                <a:lnTo>
                                  <a:pt x="5392" y="3780"/>
                                </a:lnTo>
                                <a:lnTo>
                                  <a:pt x="5064" y="3860"/>
                                </a:lnTo>
                                <a:lnTo>
                                  <a:pt x="4894" y="3880"/>
                                </a:lnTo>
                                <a:lnTo>
                                  <a:pt x="4720" y="3920"/>
                                </a:lnTo>
                                <a:lnTo>
                                  <a:pt x="4362" y="3960"/>
                                </a:lnTo>
                                <a:lnTo>
                                  <a:pt x="4178" y="3960"/>
                                </a:lnTo>
                                <a:lnTo>
                                  <a:pt x="3992" y="3980"/>
                                </a:lnTo>
                                <a:lnTo>
                                  <a:pt x="4365" y="3980"/>
                                </a:lnTo>
                                <a:lnTo>
                                  <a:pt x="5071" y="3900"/>
                                </a:lnTo>
                                <a:lnTo>
                                  <a:pt x="5559" y="3780"/>
                                </a:lnTo>
                                <a:lnTo>
                                  <a:pt x="5713" y="3720"/>
                                </a:lnTo>
                                <a:lnTo>
                                  <a:pt x="5863" y="3680"/>
                                </a:lnTo>
                                <a:lnTo>
                                  <a:pt x="6007" y="3620"/>
                                </a:lnTo>
                                <a:lnTo>
                                  <a:pt x="6145" y="3560"/>
                                </a:lnTo>
                                <a:lnTo>
                                  <a:pt x="6278" y="3500"/>
                                </a:lnTo>
                                <a:lnTo>
                                  <a:pt x="6405" y="3440"/>
                                </a:lnTo>
                                <a:lnTo>
                                  <a:pt x="6527" y="3360"/>
                                </a:lnTo>
                                <a:lnTo>
                                  <a:pt x="6641" y="3300"/>
                                </a:lnTo>
                                <a:lnTo>
                                  <a:pt x="6750" y="3220"/>
                                </a:lnTo>
                                <a:lnTo>
                                  <a:pt x="6851" y="3140"/>
                                </a:lnTo>
                                <a:lnTo>
                                  <a:pt x="6946" y="3060"/>
                                </a:lnTo>
                                <a:lnTo>
                                  <a:pt x="7033" y="2980"/>
                                </a:lnTo>
                                <a:lnTo>
                                  <a:pt x="7113" y="2900"/>
                                </a:lnTo>
                                <a:lnTo>
                                  <a:pt x="7185" y="2820"/>
                                </a:lnTo>
                                <a:lnTo>
                                  <a:pt x="7250" y="2720"/>
                                </a:lnTo>
                                <a:lnTo>
                                  <a:pt x="7306" y="2640"/>
                                </a:lnTo>
                                <a:lnTo>
                                  <a:pt x="7354" y="2540"/>
                                </a:lnTo>
                                <a:lnTo>
                                  <a:pt x="7394" y="2460"/>
                                </a:lnTo>
                                <a:lnTo>
                                  <a:pt x="7425" y="2360"/>
                                </a:lnTo>
                                <a:lnTo>
                                  <a:pt x="7448" y="2260"/>
                                </a:lnTo>
                                <a:lnTo>
                                  <a:pt x="7461" y="2180"/>
                                </a:lnTo>
                                <a:lnTo>
                                  <a:pt x="7465" y="2120"/>
                                </a:lnTo>
                                <a:lnTo>
                                  <a:pt x="7466" y="2080"/>
                                </a:lnTo>
                                <a:lnTo>
                                  <a:pt x="7465" y="2020"/>
                                </a:lnTo>
                                <a:lnTo>
                                  <a:pt x="7461" y="1980"/>
                                </a:lnTo>
                                <a:lnTo>
                                  <a:pt x="7448" y="1880"/>
                                </a:lnTo>
                                <a:lnTo>
                                  <a:pt x="7425" y="1780"/>
                                </a:lnTo>
                                <a:lnTo>
                                  <a:pt x="7394" y="1700"/>
                                </a:lnTo>
                                <a:lnTo>
                                  <a:pt x="7354" y="1600"/>
                                </a:lnTo>
                                <a:lnTo>
                                  <a:pt x="7306" y="1520"/>
                                </a:lnTo>
                                <a:lnTo>
                                  <a:pt x="7250" y="1420"/>
                                </a:lnTo>
                                <a:lnTo>
                                  <a:pt x="7185" y="1340"/>
                                </a:lnTo>
                                <a:lnTo>
                                  <a:pt x="7113" y="1240"/>
                                </a:lnTo>
                                <a:lnTo>
                                  <a:pt x="7033" y="1160"/>
                                </a:lnTo>
                                <a:lnTo>
                                  <a:pt x="6946" y="1080"/>
                                </a:lnTo>
                                <a:lnTo>
                                  <a:pt x="6851" y="1000"/>
                                </a:lnTo>
                                <a:lnTo>
                                  <a:pt x="6750" y="920"/>
                                </a:lnTo>
                                <a:lnTo>
                                  <a:pt x="6641" y="860"/>
                                </a:lnTo>
                                <a:lnTo>
                                  <a:pt x="6527" y="780"/>
                                </a:lnTo>
                                <a:lnTo>
                                  <a:pt x="6405" y="720"/>
                                </a:lnTo>
                                <a:lnTo>
                                  <a:pt x="6278" y="660"/>
                                </a:lnTo>
                                <a:lnTo>
                                  <a:pt x="6145" y="580"/>
                                </a:lnTo>
                                <a:lnTo>
                                  <a:pt x="6007" y="540"/>
                                </a:lnTo>
                                <a:lnTo>
                                  <a:pt x="5863" y="480"/>
                                </a:lnTo>
                                <a:lnTo>
                                  <a:pt x="5713" y="420"/>
                                </a:lnTo>
                                <a:lnTo>
                                  <a:pt x="5401" y="340"/>
                                </a:lnTo>
                                <a:lnTo>
                                  <a:pt x="4899" y="220"/>
                                </a:lnTo>
                                <a:lnTo>
                                  <a:pt x="4546" y="180"/>
                                </a:lnTo>
                                <a:close/>
                                <a:moveTo>
                                  <a:pt x="3993" y="140"/>
                                </a:moveTo>
                                <a:lnTo>
                                  <a:pt x="3613" y="140"/>
                                </a:lnTo>
                                <a:lnTo>
                                  <a:pt x="3426" y="160"/>
                                </a:lnTo>
                                <a:lnTo>
                                  <a:pt x="4180" y="160"/>
                                </a:lnTo>
                                <a:lnTo>
                                  <a:pt x="3993" y="140"/>
                                </a:lnTo>
                                <a:close/>
                                <a:moveTo>
                                  <a:pt x="3997" y="0"/>
                                </a:moveTo>
                                <a:lnTo>
                                  <a:pt x="3610" y="0"/>
                                </a:lnTo>
                                <a:lnTo>
                                  <a:pt x="3419" y="20"/>
                                </a:lnTo>
                                <a:lnTo>
                                  <a:pt x="4188" y="20"/>
                                </a:lnTo>
                                <a:lnTo>
                                  <a:pt x="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00">
                              <a:alpha val="8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3"/>
                        <wps:cNvSpPr>
                          <a:spLocks/>
                        </wps:cNvSpPr>
                        <wps:spPr bwMode="auto">
                          <a:xfrm>
                            <a:off x="2931" y="552"/>
                            <a:ext cx="9050" cy="6609"/>
                          </a:xfrm>
                          <a:custGeom>
                            <a:avLst/>
                            <a:gdLst>
                              <a:gd name="T0" fmla="+- 0 3894 2932"/>
                              <a:gd name="T1" fmla="*/ T0 w 9050"/>
                              <a:gd name="T2" fmla="+- 0 552 552"/>
                              <a:gd name="T3" fmla="*/ 552 h 6609"/>
                              <a:gd name="T4" fmla="+- 0 6508 2932"/>
                              <a:gd name="T5" fmla="*/ T4 w 9050"/>
                              <a:gd name="T6" fmla="+- 0 2065 552"/>
                              <a:gd name="T7" fmla="*/ 2065 h 6609"/>
                              <a:gd name="T8" fmla="+- 0 10263 2932"/>
                              <a:gd name="T9" fmla="*/ T8 w 9050"/>
                              <a:gd name="T10" fmla="+- 0 941 552"/>
                              <a:gd name="T11" fmla="*/ 941 h 6609"/>
                              <a:gd name="T12" fmla="+- 0 8591 2932"/>
                              <a:gd name="T13" fmla="*/ T12 w 9050"/>
                              <a:gd name="T14" fmla="+- 0 1936 552"/>
                              <a:gd name="T15" fmla="*/ 1936 h 6609"/>
                              <a:gd name="T16" fmla="+- 0 2932 2932"/>
                              <a:gd name="T17" fmla="*/ T16 w 9050"/>
                              <a:gd name="T18" fmla="+- 0 3984 552"/>
                              <a:gd name="T19" fmla="*/ 3984 h 6609"/>
                              <a:gd name="T20" fmla="+- 0 4087 2932"/>
                              <a:gd name="T21" fmla="*/ T20 w 9050"/>
                              <a:gd name="T22" fmla="+- 0 3987 552"/>
                              <a:gd name="T23" fmla="*/ 3987 h 6609"/>
                              <a:gd name="T24" fmla="+- 0 4415 2932"/>
                              <a:gd name="T25" fmla="*/ T24 w 9050"/>
                              <a:gd name="T26" fmla="+- 0 7161 552"/>
                              <a:gd name="T27" fmla="*/ 7161 h 6609"/>
                              <a:gd name="T28" fmla="+- 0 6794 2932"/>
                              <a:gd name="T29" fmla="*/ T28 w 9050"/>
                              <a:gd name="T30" fmla="+- 0 5974 552"/>
                              <a:gd name="T31" fmla="*/ 5974 h 6609"/>
                              <a:gd name="T32" fmla="+- 0 9349 2932"/>
                              <a:gd name="T33" fmla="*/ T32 w 9050"/>
                              <a:gd name="T34" fmla="+- 0 5885 552"/>
                              <a:gd name="T35" fmla="*/ 5885 h 6609"/>
                              <a:gd name="T36" fmla="+- 0 11981 2932"/>
                              <a:gd name="T37" fmla="*/ T36 w 9050"/>
                              <a:gd name="T38" fmla="+- 0 7161 552"/>
                              <a:gd name="T39" fmla="*/ 7161 h 6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50" h="6609">
                                <a:moveTo>
                                  <a:pt x="962" y="0"/>
                                </a:moveTo>
                                <a:lnTo>
                                  <a:pt x="3576" y="1513"/>
                                </a:lnTo>
                                <a:moveTo>
                                  <a:pt x="7331" y="389"/>
                                </a:moveTo>
                                <a:lnTo>
                                  <a:pt x="5659" y="1384"/>
                                </a:lnTo>
                                <a:moveTo>
                                  <a:pt x="0" y="3432"/>
                                </a:moveTo>
                                <a:lnTo>
                                  <a:pt x="1155" y="3435"/>
                                </a:lnTo>
                                <a:moveTo>
                                  <a:pt x="1483" y="6609"/>
                                </a:moveTo>
                                <a:lnTo>
                                  <a:pt x="3862" y="5422"/>
                                </a:lnTo>
                                <a:moveTo>
                                  <a:pt x="6417" y="5333"/>
                                </a:moveTo>
                                <a:lnTo>
                                  <a:pt x="9049" y="6609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82B852" id="Group 72" o:spid="_x0000_s1026" style="position:absolute;margin-left:145.55pt;margin-top:26.6pt;width:454.55pt;height:332.5pt;z-index:-252238848;mso-position-horizontal-relative:page" coordorigin="2911,532" coordsize="9091,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">
                <v:shape id="AutoShape 74" o:spid="_x0000_s1027" style="position:absolute;left:3998;top:1933;width:7606;height:4140;visibility:visible;mso-wrap-style:square;v-text-anchor:top" coordsize="7606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" path="m4376,20r-1146,l2863,60r-179,40l2509,120,2008,240r-158,60l1696,340r-148,60l1405,460r-138,60l1135,600r-126,60l889,740,775,820,668,900,568,980r-93,80l389,1160r-78,80l241,1340r-62,100l126,1540,82,1640,46,1740,21,1860,6,1960r-4,60l,2080r2,60l6,2180r15,120l46,2400r36,100l179,2720r62,80l311,2900r78,100l475,3080r93,100l668,3260r107,80l889,3420r120,60l1135,3560r132,60l1405,3680r143,60l1696,3800r154,60l2008,3900r163,60l2338,4000r171,20l2684,4060r735,80l4188,4140r734,-80l5010,4040r-1586,l2701,3960,2197,3840r-315,-80l1732,3700r-145,-40l1447,3600r-134,-60l1184,3460r-122,-60l946,3320,836,3240,733,3180r-96,-80l549,3000r-82,-80l394,2840,328,2740r-58,-80l221,2560,180,2460r-32,-80l124,2280,110,2180r-3,-60l106,2080r1,-60l110,1980r14,-100l148,1780r32,-100l221,1580r49,-80l328,1400r66,-80l467,1220r82,-80l637,1060r96,-80l836,900,946,820r116,-60l1184,680r129,-60l1447,560r140,-60l1732,440r150,-40l2037,340,2529,220r172,-20l2877,160r362,-40l3424,120r188,-20l4922,100,4744,60,4376,20xm4922,100r-928,l4182,120r186,l4729,160r176,40l5077,220r492,120l5724,400r150,40l6020,500r139,60l6293,620r129,60l6544,760r116,60l6770,900r103,80l6969,1060r89,80l7139,1220r74,100l7278,1400r58,100l7386,1580r41,100l7459,1780r23,100l7496,1980r4,40l7501,2080r-1,40l7496,2180r-14,100l7459,2380r-32,80l7386,2560r-50,100l7278,2740r-65,100l7139,2920r-81,80l6969,3100r-96,80l6770,3240r-110,80l6544,3400r-122,60l6293,3540r-134,60l6020,3660r-146,40l5724,3760r-314,80l4905,3960r-723,80l5010,4040r87,-20l5269,4000r167,-40l5599,3900r158,-40l5910,3800r149,-60l6202,3680r137,-60l6472,3560r126,-80l6718,3420r113,-80l6938,3260r100,-80l7132,3080r85,-80l7295,2900r70,-100l7427,2720r98,-220l7560,2400r25,-100l7601,2180r4,-40l7606,2080r-1,-60l7601,1960r-16,-100l7560,1740r-35,-100l7480,1540r-53,-100l7365,1340r-70,-100l7217,1160r-85,-100l7038,980,6938,900,6831,820,6718,740,6598,660,6472,600,6340,520,6202,460,6059,400,5910,340,5757,300,5599,240,5097,120,4922,100xm4365,160r-1123,l2707,220,2206,340r-313,80l1744,480r-144,60l1461,580r-133,80l1201,720r-121,60l965,860,857,920r-102,80l661,1080r-88,80l493,1240r-72,100l357,1420r-56,100l252,1600r-39,100l181,1780r-22,100l145,1980r-3,40l141,2080r1,40l145,2180r14,80l181,2360r32,100l252,2540r49,100l357,2720r64,100l493,2900r80,80l661,3060r94,80l857,3220r108,80l1080,3360r121,80l1328,3500r133,60l1600,3620r144,60l1893,3720r154,60l2536,3900r890,100l4180,4000r185,-20l3614,3980r-186,-20l3245,3960r-358,-40l2713,3880r-170,-20l2214,3780r-310,-80l1756,3640r-143,-60l1475,3520r-131,-60l1217,3400r-119,-60l984,3260,877,3200,777,3120r-93,-80l598,2960r-79,-80l449,2800,386,2700r-55,-80l284,2540,245,2440r-30,-80l193,2260,180,2160r-3,-40l176,2080r1,-60l180,1980r13,-100l215,1800r30,-100l284,1620r47,-100l386,1440r63,-80l519,1280r79,-80l684,1120r93,-80l877,960,984,880r114,-60l1217,740r127,-60l1475,620r138,-60l1756,500r301,-80l2214,360r162,-40l2543,300r170,-40l3428,180r1118,l4365,160xm4546,180r-368,l4894,260r170,40l5230,320r162,40l5550,420r301,80l5994,560r137,60l6263,680r126,60l6509,820r113,60l6729,960r100,80l6923,1120r86,80l7087,1280r71,80l7221,1440r54,80l7322,1620r39,80l7391,1800r22,80l7426,1980r4,40l7431,2080r-1,40l7426,2160r-13,100l7391,2360r-30,80l7322,2540r-47,80l7221,2700r-63,100l7087,2880r-78,80l6923,3040r-94,80l6729,3200r-107,60l6509,3340r-120,60l6263,3460r-132,60l5993,3580r-142,60l5703,3700r-311,80l5064,3860r-170,20l4720,3920r-358,40l4178,3960r-186,20l4365,3980r706,-80l5559,3780r154,-60l5863,3680r144,-60l6145,3560r133,-60l6405,3440r122,-80l6641,3300r109,-80l6851,3140r95,-80l7033,2980r80,-80l7185,2820r65,-100l7306,2640r48,-100l7394,2460r31,-100l7448,2260r13,-80l7465,2120r1,-40l7465,2020r-4,-40l7448,1880r-23,-100l7394,1700r-40,-100l7306,1520r-56,-100l7185,1340r-72,-100l7033,1160r-87,-80l6851,1000,6750,920,6641,860,6527,780,6405,720,6278,660,6145,580,6007,540,5863,480,5713,420,5401,340,4899,220,4546,180xm3993,140r-380,l3426,160r754,l3993,140xm3997,l3610,,3419,20r769,l3997,xe" fillcolor="#030" stroked="f">
                  <v:fill opacity="57568f"/>
                  <v:path arrowok="t" o:connecttype="custom" o:connectlocs="1696,2273;668,2833;82,3573;21,4233;568,5113;1548,5673;3419,6073;1732,5633;733,5113;180,4393;124,3813;549,3073;1447,2493;3239,2053;4182,2053;6020,2433;6969,2993;7459,3713;7459,4313;6969,5033;6020,5593;5269,5933;6472,5493;7295,4833;7606,4013;7365,3273;6598,2593;5097,2053;1600,2473;661,3013;181,3713;181,4293;661,4993;1600,5553;3614,5913;1756,5573;777,5053;245,4373;193,3813;598,3133;1475,2553;3428,2113;5392,2293;6622,2813;7275,3453;7430,4053;7158,4733;6389,5333;4894,5813;5713,5653;6750,5153;7354,4473;7461,3913;7113,3173;6278,2593;3993,2073;4188,1953" o:connectangles="0,0,0,0,0,0,0,0,0,0,0,0,0,0,0,0,0,0,0,0,0,0,0,0,0,0,0,0,0,0,0,0,0,0,0,0,0,0,0,0,0,0,0,0,0,0,0,0,0,0,0,0,0,0,0,0,0"/>
                </v:shape>
                <v:shape id="AutoShape 73" o:spid="_x0000_s1028" style="position:absolute;left:2931;top:552;width:9050;height:6609;visibility:visible;mso-wrap-style:square;v-text-anchor:top" coordsize="9050,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" path="m962,l3576,1513m7331,389l5659,1384m,3432r1155,3m1483,6609l3862,5422t2555,-89l9049,6609e" filled="f" strokeweight="2.04pt">
                  <v:path arrowok="t" o:connecttype="custom" o:connectlocs="962,552;3576,2065;7331,941;5659,1936;0,3984;1155,3987;1483,7161;3862,5974;6417,5885;9049,7161" o:connectangles="0,0,0,0,0,0,0,0,0,0"/>
                </v:shape>
                <w10:wrap anchorx="page"/>
              </v:group>
            </w:pict>
          </mc:Fallback>
        </mc:AlternateContent>
      </w:r>
      <w:r w:rsidR="000554A2">
        <w:rPr>
          <w:color w:val="385622"/>
        </w:rPr>
        <w:t>The people in my family are:</w:t>
      </w:r>
    </w:p>
    <w:p w14:paraId="3A2C155A" w14:textId="77777777" w:rsidR="003E16C5" w:rsidRDefault="000554A2">
      <w:pPr>
        <w:pStyle w:val="Heading1"/>
        <w:spacing w:line="1004" w:lineRule="exact"/>
        <w:ind w:left="445"/>
        <w:jc w:val="left"/>
      </w:pPr>
      <w:r>
        <w:br w:type="column"/>
      </w:r>
      <w:r>
        <w:rPr>
          <w:spacing w:val="-3"/>
        </w:rPr>
        <w:t xml:space="preserve">All </w:t>
      </w:r>
      <w:r>
        <w:rPr>
          <w:spacing w:val="-6"/>
        </w:rPr>
        <w:t xml:space="preserve">about </w:t>
      </w:r>
      <w:r>
        <w:rPr>
          <w:spacing w:val="-14"/>
        </w:rPr>
        <w:t>me</w:t>
      </w:r>
    </w:p>
    <w:p w14:paraId="483BE447" w14:textId="77777777" w:rsidR="003E16C5" w:rsidRDefault="000554A2">
      <w:pPr>
        <w:pStyle w:val="BodyText"/>
        <w:tabs>
          <w:tab w:val="left" w:pos="3215"/>
        </w:tabs>
        <w:spacing w:before="2"/>
        <w:ind w:left="304"/>
      </w:pPr>
      <w:r>
        <w:br w:type="column"/>
      </w:r>
      <w:r>
        <w:rPr>
          <w:color w:val="385622"/>
        </w:rPr>
        <w:t>My</w:t>
      </w:r>
      <w:r>
        <w:rPr>
          <w:color w:val="385622"/>
          <w:spacing w:val="-8"/>
        </w:rPr>
        <w:t xml:space="preserve"> </w:t>
      </w:r>
      <w:r>
        <w:rPr>
          <w:color w:val="385622"/>
        </w:rPr>
        <w:t>pets</w:t>
      </w:r>
      <w:r>
        <w:rPr>
          <w:color w:val="385622"/>
          <w:spacing w:val="-5"/>
        </w:rPr>
        <w:t xml:space="preserve"> </w:t>
      </w:r>
      <w:r>
        <w:rPr>
          <w:color w:val="385622"/>
        </w:rPr>
        <w:t>are:</w:t>
      </w:r>
      <w:r>
        <w:rPr>
          <w:color w:val="385622"/>
        </w:rPr>
        <w:tab/>
      </w:r>
      <w:r>
        <w:rPr>
          <w:noProof/>
          <w:color w:val="385622"/>
          <w:position w:val="-10"/>
        </w:rPr>
        <w:drawing>
          <wp:inline distT="0" distB="0" distL="0" distR="0" wp14:anchorId="1A400949" wp14:editId="25B0F583">
            <wp:extent cx="1305628" cy="1285638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55AE" w14:textId="77777777" w:rsidR="003E16C5" w:rsidRDefault="003E16C5">
      <w:pPr>
        <w:sectPr w:rsidR="003E16C5">
          <w:pgSz w:w="15600" w:h="10800" w:orient="landscape"/>
          <w:pgMar w:top="220" w:right="60" w:bottom="660" w:left="0" w:header="0" w:footer="478" w:gutter="0"/>
          <w:cols w:num="3" w:space="720" w:equalWidth="0">
            <w:col w:w="3835" w:space="1264"/>
            <w:col w:w="4964" w:space="39"/>
            <w:col w:w="5438"/>
          </w:cols>
        </w:sectPr>
      </w:pPr>
    </w:p>
    <w:p w14:paraId="7A30BE89" w14:textId="77777777" w:rsidR="003E16C5" w:rsidRDefault="003E16C5">
      <w:pPr>
        <w:pStyle w:val="BodyText"/>
        <w:rPr>
          <w:sz w:val="20"/>
        </w:rPr>
      </w:pPr>
    </w:p>
    <w:p w14:paraId="3B0A952A" w14:textId="77777777" w:rsidR="003E16C5" w:rsidRDefault="003E16C5">
      <w:pPr>
        <w:pStyle w:val="BodyText"/>
        <w:rPr>
          <w:sz w:val="20"/>
        </w:rPr>
      </w:pPr>
    </w:p>
    <w:p w14:paraId="20094ECA" w14:textId="77777777" w:rsidR="003E16C5" w:rsidRDefault="003E16C5">
      <w:pPr>
        <w:pStyle w:val="BodyText"/>
        <w:rPr>
          <w:sz w:val="20"/>
        </w:rPr>
      </w:pPr>
    </w:p>
    <w:p w14:paraId="20206FC1" w14:textId="77777777" w:rsidR="003E16C5" w:rsidRDefault="003E16C5">
      <w:pPr>
        <w:pStyle w:val="BodyText"/>
        <w:rPr>
          <w:sz w:val="20"/>
        </w:rPr>
      </w:pPr>
    </w:p>
    <w:p w14:paraId="176C06D3" w14:textId="77777777" w:rsidR="003E16C5" w:rsidRDefault="003E16C5">
      <w:pPr>
        <w:pStyle w:val="BodyText"/>
        <w:rPr>
          <w:sz w:val="20"/>
        </w:rPr>
      </w:pPr>
    </w:p>
    <w:p w14:paraId="264E799C" w14:textId="77777777" w:rsidR="003E16C5" w:rsidRDefault="003E16C5">
      <w:pPr>
        <w:pStyle w:val="BodyText"/>
        <w:rPr>
          <w:sz w:val="20"/>
        </w:rPr>
      </w:pPr>
    </w:p>
    <w:p w14:paraId="2B9C2EEA" w14:textId="77777777" w:rsidR="003E16C5" w:rsidRDefault="003E16C5">
      <w:pPr>
        <w:pStyle w:val="BodyText"/>
        <w:rPr>
          <w:sz w:val="20"/>
        </w:rPr>
      </w:pPr>
    </w:p>
    <w:p w14:paraId="21C0874C" w14:textId="77777777" w:rsidR="003E16C5" w:rsidRDefault="003E16C5">
      <w:pPr>
        <w:pStyle w:val="BodyText"/>
        <w:spacing w:before="11"/>
        <w:rPr>
          <w:sz w:val="19"/>
        </w:rPr>
      </w:pPr>
    </w:p>
    <w:p w14:paraId="7213429A" w14:textId="77777777" w:rsidR="003E16C5" w:rsidRDefault="003E16C5">
      <w:pPr>
        <w:rPr>
          <w:sz w:val="19"/>
        </w:rPr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67EEFF89" w14:textId="77777777" w:rsidR="003E16C5" w:rsidRDefault="000554A2">
      <w:pPr>
        <w:pStyle w:val="BodyText"/>
        <w:spacing w:before="408" w:line="235" w:lineRule="auto"/>
        <w:ind w:left="103" w:right="13"/>
      </w:pPr>
      <w:r>
        <w:rPr>
          <w:color w:val="385622"/>
        </w:rPr>
        <w:t>My favourite singer/music is:</w:t>
      </w:r>
    </w:p>
    <w:p w14:paraId="56CE12B2" w14:textId="77777777" w:rsidR="003E16C5" w:rsidRDefault="000554A2">
      <w:pPr>
        <w:pStyle w:val="Heading2"/>
        <w:spacing w:before="24" w:line="211" w:lineRule="auto"/>
        <w:ind w:left="1546" w:right="31" w:hanging="1443"/>
      </w:pPr>
      <w:r>
        <w:br w:type="column"/>
      </w:r>
      <w:r>
        <w:rPr>
          <w:spacing w:val="-7"/>
        </w:rPr>
        <w:t xml:space="preserve">My </w:t>
      </w:r>
      <w:r>
        <w:rPr>
          <w:spacing w:val="-9"/>
        </w:rPr>
        <w:t xml:space="preserve">family </w:t>
      </w:r>
      <w:r>
        <w:rPr>
          <w:spacing w:val="-10"/>
        </w:rPr>
        <w:t xml:space="preserve">and </w:t>
      </w:r>
      <w:r>
        <w:rPr>
          <w:spacing w:val="-8"/>
        </w:rPr>
        <w:t>home</w:t>
      </w:r>
    </w:p>
    <w:p w14:paraId="3AB00E08" w14:textId="77777777" w:rsidR="003E16C5" w:rsidRDefault="000554A2">
      <w:pPr>
        <w:pStyle w:val="BodyText"/>
        <w:tabs>
          <w:tab w:val="left" w:pos="688"/>
        </w:tabs>
        <w:spacing w:before="318" w:line="235" w:lineRule="auto"/>
        <w:ind w:left="688" w:right="111" w:hanging="586"/>
      </w:pPr>
      <w:r>
        <w:br w:type="column"/>
      </w:r>
      <w:r>
        <w:rPr>
          <w:color w:val="385622"/>
          <w:u w:val="thick" w:color="000000"/>
        </w:rPr>
        <w:t xml:space="preserve"> </w:t>
      </w:r>
      <w:r>
        <w:rPr>
          <w:color w:val="385622"/>
          <w:u w:val="thick" w:color="000000"/>
        </w:rPr>
        <w:tab/>
        <w:t>T</w:t>
      </w:r>
      <w:r>
        <w:rPr>
          <w:color w:val="385622"/>
        </w:rPr>
        <w:t>he best place I ever visited</w:t>
      </w:r>
      <w:r>
        <w:rPr>
          <w:color w:val="385622"/>
          <w:spacing w:val="-7"/>
        </w:rPr>
        <w:t xml:space="preserve"> </w:t>
      </w:r>
      <w:r>
        <w:rPr>
          <w:color w:val="385622"/>
          <w:spacing w:val="-6"/>
        </w:rPr>
        <w:t>was:</w:t>
      </w:r>
    </w:p>
    <w:p w14:paraId="0F171ACE" w14:textId="77777777" w:rsidR="003E16C5" w:rsidRDefault="003E16C5">
      <w:pPr>
        <w:spacing w:line="235" w:lineRule="auto"/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3175" w:space="2071"/>
            <w:col w:w="5048" w:space="1214"/>
            <w:col w:w="4032"/>
          </w:cols>
        </w:sectPr>
      </w:pPr>
    </w:p>
    <w:p w14:paraId="046C18C5" w14:textId="77777777" w:rsidR="003E16C5" w:rsidRDefault="003E16C5">
      <w:pPr>
        <w:pStyle w:val="BodyText"/>
        <w:rPr>
          <w:sz w:val="20"/>
        </w:rPr>
      </w:pPr>
    </w:p>
    <w:p w14:paraId="41FEFF6E" w14:textId="77777777" w:rsidR="003E16C5" w:rsidRDefault="003E16C5">
      <w:pPr>
        <w:pStyle w:val="BodyText"/>
        <w:rPr>
          <w:sz w:val="20"/>
        </w:rPr>
      </w:pPr>
    </w:p>
    <w:p w14:paraId="6E99EBD6" w14:textId="77777777" w:rsidR="003E16C5" w:rsidRDefault="003E16C5">
      <w:pPr>
        <w:pStyle w:val="BodyText"/>
        <w:rPr>
          <w:sz w:val="20"/>
        </w:rPr>
      </w:pPr>
    </w:p>
    <w:p w14:paraId="21F95885" w14:textId="77777777" w:rsidR="003E16C5" w:rsidRDefault="003E16C5">
      <w:pPr>
        <w:pStyle w:val="BodyText"/>
        <w:rPr>
          <w:sz w:val="20"/>
        </w:rPr>
      </w:pPr>
    </w:p>
    <w:p w14:paraId="75C5AFD1" w14:textId="77777777" w:rsidR="003E16C5" w:rsidRDefault="003E16C5">
      <w:pPr>
        <w:pStyle w:val="BodyText"/>
        <w:rPr>
          <w:sz w:val="20"/>
        </w:rPr>
      </w:pPr>
    </w:p>
    <w:p w14:paraId="3BF6EC66" w14:textId="77777777" w:rsidR="003E16C5" w:rsidRDefault="003E16C5">
      <w:pPr>
        <w:pStyle w:val="BodyText"/>
        <w:rPr>
          <w:sz w:val="20"/>
        </w:rPr>
      </w:pPr>
    </w:p>
    <w:p w14:paraId="0AD7C81E" w14:textId="77777777" w:rsidR="003E16C5" w:rsidRDefault="003E16C5">
      <w:pPr>
        <w:pStyle w:val="BodyText"/>
        <w:spacing w:before="10"/>
        <w:rPr>
          <w:sz w:val="14"/>
        </w:rPr>
      </w:pPr>
    </w:p>
    <w:p w14:paraId="1324F02E" w14:textId="77777777" w:rsidR="003E16C5" w:rsidRDefault="000554A2">
      <w:pPr>
        <w:pStyle w:val="BodyText"/>
        <w:spacing w:before="3" w:line="537" w:lineRule="exact"/>
        <w:ind w:left="953"/>
      </w:pPr>
      <w:r>
        <w:rPr>
          <w:color w:val="385622"/>
        </w:rPr>
        <w:t>Anything funny?</w:t>
      </w:r>
    </w:p>
    <w:p w14:paraId="0B1EE0EB" w14:textId="77777777" w:rsidR="003E16C5" w:rsidRDefault="000554A2">
      <w:pPr>
        <w:pStyle w:val="BodyText"/>
        <w:spacing w:line="537" w:lineRule="exact"/>
        <w:ind w:left="7794"/>
      </w:pPr>
      <w:r>
        <w:rPr>
          <w:color w:val="385622"/>
        </w:rPr>
        <w:t>My favourite book is:</w:t>
      </w:r>
    </w:p>
    <w:p w14:paraId="3AA7406F" w14:textId="77777777" w:rsidR="003E16C5" w:rsidRDefault="003E16C5">
      <w:pPr>
        <w:spacing w:line="537" w:lineRule="exact"/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3D5FAA7B" w14:textId="77777777" w:rsidR="003E16C5" w:rsidRDefault="003E16C5">
      <w:pPr>
        <w:pStyle w:val="BodyText"/>
        <w:spacing w:before="2"/>
        <w:rPr>
          <w:sz w:val="12"/>
        </w:rPr>
      </w:pPr>
    </w:p>
    <w:p w14:paraId="1A1C0774" w14:textId="77777777" w:rsidR="003E16C5" w:rsidRDefault="003E16C5">
      <w:pPr>
        <w:rPr>
          <w:sz w:val="12"/>
        </w:rPr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4056ADA7" w14:textId="77777777" w:rsidR="003E16C5" w:rsidRDefault="003E16C5">
      <w:pPr>
        <w:pStyle w:val="BodyText"/>
        <w:rPr>
          <w:sz w:val="42"/>
        </w:rPr>
      </w:pPr>
    </w:p>
    <w:p w14:paraId="5850C891" w14:textId="77777777" w:rsidR="003E16C5" w:rsidRDefault="000554A2">
      <w:pPr>
        <w:pStyle w:val="BodyText"/>
        <w:spacing w:before="1" w:line="581" w:lineRule="exact"/>
        <w:ind w:left="470"/>
      </w:pPr>
      <w:r>
        <w:rPr>
          <w:color w:val="385622"/>
        </w:rPr>
        <w:t>The instruments</w:t>
      </w:r>
    </w:p>
    <w:p w14:paraId="2E2B47E8" w14:textId="77777777" w:rsidR="003E16C5" w:rsidRDefault="000554A2">
      <w:pPr>
        <w:pStyle w:val="BodyText"/>
        <w:spacing w:line="576" w:lineRule="exact"/>
        <w:ind w:left="470"/>
      </w:pPr>
      <w:r>
        <w:rPr>
          <w:color w:val="385622"/>
        </w:rPr>
        <w:t>I play/would like to</w:t>
      </w:r>
    </w:p>
    <w:p w14:paraId="4D7251F8" w14:textId="77777777" w:rsidR="003E16C5" w:rsidRDefault="000554A2">
      <w:pPr>
        <w:pStyle w:val="BodyText"/>
        <w:spacing w:line="581" w:lineRule="exact"/>
        <w:ind w:left="470"/>
      </w:pPr>
      <w:r>
        <w:rPr>
          <w:color w:val="385622"/>
        </w:rPr>
        <w:t>play are:</w:t>
      </w:r>
    </w:p>
    <w:p w14:paraId="35BF63E5" w14:textId="77777777" w:rsidR="003E16C5" w:rsidRDefault="000554A2">
      <w:pPr>
        <w:pStyle w:val="Heading1"/>
        <w:ind w:left="470"/>
        <w:jc w:val="left"/>
      </w:pPr>
      <w:r>
        <w:br w:type="column"/>
      </w:r>
      <w:r>
        <w:t>All about me</w:t>
      </w:r>
    </w:p>
    <w:p w14:paraId="0A682901" w14:textId="77777777" w:rsidR="003E16C5" w:rsidRDefault="000554A2">
      <w:pPr>
        <w:pStyle w:val="BodyText"/>
        <w:spacing w:before="65" w:line="581" w:lineRule="exact"/>
        <w:ind w:left="4085"/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10C75AB7" wp14:editId="4AEFD3D4">
            <wp:simplePos x="0" y="0"/>
            <wp:positionH relativeFrom="page">
              <wp:posOffset>8456895</wp:posOffset>
            </wp:positionH>
            <wp:positionV relativeFrom="paragraph">
              <wp:posOffset>-739446</wp:posOffset>
            </wp:positionV>
            <wp:extent cx="1305628" cy="128563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85622"/>
        </w:rPr>
        <w:t>The clubs I belong</w:t>
      </w:r>
    </w:p>
    <w:p w14:paraId="58F9B28D" w14:textId="2E0D88A2" w:rsidR="003E16C5" w:rsidRDefault="007F0589">
      <w:pPr>
        <w:pStyle w:val="BodyText"/>
        <w:spacing w:line="581" w:lineRule="exact"/>
        <w:ind w:left="59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79680" behindDoc="1" locked="0" layoutInCell="1" allowOverlap="1" wp14:anchorId="6D9E5271" wp14:editId="02D12F3A">
                <wp:simplePos x="0" y="0"/>
                <wp:positionH relativeFrom="page">
                  <wp:posOffset>1848485</wp:posOffset>
                </wp:positionH>
                <wp:positionV relativeFrom="paragraph">
                  <wp:posOffset>30480</wp:posOffset>
                </wp:positionV>
                <wp:extent cx="6015355" cy="3712210"/>
                <wp:effectExtent l="0" t="0" r="0" b="0"/>
                <wp:wrapNone/>
                <wp:docPr id="8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3712210"/>
                          <a:chOff x="2911" y="48"/>
                          <a:chExt cx="9473" cy="5846"/>
                        </a:xfrm>
                      </wpg:grpSpPr>
                      <wps:wsp>
                        <wps:cNvPr id="83" name="AutoShape 71"/>
                        <wps:cNvSpPr>
                          <a:spLocks/>
                        </wps:cNvSpPr>
                        <wps:spPr bwMode="auto">
                          <a:xfrm>
                            <a:off x="3998" y="1303"/>
                            <a:ext cx="7606" cy="4140"/>
                          </a:xfrm>
                          <a:custGeom>
                            <a:avLst/>
                            <a:gdLst>
                              <a:gd name="T0" fmla="+- 0 5694 3998"/>
                              <a:gd name="T1" fmla="*/ T0 w 7606"/>
                              <a:gd name="T2" fmla="+- 0 1643 1303"/>
                              <a:gd name="T3" fmla="*/ 1643 h 4140"/>
                              <a:gd name="T4" fmla="+- 0 4666 3998"/>
                              <a:gd name="T5" fmla="*/ T4 w 7606"/>
                              <a:gd name="T6" fmla="+- 0 2203 1303"/>
                              <a:gd name="T7" fmla="*/ 2203 h 4140"/>
                              <a:gd name="T8" fmla="+- 0 4080 3998"/>
                              <a:gd name="T9" fmla="*/ T8 w 7606"/>
                              <a:gd name="T10" fmla="+- 0 2943 1303"/>
                              <a:gd name="T11" fmla="*/ 2943 h 4140"/>
                              <a:gd name="T12" fmla="+- 0 4019 3998"/>
                              <a:gd name="T13" fmla="*/ T12 w 7606"/>
                              <a:gd name="T14" fmla="+- 0 3603 1303"/>
                              <a:gd name="T15" fmla="*/ 3603 h 4140"/>
                              <a:gd name="T16" fmla="+- 0 4566 3998"/>
                              <a:gd name="T17" fmla="*/ T16 w 7606"/>
                              <a:gd name="T18" fmla="+- 0 4483 1303"/>
                              <a:gd name="T19" fmla="*/ 4483 h 4140"/>
                              <a:gd name="T20" fmla="+- 0 5546 3998"/>
                              <a:gd name="T21" fmla="*/ T20 w 7606"/>
                              <a:gd name="T22" fmla="+- 0 5043 1303"/>
                              <a:gd name="T23" fmla="*/ 5043 h 4140"/>
                              <a:gd name="T24" fmla="+- 0 7417 3998"/>
                              <a:gd name="T25" fmla="*/ T24 w 7606"/>
                              <a:gd name="T26" fmla="+- 0 5443 1303"/>
                              <a:gd name="T27" fmla="*/ 5443 h 4140"/>
                              <a:gd name="T28" fmla="+- 0 5730 3998"/>
                              <a:gd name="T29" fmla="*/ T28 w 7606"/>
                              <a:gd name="T30" fmla="+- 0 5003 1303"/>
                              <a:gd name="T31" fmla="*/ 5003 h 4140"/>
                              <a:gd name="T32" fmla="+- 0 4731 3998"/>
                              <a:gd name="T33" fmla="*/ T32 w 7606"/>
                              <a:gd name="T34" fmla="+- 0 4483 1303"/>
                              <a:gd name="T35" fmla="*/ 4483 h 4140"/>
                              <a:gd name="T36" fmla="+- 0 4178 3998"/>
                              <a:gd name="T37" fmla="*/ T36 w 7606"/>
                              <a:gd name="T38" fmla="+- 0 3763 1303"/>
                              <a:gd name="T39" fmla="*/ 3763 h 4140"/>
                              <a:gd name="T40" fmla="+- 0 4122 3998"/>
                              <a:gd name="T41" fmla="*/ T40 w 7606"/>
                              <a:gd name="T42" fmla="+- 0 3183 1303"/>
                              <a:gd name="T43" fmla="*/ 3183 h 4140"/>
                              <a:gd name="T44" fmla="+- 0 4547 3998"/>
                              <a:gd name="T45" fmla="*/ T44 w 7606"/>
                              <a:gd name="T46" fmla="+- 0 2443 1303"/>
                              <a:gd name="T47" fmla="*/ 2443 h 4140"/>
                              <a:gd name="T48" fmla="+- 0 5445 3998"/>
                              <a:gd name="T49" fmla="*/ T48 w 7606"/>
                              <a:gd name="T50" fmla="+- 0 1863 1303"/>
                              <a:gd name="T51" fmla="*/ 1863 h 4140"/>
                              <a:gd name="T52" fmla="+- 0 7237 3998"/>
                              <a:gd name="T53" fmla="*/ T52 w 7606"/>
                              <a:gd name="T54" fmla="+- 0 1423 1303"/>
                              <a:gd name="T55" fmla="*/ 1423 h 4140"/>
                              <a:gd name="T56" fmla="+- 0 8180 3998"/>
                              <a:gd name="T57" fmla="*/ T56 w 7606"/>
                              <a:gd name="T58" fmla="+- 0 1423 1303"/>
                              <a:gd name="T59" fmla="*/ 1423 h 4140"/>
                              <a:gd name="T60" fmla="+- 0 10018 3998"/>
                              <a:gd name="T61" fmla="*/ T60 w 7606"/>
                              <a:gd name="T62" fmla="+- 0 1803 1303"/>
                              <a:gd name="T63" fmla="*/ 1803 h 4140"/>
                              <a:gd name="T64" fmla="+- 0 10967 3998"/>
                              <a:gd name="T65" fmla="*/ T64 w 7606"/>
                              <a:gd name="T66" fmla="+- 0 2363 1303"/>
                              <a:gd name="T67" fmla="*/ 2363 h 4140"/>
                              <a:gd name="T68" fmla="+- 0 11457 3998"/>
                              <a:gd name="T69" fmla="*/ T68 w 7606"/>
                              <a:gd name="T70" fmla="+- 0 3083 1303"/>
                              <a:gd name="T71" fmla="*/ 3083 h 4140"/>
                              <a:gd name="T72" fmla="+- 0 11457 3998"/>
                              <a:gd name="T73" fmla="*/ T72 w 7606"/>
                              <a:gd name="T74" fmla="+- 0 3683 1303"/>
                              <a:gd name="T75" fmla="*/ 3683 h 4140"/>
                              <a:gd name="T76" fmla="+- 0 10967 3998"/>
                              <a:gd name="T77" fmla="*/ T76 w 7606"/>
                              <a:gd name="T78" fmla="+- 0 4403 1303"/>
                              <a:gd name="T79" fmla="*/ 4403 h 4140"/>
                              <a:gd name="T80" fmla="+- 0 10018 3998"/>
                              <a:gd name="T81" fmla="*/ T80 w 7606"/>
                              <a:gd name="T82" fmla="+- 0 4963 1303"/>
                              <a:gd name="T83" fmla="*/ 4963 h 4140"/>
                              <a:gd name="T84" fmla="+- 0 9267 3998"/>
                              <a:gd name="T85" fmla="*/ T84 w 7606"/>
                              <a:gd name="T86" fmla="+- 0 5303 1303"/>
                              <a:gd name="T87" fmla="*/ 5303 h 4140"/>
                              <a:gd name="T88" fmla="+- 0 10470 3998"/>
                              <a:gd name="T89" fmla="*/ T88 w 7606"/>
                              <a:gd name="T90" fmla="+- 0 4863 1303"/>
                              <a:gd name="T91" fmla="*/ 4863 h 4140"/>
                              <a:gd name="T92" fmla="+- 0 11293 3998"/>
                              <a:gd name="T93" fmla="*/ T92 w 7606"/>
                              <a:gd name="T94" fmla="+- 0 4203 1303"/>
                              <a:gd name="T95" fmla="*/ 4203 h 4140"/>
                              <a:gd name="T96" fmla="+- 0 11604 3998"/>
                              <a:gd name="T97" fmla="*/ T96 w 7606"/>
                              <a:gd name="T98" fmla="+- 0 3383 1303"/>
                              <a:gd name="T99" fmla="*/ 3383 h 4140"/>
                              <a:gd name="T100" fmla="+- 0 11363 3998"/>
                              <a:gd name="T101" fmla="*/ T100 w 7606"/>
                              <a:gd name="T102" fmla="+- 0 2643 1303"/>
                              <a:gd name="T103" fmla="*/ 2643 h 4140"/>
                              <a:gd name="T104" fmla="+- 0 10596 3998"/>
                              <a:gd name="T105" fmla="*/ T104 w 7606"/>
                              <a:gd name="T106" fmla="+- 0 1963 1303"/>
                              <a:gd name="T107" fmla="*/ 1963 h 4140"/>
                              <a:gd name="T108" fmla="+- 0 9095 3998"/>
                              <a:gd name="T109" fmla="*/ T108 w 7606"/>
                              <a:gd name="T110" fmla="+- 0 1423 1303"/>
                              <a:gd name="T111" fmla="*/ 1423 h 4140"/>
                              <a:gd name="T112" fmla="+- 0 5598 3998"/>
                              <a:gd name="T113" fmla="*/ T112 w 7606"/>
                              <a:gd name="T114" fmla="+- 0 1843 1303"/>
                              <a:gd name="T115" fmla="*/ 1843 h 4140"/>
                              <a:gd name="T116" fmla="+- 0 4659 3998"/>
                              <a:gd name="T117" fmla="*/ T116 w 7606"/>
                              <a:gd name="T118" fmla="+- 0 2383 1303"/>
                              <a:gd name="T119" fmla="*/ 2383 h 4140"/>
                              <a:gd name="T120" fmla="+- 0 4179 3998"/>
                              <a:gd name="T121" fmla="*/ T120 w 7606"/>
                              <a:gd name="T122" fmla="+- 0 3083 1303"/>
                              <a:gd name="T123" fmla="*/ 3083 h 4140"/>
                              <a:gd name="T124" fmla="+- 0 4179 3998"/>
                              <a:gd name="T125" fmla="*/ T124 w 7606"/>
                              <a:gd name="T126" fmla="+- 0 3663 1303"/>
                              <a:gd name="T127" fmla="*/ 3663 h 4140"/>
                              <a:gd name="T128" fmla="+- 0 4659 3998"/>
                              <a:gd name="T129" fmla="*/ T128 w 7606"/>
                              <a:gd name="T130" fmla="+- 0 4363 1303"/>
                              <a:gd name="T131" fmla="*/ 4363 h 4140"/>
                              <a:gd name="T132" fmla="+- 0 5598 3998"/>
                              <a:gd name="T133" fmla="*/ T132 w 7606"/>
                              <a:gd name="T134" fmla="+- 0 4923 1303"/>
                              <a:gd name="T135" fmla="*/ 4923 h 4140"/>
                              <a:gd name="T136" fmla="+- 0 7612 3998"/>
                              <a:gd name="T137" fmla="*/ T136 w 7606"/>
                              <a:gd name="T138" fmla="+- 0 5283 1303"/>
                              <a:gd name="T139" fmla="*/ 5283 h 4140"/>
                              <a:gd name="T140" fmla="+- 0 5754 3998"/>
                              <a:gd name="T141" fmla="*/ T140 w 7606"/>
                              <a:gd name="T142" fmla="+- 0 4943 1303"/>
                              <a:gd name="T143" fmla="*/ 4943 h 4140"/>
                              <a:gd name="T144" fmla="+- 0 4775 3998"/>
                              <a:gd name="T145" fmla="*/ T144 w 7606"/>
                              <a:gd name="T146" fmla="+- 0 4423 1303"/>
                              <a:gd name="T147" fmla="*/ 4423 h 4140"/>
                              <a:gd name="T148" fmla="+- 0 4243 3998"/>
                              <a:gd name="T149" fmla="*/ T148 w 7606"/>
                              <a:gd name="T150" fmla="+- 0 3743 1303"/>
                              <a:gd name="T151" fmla="*/ 3743 h 4140"/>
                              <a:gd name="T152" fmla="+- 0 4191 3998"/>
                              <a:gd name="T153" fmla="*/ T152 w 7606"/>
                              <a:gd name="T154" fmla="+- 0 3183 1303"/>
                              <a:gd name="T155" fmla="*/ 3183 h 4140"/>
                              <a:gd name="T156" fmla="+- 0 4596 3998"/>
                              <a:gd name="T157" fmla="*/ T156 w 7606"/>
                              <a:gd name="T158" fmla="+- 0 2503 1303"/>
                              <a:gd name="T159" fmla="*/ 2503 h 4140"/>
                              <a:gd name="T160" fmla="+- 0 5473 3998"/>
                              <a:gd name="T161" fmla="*/ T160 w 7606"/>
                              <a:gd name="T162" fmla="+- 0 1923 1303"/>
                              <a:gd name="T163" fmla="*/ 1923 h 4140"/>
                              <a:gd name="T164" fmla="+- 0 7426 3998"/>
                              <a:gd name="T165" fmla="*/ T164 w 7606"/>
                              <a:gd name="T166" fmla="+- 0 1483 1303"/>
                              <a:gd name="T167" fmla="*/ 1483 h 4140"/>
                              <a:gd name="T168" fmla="+- 0 9390 3998"/>
                              <a:gd name="T169" fmla="*/ T168 w 7606"/>
                              <a:gd name="T170" fmla="+- 0 1663 1303"/>
                              <a:gd name="T171" fmla="*/ 1663 h 4140"/>
                              <a:gd name="T172" fmla="+- 0 10620 3998"/>
                              <a:gd name="T173" fmla="*/ T172 w 7606"/>
                              <a:gd name="T174" fmla="+- 0 2183 1303"/>
                              <a:gd name="T175" fmla="*/ 2183 h 4140"/>
                              <a:gd name="T176" fmla="+- 0 11273 3998"/>
                              <a:gd name="T177" fmla="*/ T176 w 7606"/>
                              <a:gd name="T178" fmla="+- 0 2823 1303"/>
                              <a:gd name="T179" fmla="*/ 2823 h 4140"/>
                              <a:gd name="T180" fmla="+- 0 11428 3998"/>
                              <a:gd name="T181" fmla="*/ T180 w 7606"/>
                              <a:gd name="T182" fmla="+- 0 3423 1303"/>
                              <a:gd name="T183" fmla="*/ 3423 h 4140"/>
                              <a:gd name="T184" fmla="+- 0 11156 3998"/>
                              <a:gd name="T185" fmla="*/ T184 w 7606"/>
                              <a:gd name="T186" fmla="+- 0 4103 1303"/>
                              <a:gd name="T187" fmla="*/ 4103 h 4140"/>
                              <a:gd name="T188" fmla="+- 0 10387 3998"/>
                              <a:gd name="T189" fmla="*/ T188 w 7606"/>
                              <a:gd name="T190" fmla="+- 0 4703 1303"/>
                              <a:gd name="T191" fmla="*/ 4703 h 4140"/>
                              <a:gd name="T192" fmla="+- 0 8892 3998"/>
                              <a:gd name="T193" fmla="*/ T192 w 7606"/>
                              <a:gd name="T194" fmla="+- 0 5183 1303"/>
                              <a:gd name="T195" fmla="*/ 5183 h 4140"/>
                              <a:gd name="T196" fmla="+- 0 9711 3998"/>
                              <a:gd name="T197" fmla="*/ T196 w 7606"/>
                              <a:gd name="T198" fmla="+- 0 5023 1303"/>
                              <a:gd name="T199" fmla="*/ 5023 h 4140"/>
                              <a:gd name="T200" fmla="+- 0 10748 3998"/>
                              <a:gd name="T201" fmla="*/ T200 w 7606"/>
                              <a:gd name="T202" fmla="+- 0 4523 1303"/>
                              <a:gd name="T203" fmla="*/ 4523 h 4140"/>
                              <a:gd name="T204" fmla="+- 0 11352 3998"/>
                              <a:gd name="T205" fmla="*/ T204 w 7606"/>
                              <a:gd name="T206" fmla="+- 0 3843 1303"/>
                              <a:gd name="T207" fmla="*/ 3843 h 4140"/>
                              <a:gd name="T208" fmla="+- 0 11459 3998"/>
                              <a:gd name="T209" fmla="*/ T208 w 7606"/>
                              <a:gd name="T210" fmla="+- 0 3283 1303"/>
                              <a:gd name="T211" fmla="*/ 3283 h 4140"/>
                              <a:gd name="T212" fmla="+- 0 11111 3998"/>
                              <a:gd name="T213" fmla="*/ T212 w 7606"/>
                              <a:gd name="T214" fmla="+- 0 2543 1303"/>
                              <a:gd name="T215" fmla="*/ 2543 h 4140"/>
                              <a:gd name="T216" fmla="+- 0 10276 3998"/>
                              <a:gd name="T217" fmla="*/ T216 w 7606"/>
                              <a:gd name="T218" fmla="+- 0 1963 1303"/>
                              <a:gd name="T219" fmla="*/ 1963 h 4140"/>
                              <a:gd name="T220" fmla="+- 0 7991 3998"/>
                              <a:gd name="T221" fmla="*/ T220 w 7606"/>
                              <a:gd name="T222" fmla="+- 0 1443 1303"/>
                              <a:gd name="T223" fmla="*/ 1443 h 4140"/>
                              <a:gd name="T224" fmla="+- 0 8186 3998"/>
                              <a:gd name="T225" fmla="*/ T224 w 7606"/>
                              <a:gd name="T226" fmla="+- 0 1323 1303"/>
                              <a:gd name="T227" fmla="*/ 1323 h 4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606" h="4140">
                                <a:moveTo>
                                  <a:pt x="4376" y="20"/>
                                </a:moveTo>
                                <a:lnTo>
                                  <a:pt x="3230" y="20"/>
                                </a:lnTo>
                                <a:lnTo>
                                  <a:pt x="2863" y="60"/>
                                </a:lnTo>
                                <a:lnTo>
                                  <a:pt x="2684" y="100"/>
                                </a:lnTo>
                                <a:lnTo>
                                  <a:pt x="2509" y="120"/>
                                </a:lnTo>
                                <a:lnTo>
                                  <a:pt x="2008" y="240"/>
                                </a:lnTo>
                                <a:lnTo>
                                  <a:pt x="1850" y="300"/>
                                </a:lnTo>
                                <a:lnTo>
                                  <a:pt x="1696" y="340"/>
                                </a:lnTo>
                                <a:lnTo>
                                  <a:pt x="1548" y="400"/>
                                </a:lnTo>
                                <a:lnTo>
                                  <a:pt x="1405" y="460"/>
                                </a:lnTo>
                                <a:lnTo>
                                  <a:pt x="1267" y="520"/>
                                </a:lnTo>
                                <a:lnTo>
                                  <a:pt x="1135" y="600"/>
                                </a:lnTo>
                                <a:lnTo>
                                  <a:pt x="1009" y="660"/>
                                </a:lnTo>
                                <a:lnTo>
                                  <a:pt x="889" y="740"/>
                                </a:lnTo>
                                <a:lnTo>
                                  <a:pt x="775" y="820"/>
                                </a:lnTo>
                                <a:lnTo>
                                  <a:pt x="668" y="900"/>
                                </a:lnTo>
                                <a:lnTo>
                                  <a:pt x="568" y="980"/>
                                </a:lnTo>
                                <a:lnTo>
                                  <a:pt x="475" y="1060"/>
                                </a:lnTo>
                                <a:lnTo>
                                  <a:pt x="389" y="1160"/>
                                </a:lnTo>
                                <a:lnTo>
                                  <a:pt x="311" y="1240"/>
                                </a:lnTo>
                                <a:lnTo>
                                  <a:pt x="241" y="1340"/>
                                </a:lnTo>
                                <a:lnTo>
                                  <a:pt x="179" y="1440"/>
                                </a:lnTo>
                                <a:lnTo>
                                  <a:pt x="126" y="1540"/>
                                </a:lnTo>
                                <a:lnTo>
                                  <a:pt x="82" y="1640"/>
                                </a:lnTo>
                                <a:lnTo>
                                  <a:pt x="46" y="1740"/>
                                </a:lnTo>
                                <a:lnTo>
                                  <a:pt x="21" y="1860"/>
                                </a:lnTo>
                                <a:lnTo>
                                  <a:pt x="6" y="1960"/>
                                </a:lnTo>
                                <a:lnTo>
                                  <a:pt x="2" y="2020"/>
                                </a:lnTo>
                                <a:lnTo>
                                  <a:pt x="0" y="2080"/>
                                </a:lnTo>
                                <a:lnTo>
                                  <a:pt x="2" y="2140"/>
                                </a:lnTo>
                                <a:lnTo>
                                  <a:pt x="6" y="2180"/>
                                </a:lnTo>
                                <a:lnTo>
                                  <a:pt x="21" y="2300"/>
                                </a:lnTo>
                                <a:lnTo>
                                  <a:pt x="46" y="2400"/>
                                </a:lnTo>
                                <a:lnTo>
                                  <a:pt x="82" y="2500"/>
                                </a:lnTo>
                                <a:lnTo>
                                  <a:pt x="179" y="2720"/>
                                </a:lnTo>
                                <a:lnTo>
                                  <a:pt x="241" y="2800"/>
                                </a:lnTo>
                                <a:lnTo>
                                  <a:pt x="311" y="2900"/>
                                </a:lnTo>
                                <a:lnTo>
                                  <a:pt x="389" y="3000"/>
                                </a:lnTo>
                                <a:lnTo>
                                  <a:pt x="475" y="3080"/>
                                </a:lnTo>
                                <a:lnTo>
                                  <a:pt x="568" y="3180"/>
                                </a:lnTo>
                                <a:lnTo>
                                  <a:pt x="668" y="3260"/>
                                </a:lnTo>
                                <a:lnTo>
                                  <a:pt x="775" y="3340"/>
                                </a:lnTo>
                                <a:lnTo>
                                  <a:pt x="889" y="3420"/>
                                </a:lnTo>
                                <a:lnTo>
                                  <a:pt x="1009" y="3480"/>
                                </a:lnTo>
                                <a:lnTo>
                                  <a:pt x="1135" y="3560"/>
                                </a:lnTo>
                                <a:lnTo>
                                  <a:pt x="1267" y="3620"/>
                                </a:lnTo>
                                <a:lnTo>
                                  <a:pt x="1405" y="3680"/>
                                </a:lnTo>
                                <a:lnTo>
                                  <a:pt x="1548" y="3740"/>
                                </a:lnTo>
                                <a:lnTo>
                                  <a:pt x="1696" y="3800"/>
                                </a:lnTo>
                                <a:lnTo>
                                  <a:pt x="1850" y="3860"/>
                                </a:lnTo>
                                <a:lnTo>
                                  <a:pt x="2008" y="3900"/>
                                </a:lnTo>
                                <a:lnTo>
                                  <a:pt x="2171" y="3960"/>
                                </a:lnTo>
                                <a:lnTo>
                                  <a:pt x="2338" y="4000"/>
                                </a:lnTo>
                                <a:lnTo>
                                  <a:pt x="2509" y="4020"/>
                                </a:lnTo>
                                <a:lnTo>
                                  <a:pt x="2684" y="4060"/>
                                </a:lnTo>
                                <a:lnTo>
                                  <a:pt x="3419" y="4140"/>
                                </a:lnTo>
                                <a:lnTo>
                                  <a:pt x="4188" y="4140"/>
                                </a:lnTo>
                                <a:lnTo>
                                  <a:pt x="4922" y="4060"/>
                                </a:lnTo>
                                <a:lnTo>
                                  <a:pt x="5010" y="4040"/>
                                </a:lnTo>
                                <a:lnTo>
                                  <a:pt x="3424" y="4040"/>
                                </a:lnTo>
                                <a:lnTo>
                                  <a:pt x="2701" y="3960"/>
                                </a:lnTo>
                                <a:lnTo>
                                  <a:pt x="2197" y="3840"/>
                                </a:lnTo>
                                <a:lnTo>
                                  <a:pt x="1882" y="3760"/>
                                </a:lnTo>
                                <a:lnTo>
                                  <a:pt x="1732" y="3700"/>
                                </a:lnTo>
                                <a:lnTo>
                                  <a:pt x="1587" y="3660"/>
                                </a:lnTo>
                                <a:lnTo>
                                  <a:pt x="1447" y="3600"/>
                                </a:lnTo>
                                <a:lnTo>
                                  <a:pt x="1313" y="3540"/>
                                </a:lnTo>
                                <a:lnTo>
                                  <a:pt x="1184" y="3460"/>
                                </a:lnTo>
                                <a:lnTo>
                                  <a:pt x="1062" y="3400"/>
                                </a:lnTo>
                                <a:lnTo>
                                  <a:pt x="946" y="3320"/>
                                </a:lnTo>
                                <a:lnTo>
                                  <a:pt x="836" y="3240"/>
                                </a:lnTo>
                                <a:lnTo>
                                  <a:pt x="733" y="3180"/>
                                </a:lnTo>
                                <a:lnTo>
                                  <a:pt x="637" y="3100"/>
                                </a:lnTo>
                                <a:lnTo>
                                  <a:pt x="549" y="3000"/>
                                </a:lnTo>
                                <a:lnTo>
                                  <a:pt x="467" y="2920"/>
                                </a:lnTo>
                                <a:lnTo>
                                  <a:pt x="394" y="2840"/>
                                </a:lnTo>
                                <a:lnTo>
                                  <a:pt x="328" y="2740"/>
                                </a:lnTo>
                                <a:lnTo>
                                  <a:pt x="270" y="2660"/>
                                </a:lnTo>
                                <a:lnTo>
                                  <a:pt x="221" y="2560"/>
                                </a:lnTo>
                                <a:lnTo>
                                  <a:pt x="180" y="2460"/>
                                </a:lnTo>
                                <a:lnTo>
                                  <a:pt x="148" y="2380"/>
                                </a:lnTo>
                                <a:lnTo>
                                  <a:pt x="124" y="2280"/>
                                </a:lnTo>
                                <a:lnTo>
                                  <a:pt x="110" y="2180"/>
                                </a:lnTo>
                                <a:lnTo>
                                  <a:pt x="107" y="2120"/>
                                </a:lnTo>
                                <a:lnTo>
                                  <a:pt x="106" y="2080"/>
                                </a:lnTo>
                                <a:lnTo>
                                  <a:pt x="107" y="2020"/>
                                </a:lnTo>
                                <a:lnTo>
                                  <a:pt x="110" y="1980"/>
                                </a:lnTo>
                                <a:lnTo>
                                  <a:pt x="124" y="1880"/>
                                </a:lnTo>
                                <a:lnTo>
                                  <a:pt x="148" y="1780"/>
                                </a:lnTo>
                                <a:lnTo>
                                  <a:pt x="180" y="1680"/>
                                </a:lnTo>
                                <a:lnTo>
                                  <a:pt x="221" y="1580"/>
                                </a:lnTo>
                                <a:lnTo>
                                  <a:pt x="270" y="1500"/>
                                </a:lnTo>
                                <a:lnTo>
                                  <a:pt x="328" y="1400"/>
                                </a:lnTo>
                                <a:lnTo>
                                  <a:pt x="394" y="1320"/>
                                </a:lnTo>
                                <a:lnTo>
                                  <a:pt x="467" y="1220"/>
                                </a:lnTo>
                                <a:lnTo>
                                  <a:pt x="549" y="1140"/>
                                </a:lnTo>
                                <a:lnTo>
                                  <a:pt x="637" y="1060"/>
                                </a:lnTo>
                                <a:lnTo>
                                  <a:pt x="733" y="980"/>
                                </a:lnTo>
                                <a:lnTo>
                                  <a:pt x="836" y="900"/>
                                </a:lnTo>
                                <a:lnTo>
                                  <a:pt x="946" y="820"/>
                                </a:lnTo>
                                <a:lnTo>
                                  <a:pt x="1062" y="760"/>
                                </a:lnTo>
                                <a:lnTo>
                                  <a:pt x="1184" y="680"/>
                                </a:lnTo>
                                <a:lnTo>
                                  <a:pt x="1313" y="620"/>
                                </a:lnTo>
                                <a:lnTo>
                                  <a:pt x="1447" y="560"/>
                                </a:lnTo>
                                <a:lnTo>
                                  <a:pt x="1587" y="500"/>
                                </a:lnTo>
                                <a:lnTo>
                                  <a:pt x="1732" y="440"/>
                                </a:lnTo>
                                <a:lnTo>
                                  <a:pt x="1882" y="400"/>
                                </a:lnTo>
                                <a:lnTo>
                                  <a:pt x="2037" y="340"/>
                                </a:lnTo>
                                <a:lnTo>
                                  <a:pt x="2529" y="220"/>
                                </a:lnTo>
                                <a:lnTo>
                                  <a:pt x="2701" y="200"/>
                                </a:lnTo>
                                <a:lnTo>
                                  <a:pt x="2877" y="160"/>
                                </a:lnTo>
                                <a:lnTo>
                                  <a:pt x="3239" y="120"/>
                                </a:lnTo>
                                <a:lnTo>
                                  <a:pt x="3424" y="120"/>
                                </a:lnTo>
                                <a:lnTo>
                                  <a:pt x="3612" y="100"/>
                                </a:lnTo>
                                <a:lnTo>
                                  <a:pt x="4922" y="100"/>
                                </a:lnTo>
                                <a:lnTo>
                                  <a:pt x="4744" y="60"/>
                                </a:lnTo>
                                <a:lnTo>
                                  <a:pt x="4376" y="20"/>
                                </a:lnTo>
                                <a:close/>
                                <a:moveTo>
                                  <a:pt x="4922" y="100"/>
                                </a:moveTo>
                                <a:lnTo>
                                  <a:pt x="3994" y="100"/>
                                </a:lnTo>
                                <a:lnTo>
                                  <a:pt x="4182" y="120"/>
                                </a:lnTo>
                                <a:lnTo>
                                  <a:pt x="4368" y="120"/>
                                </a:lnTo>
                                <a:lnTo>
                                  <a:pt x="4729" y="160"/>
                                </a:lnTo>
                                <a:lnTo>
                                  <a:pt x="4905" y="200"/>
                                </a:lnTo>
                                <a:lnTo>
                                  <a:pt x="5077" y="220"/>
                                </a:lnTo>
                                <a:lnTo>
                                  <a:pt x="5569" y="340"/>
                                </a:lnTo>
                                <a:lnTo>
                                  <a:pt x="5724" y="400"/>
                                </a:lnTo>
                                <a:lnTo>
                                  <a:pt x="5874" y="440"/>
                                </a:lnTo>
                                <a:lnTo>
                                  <a:pt x="6020" y="500"/>
                                </a:lnTo>
                                <a:lnTo>
                                  <a:pt x="6159" y="560"/>
                                </a:lnTo>
                                <a:lnTo>
                                  <a:pt x="6293" y="620"/>
                                </a:lnTo>
                                <a:lnTo>
                                  <a:pt x="6422" y="680"/>
                                </a:lnTo>
                                <a:lnTo>
                                  <a:pt x="6544" y="760"/>
                                </a:lnTo>
                                <a:lnTo>
                                  <a:pt x="6660" y="820"/>
                                </a:lnTo>
                                <a:lnTo>
                                  <a:pt x="6770" y="900"/>
                                </a:lnTo>
                                <a:lnTo>
                                  <a:pt x="6873" y="980"/>
                                </a:lnTo>
                                <a:lnTo>
                                  <a:pt x="6969" y="1060"/>
                                </a:lnTo>
                                <a:lnTo>
                                  <a:pt x="7058" y="1140"/>
                                </a:lnTo>
                                <a:lnTo>
                                  <a:pt x="7139" y="1220"/>
                                </a:lnTo>
                                <a:lnTo>
                                  <a:pt x="7213" y="1320"/>
                                </a:lnTo>
                                <a:lnTo>
                                  <a:pt x="7278" y="1400"/>
                                </a:lnTo>
                                <a:lnTo>
                                  <a:pt x="7336" y="1500"/>
                                </a:lnTo>
                                <a:lnTo>
                                  <a:pt x="7386" y="1580"/>
                                </a:lnTo>
                                <a:lnTo>
                                  <a:pt x="7427" y="1680"/>
                                </a:lnTo>
                                <a:lnTo>
                                  <a:pt x="7459" y="1780"/>
                                </a:lnTo>
                                <a:lnTo>
                                  <a:pt x="7482" y="1880"/>
                                </a:lnTo>
                                <a:lnTo>
                                  <a:pt x="7496" y="1980"/>
                                </a:lnTo>
                                <a:lnTo>
                                  <a:pt x="7500" y="2020"/>
                                </a:lnTo>
                                <a:lnTo>
                                  <a:pt x="7501" y="2080"/>
                                </a:lnTo>
                                <a:lnTo>
                                  <a:pt x="7500" y="2120"/>
                                </a:lnTo>
                                <a:lnTo>
                                  <a:pt x="7496" y="2180"/>
                                </a:lnTo>
                                <a:lnTo>
                                  <a:pt x="7482" y="2280"/>
                                </a:lnTo>
                                <a:lnTo>
                                  <a:pt x="7459" y="2380"/>
                                </a:lnTo>
                                <a:lnTo>
                                  <a:pt x="7427" y="2460"/>
                                </a:lnTo>
                                <a:lnTo>
                                  <a:pt x="7386" y="2560"/>
                                </a:lnTo>
                                <a:lnTo>
                                  <a:pt x="7336" y="2660"/>
                                </a:lnTo>
                                <a:lnTo>
                                  <a:pt x="7278" y="2740"/>
                                </a:lnTo>
                                <a:lnTo>
                                  <a:pt x="7213" y="2840"/>
                                </a:lnTo>
                                <a:lnTo>
                                  <a:pt x="7139" y="2920"/>
                                </a:lnTo>
                                <a:lnTo>
                                  <a:pt x="7058" y="3000"/>
                                </a:lnTo>
                                <a:lnTo>
                                  <a:pt x="6969" y="3100"/>
                                </a:lnTo>
                                <a:lnTo>
                                  <a:pt x="6873" y="3180"/>
                                </a:lnTo>
                                <a:lnTo>
                                  <a:pt x="6770" y="3240"/>
                                </a:lnTo>
                                <a:lnTo>
                                  <a:pt x="6660" y="3320"/>
                                </a:lnTo>
                                <a:lnTo>
                                  <a:pt x="6544" y="3400"/>
                                </a:lnTo>
                                <a:lnTo>
                                  <a:pt x="6422" y="3460"/>
                                </a:lnTo>
                                <a:lnTo>
                                  <a:pt x="6293" y="3540"/>
                                </a:lnTo>
                                <a:lnTo>
                                  <a:pt x="6159" y="3600"/>
                                </a:lnTo>
                                <a:lnTo>
                                  <a:pt x="6020" y="3660"/>
                                </a:lnTo>
                                <a:lnTo>
                                  <a:pt x="5874" y="3700"/>
                                </a:lnTo>
                                <a:lnTo>
                                  <a:pt x="5724" y="3760"/>
                                </a:lnTo>
                                <a:lnTo>
                                  <a:pt x="5410" y="3840"/>
                                </a:lnTo>
                                <a:lnTo>
                                  <a:pt x="4905" y="3960"/>
                                </a:lnTo>
                                <a:lnTo>
                                  <a:pt x="4182" y="4040"/>
                                </a:lnTo>
                                <a:lnTo>
                                  <a:pt x="5010" y="4040"/>
                                </a:lnTo>
                                <a:lnTo>
                                  <a:pt x="5097" y="4020"/>
                                </a:lnTo>
                                <a:lnTo>
                                  <a:pt x="5269" y="4000"/>
                                </a:lnTo>
                                <a:lnTo>
                                  <a:pt x="5436" y="3960"/>
                                </a:lnTo>
                                <a:lnTo>
                                  <a:pt x="5599" y="3900"/>
                                </a:lnTo>
                                <a:lnTo>
                                  <a:pt x="5757" y="3860"/>
                                </a:lnTo>
                                <a:lnTo>
                                  <a:pt x="5910" y="3800"/>
                                </a:lnTo>
                                <a:lnTo>
                                  <a:pt x="6059" y="3740"/>
                                </a:lnTo>
                                <a:lnTo>
                                  <a:pt x="6202" y="3680"/>
                                </a:lnTo>
                                <a:lnTo>
                                  <a:pt x="6339" y="3620"/>
                                </a:lnTo>
                                <a:lnTo>
                                  <a:pt x="6472" y="3560"/>
                                </a:lnTo>
                                <a:lnTo>
                                  <a:pt x="6598" y="3480"/>
                                </a:lnTo>
                                <a:lnTo>
                                  <a:pt x="6718" y="3420"/>
                                </a:lnTo>
                                <a:lnTo>
                                  <a:pt x="6831" y="3340"/>
                                </a:lnTo>
                                <a:lnTo>
                                  <a:pt x="6938" y="3260"/>
                                </a:lnTo>
                                <a:lnTo>
                                  <a:pt x="7038" y="3180"/>
                                </a:lnTo>
                                <a:lnTo>
                                  <a:pt x="7132" y="3080"/>
                                </a:lnTo>
                                <a:lnTo>
                                  <a:pt x="7217" y="3000"/>
                                </a:lnTo>
                                <a:lnTo>
                                  <a:pt x="7295" y="2900"/>
                                </a:lnTo>
                                <a:lnTo>
                                  <a:pt x="7365" y="2800"/>
                                </a:lnTo>
                                <a:lnTo>
                                  <a:pt x="7427" y="2720"/>
                                </a:lnTo>
                                <a:lnTo>
                                  <a:pt x="7525" y="2500"/>
                                </a:lnTo>
                                <a:lnTo>
                                  <a:pt x="7560" y="2400"/>
                                </a:lnTo>
                                <a:lnTo>
                                  <a:pt x="7585" y="2300"/>
                                </a:lnTo>
                                <a:lnTo>
                                  <a:pt x="7601" y="2180"/>
                                </a:lnTo>
                                <a:lnTo>
                                  <a:pt x="7605" y="2140"/>
                                </a:lnTo>
                                <a:lnTo>
                                  <a:pt x="7606" y="2080"/>
                                </a:lnTo>
                                <a:lnTo>
                                  <a:pt x="7605" y="2020"/>
                                </a:lnTo>
                                <a:lnTo>
                                  <a:pt x="7601" y="1960"/>
                                </a:lnTo>
                                <a:lnTo>
                                  <a:pt x="7585" y="1860"/>
                                </a:lnTo>
                                <a:lnTo>
                                  <a:pt x="7560" y="1740"/>
                                </a:lnTo>
                                <a:lnTo>
                                  <a:pt x="7525" y="1640"/>
                                </a:lnTo>
                                <a:lnTo>
                                  <a:pt x="7480" y="1540"/>
                                </a:lnTo>
                                <a:lnTo>
                                  <a:pt x="7427" y="1440"/>
                                </a:lnTo>
                                <a:lnTo>
                                  <a:pt x="7365" y="1340"/>
                                </a:lnTo>
                                <a:lnTo>
                                  <a:pt x="7295" y="1240"/>
                                </a:lnTo>
                                <a:lnTo>
                                  <a:pt x="7217" y="1160"/>
                                </a:lnTo>
                                <a:lnTo>
                                  <a:pt x="7132" y="1060"/>
                                </a:lnTo>
                                <a:lnTo>
                                  <a:pt x="7038" y="980"/>
                                </a:lnTo>
                                <a:lnTo>
                                  <a:pt x="6938" y="900"/>
                                </a:lnTo>
                                <a:lnTo>
                                  <a:pt x="6831" y="820"/>
                                </a:lnTo>
                                <a:lnTo>
                                  <a:pt x="6718" y="740"/>
                                </a:lnTo>
                                <a:lnTo>
                                  <a:pt x="6598" y="660"/>
                                </a:lnTo>
                                <a:lnTo>
                                  <a:pt x="6472" y="600"/>
                                </a:lnTo>
                                <a:lnTo>
                                  <a:pt x="6340" y="520"/>
                                </a:lnTo>
                                <a:lnTo>
                                  <a:pt x="6202" y="460"/>
                                </a:lnTo>
                                <a:lnTo>
                                  <a:pt x="6059" y="400"/>
                                </a:lnTo>
                                <a:lnTo>
                                  <a:pt x="5910" y="340"/>
                                </a:lnTo>
                                <a:lnTo>
                                  <a:pt x="5757" y="300"/>
                                </a:lnTo>
                                <a:lnTo>
                                  <a:pt x="5599" y="240"/>
                                </a:lnTo>
                                <a:lnTo>
                                  <a:pt x="5097" y="120"/>
                                </a:lnTo>
                                <a:lnTo>
                                  <a:pt x="4922" y="100"/>
                                </a:lnTo>
                                <a:close/>
                                <a:moveTo>
                                  <a:pt x="4365" y="160"/>
                                </a:moveTo>
                                <a:lnTo>
                                  <a:pt x="3242" y="160"/>
                                </a:lnTo>
                                <a:lnTo>
                                  <a:pt x="2707" y="220"/>
                                </a:lnTo>
                                <a:lnTo>
                                  <a:pt x="2206" y="340"/>
                                </a:lnTo>
                                <a:lnTo>
                                  <a:pt x="1893" y="420"/>
                                </a:lnTo>
                                <a:lnTo>
                                  <a:pt x="1744" y="480"/>
                                </a:lnTo>
                                <a:lnTo>
                                  <a:pt x="1600" y="540"/>
                                </a:lnTo>
                                <a:lnTo>
                                  <a:pt x="1461" y="580"/>
                                </a:lnTo>
                                <a:lnTo>
                                  <a:pt x="1328" y="660"/>
                                </a:lnTo>
                                <a:lnTo>
                                  <a:pt x="1201" y="720"/>
                                </a:lnTo>
                                <a:lnTo>
                                  <a:pt x="1080" y="780"/>
                                </a:lnTo>
                                <a:lnTo>
                                  <a:pt x="965" y="860"/>
                                </a:lnTo>
                                <a:lnTo>
                                  <a:pt x="857" y="920"/>
                                </a:lnTo>
                                <a:lnTo>
                                  <a:pt x="755" y="1000"/>
                                </a:lnTo>
                                <a:lnTo>
                                  <a:pt x="661" y="1080"/>
                                </a:lnTo>
                                <a:lnTo>
                                  <a:pt x="573" y="1160"/>
                                </a:lnTo>
                                <a:lnTo>
                                  <a:pt x="493" y="1240"/>
                                </a:lnTo>
                                <a:lnTo>
                                  <a:pt x="421" y="1340"/>
                                </a:lnTo>
                                <a:lnTo>
                                  <a:pt x="357" y="1420"/>
                                </a:lnTo>
                                <a:lnTo>
                                  <a:pt x="301" y="1520"/>
                                </a:lnTo>
                                <a:lnTo>
                                  <a:pt x="252" y="1600"/>
                                </a:lnTo>
                                <a:lnTo>
                                  <a:pt x="213" y="1700"/>
                                </a:lnTo>
                                <a:lnTo>
                                  <a:pt x="181" y="1780"/>
                                </a:lnTo>
                                <a:lnTo>
                                  <a:pt x="159" y="1880"/>
                                </a:lnTo>
                                <a:lnTo>
                                  <a:pt x="145" y="1980"/>
                                </a:lnTo>
                                <a:lnTo>
                                  <a:pt x="142" y="2020"/>
                                </a:lnTo>
                                <a:lnTo>
                                  <a:pt x="141" y="2080"/>
                                </a:lnTo>
                                <a:lnTo>
                                  <a:pt x="142" y="2120"/>
                                </a:lnTo>
                                <a:lnTo>
                                  <a:pt x="145" y="2180"/>
                                </a:lnTo>
                                <a:lnTo>
                                  <a:pt x="159" y="2260"/>
                                </a:lnTo>
                                <a:lnTo>
                                  <a:pt x="181" y="2360"/>
                                </a:lnTo>
                                <a:lnTo>
                                  <a:pt x="213" y="2460"/>
                                </a:lnTo>
                                <a:lnTo>
                                  <a:pt x="252" y="2540"/>
                                </a:lnTo>
                                <a:lnTo>
                                  <a:pt x="301" y="2640"/>
                                </a:lnTo>
                                <a:lnTo>
                                  <a:pt x="357" y="2720"/>
                                </a:lnTo>
                                <a:lnTo>
                                  <a:pt x="421" y="2820"/>
                                </a:lnTo>
                                <a:lnTo>
                                  <a:pt x="493" y="2900"/>
                                </a:lnTo>
                                <a:lnTo>
                                  <a:pt x="573" y="2980"/>
                                </a:lnTo>
                                <a:lnTo>
                                  <a:pt x="661" y="3060"/>
                                </a:lnTo>
                                <a:lnTo>
                                  <a:pt x="755" y="3140"/>
                                </a:lnTo>
                                <a:lnTo>
                                  <a:pt x="857" y="3220"/>
                                </a:lnTo>
                                <a:lnTo>
                                  <a:pt x="965" y="3300"/>
                                </a:lnTo>
                                <a:lnTo>
                                  <a:pt x="1080" y="3360"/>
                                </a:lnTo>
                                <a:lnTo>
                                  <a:pt x="1201" y="3440"/>
                                </a:lnTo>
                                <a:lnTo>
                                  <a:pt x="1328" y="3500"/>
                                </a:lnTo>
                                <a:lnTo>
                                  <a:pt x="1461" y="3560"/>
                                </a:lnTo>
                                <a:lnTo>
                                  <a:pt x="1600" y="3620"/>
                                </a:lnTo>
                                <a:lnTo>
                                  <a:pt x="1744" y="3680"/>
                                </a:lnTo>
                                <a:lnTo>
                                  <a:pt x="1893" y="3720"/>
                                </a:lnTo>
                                <a:lnTo>
                                  <a:pt x="2047" y="3780"/>
                                </a:lnTo>
                                <a:lnTo>
                                  <a:pt x="2536" y="3900"/>
                                </a:lnTo>
                                <a:lnTo>
                                  <a:pt x="3426" y="4000"/>
                                </a:lnTo>
                                <a:lnTo>
                                  <a:pt x="4180" y="4000"/>
                                </a:lnTo>
                                <a:lnTo>
                                  <a:pt x="4365" y="3980"/>
                                </a:lnTo>
                                <a:lnTo>
                                  <a:pt x="3614" y="3980"/>
                                </a:lnTo>
                                <a:lnTo>
                                  <a:pt x="3428" y="3960"/>
                                </a:lnTo>
                                <a:lnTo>
                                  <a:pt x="3245" y="3960"/>
                                </a:lnTo>
                                <a:lnTo>
                                  <a:pt x="2887" y="3920"/>
                                </a:lnTo>
                                <a:lnTo>
                                  <a:pt x="2713" y="3880"/>
                                </a:lnTo>
                                <a:lnTo>
                                  <a:pt x="2543" y="3860"/>
                                </a:lnTo>
                                <a:lnTo>
                                  <a:pt x="2214" y="3780"/>
                                </a:lnTo>
                                <a:lnTo>
                                  <a:pt x="1904" y="3700"/>
                                </a:lnTo>
                                <a:lnTo>
                                  <a:pt x="1756" y="3640"/>
                                </a:lnTo>
                                <a:lnTo>
                                  <a:pt x="1613" y="3580"/>
                                </a:lnTo>
                                <a:lnTo>
                                  <a:pt x="1475" y="3520"/>
                                </a:lnTo>
                                <a:lnTo>
                                  <a:pt x="1344" y="3460"/>
                                </a:lnTo>
                                <a:lnTo>
                                  <a:pt x="1217" y="3400"/>
                                </a:lnTo>
                                <a:lnTo>
                                  <a:pt x="1098" y="3340"/>
                                </a:lnTo>
                                <a:lnTo>
                                  <a:pt x="984" y="3260"/>
                                </a:lnTo>
                                <a:lnTo>
                                  <a:pt x="877" y="3200"/>
                                </a:lnTo>
                                <a:lnTo>
                                  <a:pt x="777" y="3120"/>
                                </a:lnTo>
                                <a:lnTo>
                                  <a:pt x="684" y="3040"/>
                                </a:lnTo>
                                <a:lnTo>
                                  <a:pt x="598" y="2960"/>
                                </a:lnTo>
                                <a:lnTo>
                                  <a:pt x="519" y="2880"/>
                                </a:lnTo>
                                <a:lnTo>
                                  <a:pt x="449" y="2800"/>
                                </a:lnTo>
                                <a:lnTo>
                                  <a:pt x="386" y="2700"/>
                                </a:lnTo>
                                <a:lnTo>
                                  <a:pt x="331" y="2620"/>
                                </a:lnTo>
                                <a:lnTo>
                                  <a:pt x="284" y="2540"/>
                                </a:lnTo>
                                <a:lnTo>
                                  <a:pt x="245" y="2440"/>
                                </a:lnTo>
                                <a:lnTo>
                                  <a:pt x="215" y="2360"/>
                                </a:lnTo>
                                <a:lnTo>
                                  <a:pt x="193" y="2260"/>
                                </a:lnTo>
                                <a:lnTo>
                                  <a:pt x="180" y="2160"/>
                                </a:lnTo>
                                <a:lnTo>
                                  <a:pt x="177" y="2120"/>
                                </a:lnTo>
                                <a:lnTo>
                                  <a:pt x="176" y="2080"/>
                                </a:lnTo>
                                <a:lnTo>
                                  <a:pt x="177" y="2020"/>
                                </a:lnTo>
                                <a:lnTo>
                                  <a:pt x="180" y="1980"/>
                                </a:lnTo>
                                <a:lnTo>
                                  <a:pt x="193" y="1880"/>
                                </a:lnTo>
                                <a:lnTo>
                                  <a:pt x="215" y="1800"/>
                                </a:lnTo>
                                <a:lnTo>
                                  <a:pt x="245" y="1700"/>
                                </a:lnTo>
                                <a:lnTo>
                                  <a:pt x="284" y="1620"/>
                                </a:lnTo>
                                <a:lnTo>
                                  <a:pt x="331" y="1520"/>
                                </a:lnTo>
                                <a:lnTo>
                                  <a:pt x="386" y="1440"/>
                                </a:lnTo>
                                <a:lnTo>
                                  <a:pt x="449" y="1360"/>
                                </a:lnTo>
                                <a:lnTo>
                                  <a:pt x="519" y="1280"/>
                                </a:lnTo>
                                <a:lnTo>
                                  <a:pt x="598" y="1200"/>
                                </a:lnTo>
                                <a:lnTo>
                                  <a:pt x="684" y="1120"/>
                                </a:lnTo>
                                <a:lnTo>
                                  <a:pt x="777" y="1040"/>
                                </a:lnTo>
                                <a:lnTo>
                                  <a:pt x="877" y="960"/>
                                </a:lnTo>
                                <a:lnTo>
                                  <a:pt x="984" y="880"/>
                                </a:lnTo>
                                <a:lnTo>
                                  <a:pt x="1098" y="820"/>
                                </a:lnTo>
                                <a:lnTo>
                                  <a:pt x="1217" y="740"/>
                                </a:lnTo>
                                <a:lnTo>
                                  <a:pt x="1344" y="680"/>
                                </a:lnTo>
                                <a:lnTo>
                                  <a:pt x="1475" y="620"/>
                                </a:lnTo>
                                <a:lnTo>
                                  <a:pt x="1613" y="560"/>
                                </a:lnTo>
                                <a:lnTo>
                                  <a:pt x="1756" y="500"/>
                                </a:lnTo>
                                <a:lnTo>
                                  <a:pt x="2057" y="420"/>
                                </a:lnTo>
                                <a:lnTo>
                                  <a:pt x="2214" y="360"/>
                                </a:lnTo>
                                <a:lnTo>
                                  <a:pt x="2376" y="320"/>
                                </a:lnTo>
                                <a:lnTo>
                                  <a:pt x="2543" y="300"/>
                                </a:lnTo>
                                <a:lnTo>
                                  <a:pt x="2713" y="260"/>
                                </a:lnTo>
                                <a:lnTo>
                                  <a:pt x="3428" y="180"/>
                                </a:lnTo>
                                <a:lnTo>
                                  <a:pt x="4546" y="180"/>
                                </a:lnTo>
                                <a:lnTo>
                                  <a:pt x="4365" y="160"/>
                                </a:lnTo>
                                <a:close/>
                                <a:moveTo>
                                  <a:pt x="4546" y="180"/>
                                </a:moveTo>
                                <a:lnTo>
                                  <a:pt x="4178" y="180"/>
                                </a:lnTo>
                                <a:lnTo>
                                  <a:pt x="4894" y="260"/>
                                </a:lnTo>
                                <a:lnTo>
                                  <a:pt x="5064" y="300"/>
                                </a:lnTo>
                                <a:lnTo>
                                  <a:pt x="5230" y="320"/>
                                </a:lnTo>
                                <a:lnTo>
                                  <a:pt x="5392" y="360"/>
                                </a:lnTo>
                                <a:lnTo>
                                  <a:pt x="5550" y="420"/>
                                </a:lnTo>
                                <a:lnTo>
                                  <a:pt x="5851" y="500"/>
                                </a:lnTo>
                                <a:lnTo>
                                  <a:pt x="5994" y="560"/>
                                </a:lnTo>
                                <a:lnTo>
                                  <a:pt x="6131" y="620"/>
                                </a:lnTo>
                                <a:lnTo>
                                  <a:pt x="6263" y="680"/>
                                </a:lnTo>
                                <a:lnTo>
                                  <a:pt x="6389" y="740"/>
                                </a:lnTo>
                                <a:lnTo>
                                  <a:pt x="6509" y="820"/>
                                </a:lnTo>
                                <a:lnTo>
                                  <a:pt x="6622" y="880"/>
                                </a:lnTo>
                                <a:lnTo>
                                  <a:pt x="6729" y="960"/>
                                </a:lnTo>
                                <a:lnTo>
                                  <a:pt x="6829" y="1040"/>
                                </a:lnTo>
                                <a:lnTo>
                                  <a:pt x="6923" y="1120"/>
                                </a:lnTo>
                                <a:lnTo>
                                  <a:pt x="7009" y="1200"/>
                                </a:lnTo>
                                <a:lnTo>
                                  <a:pt x="7087" y="1280"/>
                                </a:lnTo>
                                <a:lnTo>
                                  <a:pt x="7158" y="1360"/>
                                </a:lnTo>
                                <a:lnTo>
                                  <a:pt x="7221" y="1440"/>
                                </a:lnTo>
                                <a:lnTo>
                                  <a:pt x="7275" y="1520"/>
                                </a:lnTo>
                                <a:lnTo>
                                  <a:pt x="7322" y="1620"/>
                                </a:lnTo>
                                <a:lnTo>
                                  <a:pt x="7361" y="1700"/>
                                </a:lnTo>
                                <a:lnTo>
                                  <a:pt x="7391" y="1800"/>
                                </a:lnTo>
                                <a:lnTo>
                                  <a:pt x="7413" y="1880"/>
                                </a:lnTo>
                                <a:lnTo>
                                  <a:pt x="7426" y="1980"/>
                                </a:lnTo>
                                <a:lnTo>
                                  <a:pt x="7430" y="2020"/>
                                </a:lnTo>
                                <a:lnTo>
                                  <a:pt x="7431" y="2080"/>
                                </a:lnTo>
                                <a:lnTo>
                                  <a:pt x="7430" y="2120"/>
                                </a:lnTo>
                                <a:lnTo>
                                  <a:pt x="7426" y="2160"/>
                                </a:lnTo>
                                <a:lnTo>
                                  <a:pt x="7413" y="2260"/>
                                </a:lnTo>
                                <a:lnTo>
                                  <a:pt x="7391" y="2360"/>
                                </a:lnTo>
                                <a:lnTo>
                                  <a:pt x="7361" y="2440"/>
                                </a:lnTo>
                                <a:lnTo>
                                  <a:pt x="7322" y="2540"/>
                                </a:lnTo>
                                <a:lnTo>
                                  <a:pt x="7275" y="2620"/>
                                </a:lnTo>
                                <a:lnTo>
                                  <a:pt x="7221" y="2700"/>
                                </a:lnTo>
                                <a:lnTo>
                                  <a:pt x="7158" y="2800"/>
                                </a:lnTo>
                                <a:lnTo>
                                  <a:pt x="7087" y="2880"/>
                                </a:lnTo>
                                <a:lnTo>
                                  <a:pt x="7009" y="2960"/>
                                </a:lnTo>
                                <a:lnTo>
                                  <a:pt x="6923" y="3040"/>
                                </a:lnTo>
                                <a:lnTo>
                                  <a:pt x="6829" y="3120"/>
                                </a:lnTo>
                                <a:lnTo>
                                  <a:pt x="6729" y="3200"/>
                                </a:lnTo>
                                <a:lnTo>
                                  <a:pt x="6622" y="3260"/>
                                </a:lnTo>
                                <a:lnTo>
                                  <a:pt x="6509" y="3340"/>
                                </a:lnTo>
                                <a:lnTo>
                                  <a:pt x="6389" y="3400"/>
                                </a:lnTo>
                                <a:lnTo>
                                  <a:pt x="6263" y="3460"/>
                                </a:lnTo>
                                <a:lnTo>
                                  <a:pt x="6131" y="3520"/>
                                </a:lnTo>
                                <a:lnTo>
                                  <a:pt x="5993" y="3580"/>
                                </a:lnTo>
                                <a:lnTo>
                                  <a:pt x="5851" y="3640"/>
                                </a:lnTo>
                                <a:lnTo>
                                  <a:pt x="5703" y="3700"/>
                                </a:lnTo>
                                <a:lnTo>
                                  <a:pt x="5392" y="3780"/>
                                </a:lnTo>
                                <a:lnTo>
                                  <a:pt x="5064" y="3860"/>
                                </a:lnTo>
                                <a:lnTo>
                                  <a:pt x="4894" y="3880"/>
                                </a:lnTo>
                                <a:lnTo>
                                  <a:pt x="4720" y="3920"/>
                                </a:lnTo>
                                <a:lnTo>
                                  <a:pt x="4362" y="3960"/>
                                </a:lnTo>
                                <a:lnTo>
                                  <a:pt x="4178" y="3960"/>
                                </a:lnTo>
                                <a:lnTo>
                                  <a:pt x="3992" y="3980"/>
                                </a:lnTo>
                                <a:lnTo>
                                  <a:pt x="4365" y="3980"/>
                                </a:lnTo>
                                <a:lnTo>
                                  <a:pt x="5071" y="3900"/>
                                </a:lnTo>
                                <a:lnTo>
                                  <a:pt x="5559" y="3780"/>
                                </a:lnTo>
                                <a:lnTo>
                                  <a:pt x="5713" y="3720"/>
                                </a:lnTo>
                                <a:lnTo>
                                  <a:pt x="5863" y="3680"/>
                                </a:lnTo>
                                <a:lnTo>
                                  <a:pt x="6007" y="3620"/>
                                </a:lnTo>
                                <a:lnTo>
                                  <a:pt x="6145" y="3560"/>
                                </a:lnTo>
                                <a:lnTo>
                                  <a:pt x="6278" y="3500"/>
                                </a:lnTo>
                                <a:lnTo>
                                  <a:pt x="6405" y="3440"/>
                                </a:lnTo>
                                <a:lnTo>
                                  <a:pt x="6527" y="3360"/>
                                </a:lnTo>
                                <a:lnTo>
                                  <a:pt x="6641" y="3300"/>
                                </a:lnTo>
                                <a:lnTo>
                                  <a:pt x="6750" y="3220"/>
                                </a:lnTo>
                                <a:lnTo>
                                  <a:pt x="6851" y="3140"/>
                                </a:lnTo>
                                <a:lnTo>
                                  <a:pt x="6946" y="3060"/>
                                </a:lnTo>
                                <a:lnTo>
                                  <a:pt x="7033" y="2980"/>
                                </a:lnTo>
                                <a:lnTo>
                                  <a:pt x="7113" y="2900"/>
                                </a:lnTo>
                                <a:lnTo>
                                  <a:pt x="7185" y="2820"/>
                                </a:lnTo>
                                <a:lnTo>
                                  <a:pt x="7250" y="2720"/>
                                </a:lnTo>
                                <a:lnTo>
                                  <a:pt x="7306" y="2640"/>
                                </a:lnTo>
                                <a:lnTo>
                                  <a:pt x="7354" y="2540"/>
                                </a:lnTo>
                                <a:lnTo>
                                  <a:pt x="7394" y="2460"/>
                                </a:lnTo>
                                <a:lnTo>
                                  <a:pt x="7425" y="2360"/>
                                </a:lnTo>
                                <a:lnTo>
                                  <a:pt x="7448" y="2260"/>
                                </a:lnTo>
                                <a:lnTo>
                                  <a:pt x="7461" y="2180"/>
                                </a:lnTo>
                                <a:lnTo>
                                  <a:pt x="7465" y="2120"/>
                                </a:lnTo>
                                <a:lnTo>
                                  <a:pt x="7466" y="2080"/>
                                </a:lnTo>
                                <a:lnTo>
                                  <a:pt x="7465" y="2020"/>
                                </a:lnTo>
                                <a:lnTo>
                                  <a:pt x="7461" y="1980"/>
                                </a:lnTo>
                                <a:lnTo>
                                  <a:pt x="7448" y="1880"/>
                                </a:lnTo>
                                <a:lnTo>
                                  <a:pt x="7425" y="1780"/>
                                </a:lnTo>
                                <a:lnTo>
                                  <a:pt x="7394" y="1700"/>
                                </a:lnTo>
                                <a:lnTo>
                                  <a:pt x="7354" y="1600"/>
                                </a:lnTo>
                                <a:lnTo>
                                  <a:pt x="7306" y="1520"/>
                                </a:lnTo>
                                <a:lnTo>
                                  <a:pt x="7250" y="1420"/>
                                </a:lnTo>
                                <a:lnTo>
                                  <a:pt x="7185" y="1340"/>
                                </a:lnTo>
                                <a:lnTo>
                                  <a:pt x="7113" y="1240"/>
                                </a:lnTo>
                                <a:lnTo>
                                  <a:pt x="7033" y="1160"/>
                                </a:lnTo>
                                <a:lnTo>
                                  <a:pt x="6946" y="1080"/>
                                </a:lnTo>
                                <a:lnTo>
                                  <a:pt x="6851" y="1000"/>
                                </a:lnTo>
                                <a:lnTo>
                                  <a:pt x="6750" y="920"/>
                                </a:lnTo>
                                <a:lnTo>
                                  <a:pt x="6641" y="860"/>
                                </a:lnTo>
                                <a:lnTo>
                                  <a:pt x="6527" y="780"/>
                                </a:lnTo>
                                <a:lnTo>
                                  <a:pt x="6405" y="720"/>
                                </a:lnTo>
                                <a:lnTo>
                                  <a:pt x="6278" y="660"/>
                                </a:lnTo>
                                <a:lnTo>
                                  <a:pt x="6145" y="580"/>
                                </a:lnTo>
                                <a:lnTo>
                                  <a:pt x="6007" y="540"/>
                                </a:lnTo>
                                <a:lnTo>
                                  <a:pt x="5863" y="480"/>
                                </a:lnTo>
                                <a:lnTo>
                                  <a:pt x="5713" y="420"/>
                                </a:lnTo>
                                <a:lnTo>
                                  <a:pt x="5401" y="340"/>
                                </a:lnTo>
                                <a:lnTo>
                                  <a:pt x="4899" y="220"/>
                                </a:lnTo>
                                <a:lnTo>
                                  <a:pt x="4546" y="180"/>
                                </a:lnTo>
                                <a:close/>
                                <a:moveTo>
                                  <a:pt x="3993" y="140"/>
                                </a:moveTo>
                                <a:lnTo>
                                  <a:pt x="3613" y="140"/>
                                </a:lnTo>
                                <a:lnTo>
                                  <a:pt x="3426" y="160"/>
                                </a:lnTo>
                                <a:lnTo>
                                  <a:pt x="4180" y="160"/>
                                </a:lnTo>
                                <a:lnTo>
                                  <a:pt x="3993" y="140"/>
                                </a:lnTo>
                                <a:close/>
                                <a:moveTo>
                                  <a:pt x="3997" y="0"/>
                                </a:moveTo>
                                <a:lnTo>
                                  <a:pt x="3610" y="0"/>
                                </a:lnTo>
                                <a:lnTo>
                                  <a:pt x="3419" y="20"/>
                                </a:lnTo>
                                <a:lnTo>
                                  <a:pt x="4188" y="20"/>
                                </a:lnTo>
                                <a:lnTo>
                                  <a:pt x="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00">
                              <a:alpha val="8784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0"/>
                        <wps:cNvSpPr>
                          <a:spLocks/>
                        </wps:cNvSpPr>
                        <wps:spPr bwMode="auto">
                          <a:xfrm>
                            <a:off x="2931" y="68"/>
                            <a:ext cx="9432" cy="5805"/>
                          </a:xfrm>
                          <a:custGeom>
                            <a:avLst/>
                            <a:gdLst>
                              <a:gd name="T0" fmla="+- 0 4446 2932"/>
                              <a:gd name="T1" fmla="*/ T0 w 9432"/>
                              <a:gd name="T2" fmla="+- 0 205 68"/>
                              <a:gd name="T3" fmla="*/ 205 h 5805"/>
                              <a:gd name="T4" fmla="+- 0 7324 2932"/>
                              <a:gd name="T5" fmla="*/ T4 w 9432"/>
                              <a:gd name="T6" fmla="+- 0 1322 68"/>
                              <a:gd name="T7" fmla="*/ 1322 h 5805"/>
                              <a:gd name="T8" fmla="+- 0 10884 2932"/>
                              <a:gd name="T9" fmla="*/ T8 w 9432"/>
                              <a:gd name="T10" fmla="+- 0 68 68"/>
                              <a:gd name="T11" fmla="*/ 68 h 5805"/>
                              <a:gd name="T12" fmla="+- 0 8104 2932"/>
                              <a:gd name="T13" fmla="*/ T12 w 9432"/>
                              <a:gd name="T14" fmla="+- 0 1340 68"/>
                              <a:gd name="T15" fmla="*/ 1340 h 5805"/>
                              <a:gd name="T16" fmla="+- 0 2932 2932"/>
                              <a:gd name="T17" fmla="*/ T16 w 9432"/>
                              <a:gd name="T18" fmla="+- 0 3769 68"/>
                              <a:gd name="T19" fmla="*/ 3769 h 5805"/>
                              <a:gd name="T20" fmla="+- 0 4087 2932"/>
                              <a:gd name="T21" fmla="*/ T20 w 9432"/>
                              <a:gd name="T22" fmla="+- 0 3359 68"/>
                              <a:gd name="T23" fmla="*/ 3359 h 5805"/>
                              <a:gd name="T24" fmla="+- 0 11632 2932"/>
                              <a:gd name="T25" fmla="*/ T24 w 9432"/>
                              <a:gd name="T26" fmla="+- 0 3368 68"/>
                              <a:gd name="T27" fmla="*/ 3368 h 5805"/>
                              <a:gd name="T28" fmla="+- 0 12364 2932"/>
                              <a:gd name="T29" fmla="*/ T28 w 9432"/>
                              <a:gd name="T30" fmla="+- 0 3371 68"/>
                              <a:gd name="T31" fmla="*/ 3371 h 5805"/>
                              <a:gd name="T32" fmla="+- 0 7770 2932"/>
                              <a:gd name="T33" fmla="*/ T32 w 9432"/>
                              <a:gd name="T34" fmla="+- 0 5315 68"/>
                              <a:gd name="T35" fmla="*/ 5315 h 5805"/>
                              <a:gd name="T36" fmla="+- 0 7773 2932"/>
                              <a:gd name="T37" fmla="*/ T36 w 9432"/>
                              <a:gd name="T38" fmla="+- 0 5873 68"/>
                              <a:gd name="T39" fmla="*/ 5873 h 5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32" h="5805">
                                <a:moveTo>
                                  <a:pt x="1514" y="137"/>
                                </a:moveTo>
                                <a:lnTo>
                                  <a:pt x="4392" y="1254"/>
                                </a:lnTo>
                                <a:moveTo>
                                  <a:pt x="7952" y="0"/>
                                </a:moveTo>
                                <a:lnTo>
                                  <a:pt x="5172" y="1272"/>
                                </a:lnTo>
                                <a:moveTo>
                                  <a:pt x="0" y="3701"/>
                                </a:moveTo>
                                <a:lnTo>
                                  <a:pt x="1155" y="3291"/>
                                </a:lnTo>
                                <a:moveTo>
                                  <a:pt x="8700" y="3300"/>
                                </a:moveTo>
                                <a:lnTo>
                                  <a:pt x="9432" y="3303"/>
                                </a:lnTo>
                                <a:moveTo>
                                  <a:pt x="4838" y="5247"/>
                                </a:moveTo>
                                <a:lnTo>
                                  <a:pt x="4841" y="5805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6AF6E" id="Group 69" o:spid="_x0000_s1026" style="position:absolute;margin-left:145.55pt;margin-top:2.4pt;width:473.65pt;height:292.3pt;z-index:-252236800;mso-position-horizontal-relative:page" coordorigin="2911,48" coordsize="9473,5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">
                <v:shape id="AutoShape 71" o:spid="_x0000_s1027" style="position:absolute;left:3998;top:1303;width:7606;height:4140;visibility:visible;mso-wrap-style:square;v-text-anchor:top" coordsize="7606,4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" path="m4376,20r-1146,l2863,60r-179,40l2509,120,2008,240r-158,60l1696,340r-148,60l1405,460r-138,60l1135,600r-126,60l889,740,775,820,668,900,568,980r-93,80l389,1160r-78,80l241,1340r-62,100l126,1540,82,1640,46,1740,21,1860,6,1960r-4,60l,2080r2,60l6,2180r15,120l46,2400r36,100l179,2720r62,80l311,2900r78,100l475,3080r93,100l668,3260r107,80l889,3420r120,60l1135,3560r132,60l1405,3680r143,60l1696,3800r154,60l2008,3900r163,60l2338,4000r171,20l2684,4060r735,80l4188,4140r734,-80l5010,4040r-1586,l2701,3960,2197,3840r-315,-80l1732,3700r-145,-40l1447,3600r-134,-60l1184,3460r-122,-60l946,3320,836,3240,733,3180r-96,-80l549,3000r-82,-80l394,2840,328,2740r-58,-80l221,2560,180,2460r-32,-80l124,2280,110,2180r-3,-60l106,2080r1,-60l110,1980r14,-100l148,1780r32,-100l221,1580r49,-80l328,1400r66,-80l467,1220r82,-80l637,1060r96,-80l836,900,946,820r116,-60l1184,680r129,-60l1447,560r140,-60l1732,440r150,-40l2037,340,2529,220r172,-20l2877,160r362,-40l3424,120r188,-20l4922,100,4744,60,4376,20xm4922,100r-928,l4182,120r186,l4729,160r176,40l5077,220r492,120l5724,400r150,40l6020,500r139,60l6293,620r129,60l6544,760r116,60l6770,900r103,80l6969,1060r89,80l7139,1220r74,100l7278,1400r58,100l7386,1580r41,100l7459,1780r23,100l7496,1980r4,40l7501,2080r-1,40l7496,2180r-14,100l7459,2380r-32,80l7386,2560r-50,100l7278,2740r-65,100l7139,2920r-81,80l6969,3100r-96,80l6770,3240r-110,80l6544,3400r-122,60l6293,3540r-134,60l6020,3660r-146,40l5724,3760r-314,80l4905,3960r-723,80l5010,4040r87,-20l5269,4000r167,-40l5599,3900r158,-40l5910,3800r149,-60l6202,3680r137,-60l6472,3560r126,-80l6718,3420r113,-80l6938,3260r100,-80l7132,3080r85,-80l7295,2900r70,-100l7427,2720r98,-220l7560,2400r25,-100l7601,2180r4,-40l7606,2080r-1,-60l7601,1960r-16,-100l7560,1740r-35,-100l7480,1540r-53,-100l7365,1340r-70,-100l7217,1160r-85,-100l7038,980,6938,900,6831,820,6718,740,6598,660,6472,600,6340,520,6202,460,6059,400,5910,340,5757,300,5599,240,5097,120,4922,100xm4365,160r-1123,l2707,220,2206,340r-313,80l1744,480r-144,60l1461,580r-133,80l1201,720r-121,60l965,860,857,920r-102,80l661,1080r-88,80l493,1240r-72,100l357,1420r-56,100l252,1600r-39,100l181,1780r-22,100l145,1980r-3,40l141,2080r1,40l145,2180r14,80l181,2360r32,100l252,2540r49,100l357,2720r64,100l493,2900r80,80l661,3060r94,80l857,3220r108,80l1080,3360r121,80l1328,3500r133,60l1600,3620r144,60l1893,3720r154,60l2536,3900r890,100l4180,4000r185,-20l3614,3980r-186,-20l3245,3960r-358,-40l2713,3880r-170,-20l2214,3780r-310,-80l1756,3640r-143,-60l1475,3520r-131,-60l1217,3400r-119,-60l984,3260,877,3200,777,3120r-93,-80l598,2960r-79,-80l449,2800,386,2700r-55,-80l284,2540,245,2440r-30,-80l193,2260,180,2160r-3,-40l176,2080r1,-60l180,1980r13,-100l215,1800r30,-100l284,1620r47,-100l386,1440r63,-80l519,1280r79,-80l684,1120r93,-80l877,960,984,880r114,-60l1217,740r127,-60l1475,620r138,-60l1756,500r301,-80l2214,360r162,-40l2543,300r170,-40l3428,180r1118,l4365,160xm4546,180r-368,l4894,260r170,40l5230,320r162,40l5550,420r301,80l5994,560r137,60l6263,680r126,60l6509,820r113,60l6729,960r100,80l6923,1120r86,80l7087,1280r71,80l7221,1440r54,80l7322,1620r39,80l7391,1800r22,80l7426,1980r4,40l7431,2080r-1,40l7426,2160r-13,100l7391,2360r-30,80l7322,2540r-47,80l7221,2700r-63,100l7087,2880r-78,80l6923,3040r-94,80l6729,3200r-107,60l6509,3340r-120,60l6263,3460r-132,60l5993,3580r-142,60l5703,3700r-311,80l5064,3860r-170,20l4720,3920r-358,40l4178,3960r-186,20l4365,3980r706,-80l5559,3780r154,-60l5863,3680r144,-60l6145,3560r133,-60l6405,3440r122,-80l6641,3300r109,-80l6851,3140r95,-80l7033,2980r80,-80l7185,2820r65,-100l7306,2640r48,-100l7394,2460r31,-100l7448,2260r13,-80l7465,2120r1,-40l7465,2020r-4,-40l7448,1880r-23,-100l7394,1700r-40,-100l7306,1520r-56,-100l7185,1340r-72,-100l7033,1160r-87,-80l6851,1000,6750,920,6641,860,6527,780,6405,720,6278,660,6145,580,6007,540,5863,480,5713,420,5401,340,4899,220,4546,180xm3993,140r-380,l3426,160r754,l3993,140xm3997,l3610,,3419,20r769,l3997,xe" fillcolor="#030" stroked="f">
                  <v:fill opacity="57568f"/>
                  <v:path arrowok="t" o:connecttype="custom" o:connectlocs="1696,1643;668,2203;82,2943;21,3603;568,4483;1548,5043;3419,5443;1732,5003;733,4483;180,3763;124,3183;549,2443;1447,1863;3239,1423;4182,1423;6020,1803;6969,2363;7459,3083;7459,3683;6969,4403;6020,4963;5269,5303;6472,4863;7295,4203;7606,3383;7365,2643;6598,1963;5097,1423;1600,1843;661,2383;181,3083;181,3663;661,4363;1600,4923;3614,5283;1756,4943;777,4423;245,3743;193,3183;598,2503;1475,1923;3428,1483;5392,1663;6622,2183;7275,2823;7430,3423;7158,4103;6389,4703;4894,5183;5713,5023;6750,4523;7354,3843;7461,3283;7113,2543;6278,1963;3993,1443;4188,1323" o:connectangles="0,0,0,0,0,0,0,0,0,0,0,0,0,0,0,0,0,0,0,0,0,0,0,0,0,0,0,0,0,0,0,0,0,0,0,0,0,0,0,0,0,0,0,0,0,0,0,0,0,0,0,0,0,0,0,0,0"/>
                </v:shape>
                <v:shape id="AutoShape 70" o:spid="_x0000_s1028" style="position:absolute;left:2931;top:68;width:9432;height:5805;visibility:visible;mso-wrap-style:square;v-text-anchor:top" coordsize="9432,5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" path="m1514,137l4392,1254m7952,l5172,1272m,3701l1155,3291t7545,9l9432,3303m4838,5247r3,558e" filled="f" strokeweight="2.04pt">
                  <v:path arrowok="t" o:connecttype="custom" o:connectlocs="1514,205;4392,1322;7952,68;5172,1340;0,3769;1155,3359;8700,3368;9432,3371;4838,5315;4841,5873" o:connectangles="0,0,0,0,0,0,0,0,0,0"/>
                </v:shape>
                <w10:wrap anchorx="page"/>
              </v:group>
            </w:pict>
          </mc:Fallback>
        </mc:AlternateContent>
      </w:r>
      <w:r w:rsidR="000554A2">
        <w:rPr>
          <w:color w:val="385622"/>
        </w:rPr>
        <w:t>to are:</w:t>
      </w:r>
    </w:p>
    <w:p w14:paraId="7E43A4FC" w14:textId="77777777" w:rsidR="003E16C5" w:rsidRDefault="003E16C5">
      <w:pPr>
        <w:spacing w:line="581" w:lineRule="exact"/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2" w:space="720" w:equalWidth="0">
            <w:col w:w="4217" w:space="856"/>
            <w:col w:w="10467"/>
          </w:cols>
        </w:sectPr>
      </w:pPr>
    </w:p>
    <w:p w14:paraId="041D489E" w14:textId="77777777" w:rsidR="003E16C5" w:rsidRDefault="003E16C5">
      <w:pPr>
        <w:pStyle w:val="BodyText"/>
        <w:rPr>
          <w:sz w:val="20"/>
        </w:rPr>
      </w:pPr>
    </w:p>
    <w:p w14:paraId="72778C9E" w14:textId="77777777" w:rsidR="003E16C5" w:rsidRDefault="003E16C5">
      <w:pPr>
        <w:pStyle w:val="BodyText"/>
        <w:rPr>
          <w:sz w:val="20"/>
        </w:rPr>
      </w:pPr>
    </w:p>
    <w:p w14:paraId="6F5A8494" w14:textId="77777777" w:rsidR="003E16C5" w:rsidRDefault="003E16C5">
      <w:pPr>
        <w:pStyle w:val="BodyText"/>
        <w:rPr>
          <w:sz w:val="20"/>
        </w:rPr>
      </w:pPr>
    </w:p>
    <w:p w14:paraId="7E9D1347" w14:textId="77777777" w:rsidR="003E16C5" w:rsidRDefault="003E16C5">
      <w:pPr>
        <w:pStyle w:val="BodyText"/>
        <w:rPr>
          <w:sz w:val="20"/>
        </w:rPr>
      </w:pPr>
    </w:p>
    <w:p w14:paraId="6AF99230" w14:textId="77777777" w:rsidR="003E16C5" w:rsidRDefault="003E16C5">
      <w:pPr>
        <w:pStyle w:val="BodyText"/>
        <w:rPr>
          <w:sz w:val="20"/>
        </w:rPr>
      </w:pPr>
    </w:p>
    <w:p w14:paraId="036A1DF9" w14:textId="77777777" w:rsidR="003E16C5" w:rsidRDefault="003E16C5">
      <w:pPr>
        <w:pStyle w:val="BodyText"/>
        <w:rPr>
          <w:sz w:val="20"/>
        </w:rPr>
      </w:pPr>
    </w:p>
    <w:p w14:paraId="190C878A" w14:textId="77777777" w:rsidR="003E16C5" w:rsidRDefault="003E16C5">
      <w:pPr>
        <w:pStyle w:val="BodyText"/>
        <w:rPr>
          <w:sz w:val="20"/>
        </w:rPr>
      </w:pPr>
    </w:p>
    <w:p w14:paraId="10B887D0" w14:textId="77777777" w:rsidR="003E16C5" w:rsidRDefault="003E16C5">
      <w:pPr>
        <w:pStyle w:val="BodyText"/>
        <w:rPr>
          <w:sz w:val="20"/>
        </w:rPr>
      </w:pPr>
    </w:p>
    <w:p w14:paraId="123EDF67" w14:textId="77777777" w:rsidR="003E16C5" w:rsidRDefault="003E16C5">
      <w:pPr>
        <w:pStyle w:val="BodyText"/>
        <w:spacing w:before="1"/>
        <w:rPr>
          <w:sz w:val="18"/>
        </w:rPr>
      </w:pPr>
    </w:p>
    <w:p w14:paraId="110D25AC" w14:textId="77777777" w:rsidR="003E16C5" w:rsidRDefault="003E16C5">
      <w:pPr>
        <w:rPr>
          <w:sz w:val="18"/>
        </w:rPr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406AF440" w14:textId="77777777" w:rsidR="003E16C5" w:rsidRDefault="003E16C5">
      <w:pPr>
        <w:pStyle w:val="BodyText"/>
        <w:spacing w:before="5"/>
        <w:rPr>
          <w:sz w:val="46"/>
        </w:rPr>
      </w:pPr>
    </w:p>
    <w:p w14:paraId="62292100" w14:textId="77777777" w:rsidR="003E16C5" w:rsidRDefault="000554A2">
      <w:pPr>
        <w:pStyle w:val="BodyText"/>
        <w:spacing w:line="581" w:lineRule="exact"/>
        <w:ind w:left="251"/>
      </w:pPr>
      <w:r>
        <w:rPr>
          <w:color w:val="385622"/>
        </w:rPr>
        <w:t>In my spare</w:t>
      </w:r>
    </w:p>
    <w:p w14:paraId="5EE3F077" w14:textId="77777777" w:rsidR="003E16C5" w:rsidRDefault="000554A2">
      <w:pPr>
        <w:pStyle w:val="BodyText"/>
        <w:spacing w:line="581" w:lineRule="exact"/>
        <w:ind w:left="251"/>
      </w:pPr>
      <w:r>
        <w:rPr>
          <w:color w:val="385622"/>
        </w:rPr>
        <w:t>time, I like to…</w:t>
      </w:r>
    </w:p>
    <w:p w14:paraId="698CDB8C" w14:textId="77777777" w:rsidR="003E16C5" w:rsidRDefault="000554A2">
      <w:pPr>
        <w:pStyle w:val="Heading2"/>
        <w:spacing w:before="15" w:line="240" w:lineRule="auto"/>
        <w:ind w:left="251"/>
      </w:pPr>
      <w:r>
        <w:br w:type="column"/>
      </w:r>
      <w:r>
        <w:rPr>
          <w:spacing w:val="-7"/>
        </w:rPr>
        <w:t>My hobbies</w:t>
      </w:r>
    </w:p>
    <w:p w14:paraId="5BCF6D4A" w14:textId="77777777" w:rsidR="003E16C5" w:rsidRDefault="000554A2">
      <w:pPr>
        <w:pStyle w:val="BodyText"/>
        <w:spacing w:before="12" w:line="235" w:lineRule="auto"/>
        <w:ind w:left="251" w:right="933"/>
      </w:pPr>
      <w:r>
        <w:br w:type="column"/>
      </w:r>
      <w:r>
        <w:rPr>
          <w:color w:val="385622"/>
        </w:rPr>
        <w:t>The sports I enjoy</w:t>
      </w:r>
      <w:r>
        <w:rPr>
          <w:color w:val="385622"/>
          <w:spacing w:val="-3"/>
        </w:rPr>
        <w:t xml:space="preserve"> </w:t>
      </w:r>
      <w:r>
        <w:rPr>
          <w:color w:val="385622"/>
          <w:spacing w:val="-6"/>
        </w:rPr>
        <w:t>are:</w:t>
      </w:r>
    </w:p>
    <w:p w14:paraId="3FA08B25" w14:textId="77777777" w:rsidR="003E16C5" w:rsidRDefault="003E16C5">
      <w:pPr>
        <w:spacing w:line="235" w:lineRule="auto"/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3148" w:space="2392"/>
            <w:col w:w="4354" w:space="2290"/>
            <w:col w:w="3356"/>
          </w:cols>
        </w:sectPr>
      </w:pPr>
    </w:p>
    <w:p w14:paraId="0D06ED6D" w14:textId="77777777" w:rsidR="003E16C5" w:rsidRDefault="003E16C5">
      <w:pPr>
        <w:pStyle w:val="BodyText"/>
        <w:rPr>
          <w:sz w:val="20"/>
        </w:rPr>
      </w:pPr>
    </w:p>
    <w:p w14:paraId="5DCF200D" w14:textId="77777777" w:rsidR="003E16C5" w:rsidRDefault="003E16C5">
      <w:pPr>
        <w:pStyle w:val="BodyText"/>
        <w:rPr>
          <w:sz w:val="20"/>
        </w:rPr>
      </w:pPr>
    </w:p>
    <w:p w14:paraId="6E0D6810" w14:textId="77777777" w:rsidR="003E16C5" w:rsidRDefault="003E16C5">
      <w:pPr>
        <w:pStyle w:val="BodyText"/>
        <w:rPr>
          <w:sz w:val="20"/>
        </w:rPr>
      </w:pPr>
    </w:p>
    <w:p w14:paraId="135E29BF" w14:textId="77777777" w:rsidR="003E16C5" w:rsidRDefault="003E16C5">
      <w:pPr>
        <w:pStyle w:val="BodyText"/>
        <w:rPr>
          <w:sz w:val="20"/>
        </w:rPr>
      </w:pPr>
    </w:p>
    <w:p w14:paraId="1E7448A6" w14:textId="77777777" w:rsidR="003E16C5" w:rsidRDefault="003E16C5">
      <w:pPr>
        <w:pStyle w:val="BodyText"/>
        <w:spacing w:before="2"/>
        <w:rPr>
          <w:sz w:val="25"/>
        </w:rPr>
      </w:pPr>
    </w:p>
    <w:p w14:paraId="6E13CDFC" w14:textId="77777777" w:rsidR="003E16C5" w:rsidRDefault="000554A2">
      <w:pPr>
        <w:pStyle w:val="BodyText"/>
        <w:spacing w:before="3"/>
        <w:ind w:left="608" w:right="731"/>
        <w:jc w:val="center"/>
      </w:pPr>
      <w:r>
        <w:rPr>
          <w:color w:val="385622"/>
        </w:rPr>
        <w:t>At home, the things I like to do are:</w:t>
      </w:r>
    </w:p>
    <w:p w14:paraId="08D239E8" w14:textId="77777777" w:rsidR="003E16C5" w:rsidRDefault="003E16C5">
      <w:pPr>
        <w:jc w:val="center"/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0404286A" w14:textId="77777777" w:rsidR="003E16C5" w:rsidRDefault="003E16C5">
      <w:pPr>
        <w:pStyle w:val="BodyText"/>
        <w:spacing w:before="2"/>
        <w:rPr>
          <w:sz w:val="12"/>
        </w:rPr>
      </w:pPr>
    </w:p>
    <w:p w14:paraId="2E8F27A7" w14:textId="77777777" w:rsidR="003E16C5" w:rsidRDefault="000554A2">
      <w:pPr>
        <w:pStyle w:val="Heading1"/>
        <w:ind w:right="542"/>
      </w:pPr>
      <w:r>
        <w:rPr>
          <w:noProof/>
        </w:rPr>
        <w:drawing>
          <wp:anchor distT="0" distB="0" distL="0" distR="0" simplePos="0" relativeHeight="251678720" behindDoc="0" locked="0" layoutInCell="1" allowOverlap="1" wp14:anchorId="6DCD9E80" wp14:editId="0446929C">
            <wp:simplePos x="0" y="0"/>
            <wp:positionH relativeFrom="page">
              <wp:posOffset>8456895</wp:posOffset>
            </wp:positionH>
            <wp:positionV relativeFrom="paragraph">
              <wp:posOffset>-92708</wp:posOffset>
            </wp:positionV>
            <wp:extent cx="1305628" cy="1285638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 about me</w:t>
      </w:r>
    </w:p>
    <w:p w14:paraId="44F0ED89" w14:textId="77777777" w:rsidR="003E16C5" w:rsidRDefault="003E16C5">
      <w:pPr>
        <w:pStyle w:val="BodyText"/>
        <w:spacing w:before="3"/>
        <w:rPr>
          <w:rFonts w:ascii="Calibri Light"/>
          <w:sz w:val="12"/>
        </w:rPr>
      </w:pPr>
    </w:p>
    <w:p w14:paraId="69D57FA0" w14:textId="77777777" w:rsidR="003E16C5" w:rsidRDefault="003E16C5">
      <w:pPr>
        <w:rPr>
          <w:rFonts w:ascii="Calibri Light"/>
          <w:sz w:val="12"/>
        </w:rPr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3E8E1BAE" w14:textId="77777777" w:rsidR="003E16C5" w:rsidRDefault="003E16C5">
      <w:pPr>
        <w:pStyle w:val="BodyText"/>
        <w:spacing w:before="9"/>
        <w:rPr>
          <w:rFonts w:ascii="Calibri Light"/>
          <w:sz w:val="47"/>
        </w:rPr>
      </w:pPr>
    </w:p>
    <w:p w14:paraId="6CC8B408" w14:textId="77777777" w:rsidR="003E16C5" w:rsidRDefault="000554A2">
      <w:pPr>
        <w:pStyle w:val="BodyText"/>
        <w:ind w:left="2248"/>
      </w:pPr>
      <w:r>
        <w:rPr>
          <w:color w:val="385622"/>
          <w:spacing w:val="-2"/>
        </w:rPr>
        <w:t>patient</w:t>
      </w:r>
    </w:p>
    <w:p w14:paraId="6AAF7E3B" w14:textId="77777777" w:rsidR="003E16C5" w:rsidRDefault="000554A2">
      <w:pPr>
        <w:pStyle w:val="BodyText"/>
        <w:spacing w:before="4"/>
        <w:ind w:left="-39" w:right="103"/>
        <w:jc w:val="right"/>
      </w:pPr>
      <w:r>
        <w:br w:type="column"/>
      </w:r>
      <w:r>
        <w:rPr>
          <w:color w:val="385622"/>
          <w:spacing w:val="-3"/>
        </w:rPr>
        <w:t>motivated</w:t>
      </w:r>
    </w:p>
    <w:p w14:paraId="698A89DA" w14:textId="0FD48CA5" w:rsidR="003E16C5" w:rsidRDefault="007F0589">
      <w:pPr>
        <w:pStyle w:val="BodyText"/>
        <w:spacing w:before="110"/>
        <w:ind w:left="-39" w:right="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80704" behindDoc="1" locked="0" layoutInCell="1" allowOverlap="1" wp14:anchorId="227312C3" wp14:editId="6B9D6264">
                <wp:simplePos x="0" y="0"/>
                <wp:positionH relativeFrom="page">
                  <wp:posOffset>239395</wp:posOffset>
                </wp:positionH>
                <wp:positionV relativeFrom="paragraph">
                  <wp:posOffset>-435610</wp:posOffset>
                </wp:positionV>
                <wp:extent cx="7714615" cy="5343525"/>
                <wp:effectExtent l="0" t="0" r="0" b="0"/>
                <wp:wrapNone/>
                <wp:docPr id="7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4615" cy="5343525"/>
                          <a:chOff x="377" y="-686"/>
                          <a:chExt cx="12149" cy="8415"/>
                        </a:xfrm>
                      </wpg:grpSpPr>
                      <wps:wsp>
                        <wps:cNvPr id="76" name="Freeform 68"/>
                        <wps:cNvSpPr>
                          <a:spLocks/>
                        </wps:cNvSpPr>
                        <wps:spPr bwMode="auto">
                          <a:xfrm>
                            <a:off x="392" y="-671"/>
                            <a:ext cx="12118" cy="8384"/>
                          </a:xfrm>
                          <a:custGeom>
                            <a:avLst/>
                            <a:gdLst>
                              <a:gd name="T0" fmla="+- 0 401 392"/>
                              <a:gd name="T1" fmla="*/ T0 w 12118"/>
                              <a:gd name="T2" fmla="+- 0 574 -671"/>
                              <a:gd name="T3" fmla="*/ 574 h 8384"/>
                              <a:gd name="T4" fmla="+- 0 442 392"/>
                              <a:gd name="T5" fmla="*/ T4 w 12118"/>
                              <a:gd name="T6" fmla="+- 0 355 -671"/>
                              <a:gd name="T7" fmla="*/ 355 h 8384"/>
                              <a:gd name="T8" fmla="+- 0 517 392"/>
                              <a:gd name="T9" fmla="*/ T8 w 12118"/>
                              <a:gd name="T10" fmla="+- 0 150 -671"/>
                              <a:gd name="T11" fmla="*/ 150 h 8384"/>
                              <a:gd name="T12" fmla="+- 0 621 392"/>
                              <a:gd name="T13" fmla="*/ T12 w 12118"/>
                              <a:gd name="T14" fmla="+- 0 -40 -671"/>
                              <a:gd name="T15" fmla="*/ -40 h 8384"/>
                              <a:gd name="T16" fmla="+- 0 752 392"/>
                              <a:gd name="T17" fmla="*/ T16 w 12118"/>
                              <a:gd name="T18" fmla="+- 0 -209 -671"/>
                              <a:gd name="T19" fmla="*/ -209 h 8384"/>
                              <a:gd name="T20" fmla="+- 0 908 392"/>
                              <a:gd name="T21" fmla="*/ T20 w 12118"/>
                              <a:gd name="T22" fmla="+- 0 -357 -671"/>
                              <a:gd name="T23" fmla="*/ -357 h 8384"/>
                              <a:gd name="T24" fmla="+- 0 1084 392"/>
                              <a:gd name="T25" fmla="*/ T24 w 12118"/>
                              <a:gd name="T26" fmla="+- 0 -480 -671"/>
                              <a:gd name="T27" fmla="*/ -480 h 8384"/>
                              <a:gd name="T28" fmla="+- 0 1279 392"/>
                              <a:gd name="T29" fmla="*/ T28 w 12118"/>
                              <a:gd name="T30" fmla="+- 0 -574 -671"/>
                              <a:gd name="T31" fmla="*/ -574 h 8384"/>
                              <a:gd name="T32" fmla="+- 0 1490 392"/>
                              <a:gd name="T33" fmla="*/ T32 w 12118"/>
                              <a:gd name="T34" fmla="+- 0 -638 -671"/>
                              <a:gd name="T35" fmla="*/ -638 h 8384"/>
                              <a:gd name="T36" fmla="+- 0 1713 392"/>
                              <a:gd name="T37" fmla="*/ T36 w 12118"/>
                              <a:gd name="T38" fmla="+- 0 -669 -671"/>
                              <a:gd name="T39" fmla="*/ -669 h 8384"/>
                              <a:gd name="T40" fmla="+- 0 7946 392"/>
                              <a:gd name="T41" fmla="*/ T40 w 12118"/>
                              <a:gd name="T42" fmla="+- 0 -671 -671"/>
                              <a:gd name="T43" fmla="*/ -671 h 8384"/>
                              <a:gd name="T44" fmla="+- 0 8212 392"/>
                              <a:gd name="T45" fmla="*/ T44 w 12118"/>
                              <a:gd name="T46" fmla="+- 0 -662 -671"/>
                              <a:gd name="T47" fmla="*/ -662 h 8384"/>
                              <a:gd name="T48" fmla="+- 0 8431 392"/>
                              <a:gd name="T49" fmla="*/ T48 w 12118"/>
                              <a:gd name="T50" fmla="+- 0 -621 -671"/>
                              <a:gd name="T51" fmla="*/ -621 h 8384"/>
                              <a:gd name="T52" fmla="+- 0 8637 392"/>
                              <a:gd name="T53" fmla="*/ T52 w 12118"/>
                              <a:gd name="T54" fmla="+- 0 -546 -671"/>
                              <a:gd name="T55" fmla="*/ -546 h 8384"/>
                              <a:gd name="T56" fmla="+- 0 8826 392"/>
                              <a:gd name="T57" fmla="*/ T56 w 12118"/>
                              <a:gd name="T58" fmla="+- 0 -442 -671"/>
                              <a:gd name="T59" fmla="*/ -442 h 8384"/>
                              <a:gd name="T60" fmla="+- 0 8996 392"/>
                              <a:gd name="T61" fmla="*/ T60 w 12118"/>
                              <a:gd name="T62" fmla="+- 0 -311 -671"/>
                              <a:gd name="T63" fmla="*/ -311 h 8384"/>
                              <a:gd name="T64" fmla="+- 0 9144 392"/>
                              <a:gd name="T65" fmla="*/ T64 w 12118"/>
                              <a:gd name="T66" fmla="+- 0 -155 -671"/>
                              <a:gd name="T67" fmla="*/ -155 h 8384"/>
                              <a:gd name="T68" fmla="+- 0 9266 392"/>
                              <a:gd name="T69" fmla="*/ T68 w 12118"/>
                              <a:gd name="T70" fmla="+- 0 21 -671"/>
                              <a:gd name="T71" fmla="*/ 21 h 8384"/>
                              <a:gd name="T72" fmla="+- 0 9361 392"/>
                              <a:gd name="T73" fmla="*/ T72 w 12118"/>
                              <a:gd name="T74" fmla="+- 0 216 -671"/>
                              <a:gd name="T75" fmla="*/ 216 h 8384"/>
                              <a:gd name="T76" fmla="+- 0 9425 392"/>
                              <a:gd name="T77" fmla="*/ T76 w 12118"/>
                              <a:gd name="T78" fmla="+- 0 427 -671"/>
                              <a:gd name="T79" fmla="*/ 427 h 8384"/>
                              <a:gd name="T80" fmla="+- 0 9455 392"/>
                              <a:gd name="T81" fmla="*/ T80 w 12118"/>
                              <a:gd name="T82" fmla="+- 0 650 -671"/>
                              <a:gd name="T83" fmla="*/ 650 h 8384"/>
                              <a:gd name="T84" fmla="+- 0 12510 392"/>
                              <a:gd name="T85" fmla="*/ T84 w 12118"/>
                              <a:gd name="T86" fmla="+- 0 7495 -671"/>
                              <a:gd name="T87" fmla="*/ 7495 h 8384"/>
                              <a:gd name="T88" fmla="+- 0 9449 392"/>
                              <a:gd name="T89" fmla="*/ T88 w 12118"/>
                              <a:gd name="T90" fmla="+- 0 6468 -671"/>
                              <a:gd name="T91" fmla="*/ 6468 h 8384"/>
                              <a:gd name="T92" fmla="+- 0 9407 392"/>
                              <a:gd name="T93" fmla="*/ T92 w 12118"/>
                              <a:gd name="T94" fmla="+- 0 6687 -671"/>
                              <a:gd name="T95" fmla="*/ 6687 h 8384"/>
                              <a:gd name="T96" fmla="+- 0 9333 392"/>
                              <a:gd name="T97" fmla="*/ T96 w 12118"/>
                              <a:gd name="T98" fmla="+- 0 6892 -671"/>
                              <a:gd name="T99" fmla="*/ 6892 h 8384"/>
                              <a:gd name="T100" fmla="+- 0 9229 392"/>
                              <a:gd name="T101" fmla="*/ T100 w 12118"/>
                              <a:gd name="T102" fmla="+- 0 7082 -671"/>
                              <a:gd name="T103" fmla="*/ 7082 h 8384"/>
                              <a:gd name="T104" fmla="+- 0 9097 392"/>
                              <a:gd name="T105" fmla="*/ T104 w 12118"/>
                              <a:gd name="T106" fmla="+- 0 7252 -671"/>
                              <a:gd name="T107" fmla="*/ 7252 h 8384"/>
                              <a:gd name="T108" fmla="+- 0 8942 392"/>
                              <a:gd name="T109" fmla="*/ T108 w 12118"/>
                              <a:gd name="T110" fmla="+- 0 7399 -671"/>
                              <a:gd name="T111" fmla="*/ 7399 h 8384"/>
                              <a:gd name="T112" fmla="+- 0 8765 392"/>
                              <a:gd name="T113" fmla="*/ T112 w 12118"/>
                              <a:gd name="T114" fmla="+- 0 7522 -671"/>
                              <a:gd name="T115" fmla="*/ 7522 h 8384"/>
                              <a:gd name="T116" fmla="+- 0 8570 392"/>
                              <a:gd name="T117" fmla="*/ T116 w 12118"/>
                              <a:gd name="T118" fmla="+- 0 7617 -671"/>
                              <a:gd name="T119" fmla="*/ 7617 h 8384"/>
                              <a:gd name="T120" fmla="+- 0 8360 392"/>
                              <a:gd name="T121" fmla="*/ T120 w 12118"/>
                              <a:gd name="T122" fmla="+- 0 7680 -671"/>
                              <a:gd name="T123" fmla="*/ 7680 h 8384"/>
                              <a:gd name="T124" fmla="+- 0 8137 392"/>
                              <a:gd name="T125" fmla="*/ T124 w 12118"/>
                              <a:gd name="T126" fmla="+- 0 7711 -671"/>
                              <a:gd name="T127" fmla="*/ 7711 h 8384"/>
                              <a:gd name="T128" fmla="+- 0 5680 392"/>
                              <a:gd name="T129" fmla="*/ T128 w 12118"/>
                              <a:gd name="T130" fmla="+- 0 7713 -671"/>
                              <a:gd name="T131" fmla="*/ 7713 h 8384"/>
                              <a:gd name="T132" fmla="+- 0 1637 392"/>
                              <a:gd name="T133" fmla="*/ T132 w 12118"/>
                              <a:gd name="T134" fmla="+- 0 7704 -671"/>
                              <a:gd name="T135" fmla="*/ 7704 h 8384"/>
                              <a:gd name="T136" fmla="+- 0 1418 392"/>
                              <a:gd name="T137" fmla="*/ T136 w 12118"/>
                              <a:gd name="T138" fmla="+- 0 7663 -671"/>
                              <a:gd name="T139" fmla="*/ 7663 h 8384"/>
                              <a:gd name="T140" fmla="+- 0 1213 392"/>
                              <a:gd name="T141" fmla="*/ T140 w 12118"/>
                              <a:gd name="T142" fmla="+- 0 7588 -671"/>
                              <a:gd name="T143" fmla="*/ 7588 h 8384"/>
                              <a:gd name="T144" fmla="+- 0 1023 392"/>
                              <a:gd name="T145" fmla="*/ T144 w 12118"/>
                              <a:gd name="T146" fmla="+- 0 7484 -671"/>
                              <a:gd name="T147" fmla="*/ 7484 h 8384"/>
                              <a:gd name="T148" fmla="+- 0 853 392"/>
                              <a:gd name="T149" fmla="*/ T148 w 12118"/>
                              <a:gd name="T150" fmla="+- 0 7353 -671"/>
                              <a:gd name="T151" fmla="*/ 7353 h 8384"/>
                              <a:gd name="T152" fmla="+- 0 706 392"/>
                              <a:gd name="T153" fmla="*/ T152 w 12118"/>
                              <a:gd name="T154" fmla="+- 0 7197 -671"/>
                              <a:gd name="T155" fmla="*/ 7197 h 8384"/>
                              <a:gd name="T156" fmla="+- 0 583 392"/>
                              <a:gd name="T157" fmla="*/ T156 w 12118"/>
                              <a:gd name="T158" fmla="+- 0 7021 -671"/>
                              <a:gd name="T159" fmla="*/ 7021 h 8384"/>
                              <a:gd name="T160" fmla="+- 0 488 392"/>
                              <a:gd name="T161" fmla="*/ T160 w 12118"/>
                              <a:gd name="T162" fmla="+- 0 6826 -671"/>
                              <a:gd name="T163" fmla="*/ 6826 h 8384"/>
                              <a:gd name="T164" fmla="+- 0 425 392"/>
                              <a:gd name="T165" fmla="*/ T164 w 12118"/>
                              <a:gd name="T166" fmla="+- 0 6615 -671"/>
                              <a:gd name="T167" fmla="*/ 6615 h 8384"/>
                              <a:gd name="T168" fmla="+- 0 394 392"/>
                              <a:gd name="T169" fmla="*/ T168 w 12118"/>
                              <a:gd name="T170" fmla="+- 0 6392 -671"/>
                              <a:gd name="T171" fmla="*/ 6392 h 8384"/>
                              <a:gd name="T172" fmla="+- 0 392 392"/>
                              <a:gd name="T173" fmla="*/ T172 w 12118"/>
                              <a:gd name="T174" fmla="+- 0 727 -671"/>
                              <a:gd name="T175" fmla="*/ 727 h 8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118" h="8384">
                                <a:moveTo>
                                  <a:pt x="0" y="1398"/>
                                </a:moveTo>
                                <a:lnTo>
                                  <a:pt x="2" y="1321"/>
                                </a:lnTo>
                                <a:lnTo>
                                  <a:pt x="9" y="1245"/>
                                </a:lnTo>
                                <a:lnTo>
                                  <a:pt x="19" y="1171"/>
                                </a:lnTo>
                                <a:lnTo>
                                  <a:pt x="33" y="1098"/>
                                </a:lnTo>
                                <a:lnTo>
                                  <a:pt x="50" y="1026"/>
                                </a:lnTo>
                                <a:lnTo>
                                  <a:pt x="72" y="956"/>
                                </a:lnTo>
                                <a:lnTo>
                                  <a:pt x="96" y="887"/>
                                </a:lnTo>
                                <a:lnTo>
                                  <a:pt x="125" y="821"/>
                                </a:lnTo>
                                <a:lnTo>
                                  <a:pt x="156" y="756"/>
                                </a:lnTo>
                                <a:lnTo>
                                  <a:pt x="191" y="692"/>
                                </a:lnTo>
                                <a:lnTo>
                                  <a:pt x="229" y="631"/>
                                </a:lnTo>
                                <a:lnTo>
                                  <a:pt x="270" y="572"/>
                                </a:lnTo>
                                <a:lnTo>
                                  <a:pt x="314" y="516"/>
                                </a:lnTo>
                                <a:lnTo>
                                  <a:pt x="360" y="462"/>
                                </a:lnTo>
                                <a:lnTo>
                                  <a:pt x="410" y="410"/>
                                </a:lnTo>
                                <a:lnTo>
                                  <a:pt x="461" y="360"/>
                                </a:lnTo>
                                <a:lnTo>
                                  <a:pt x="516" y="314"/>
                                </a:lnTo>
                                <a:lnTo>
                                  <a:pt x="572" y="270"/>
                                </a:lnTo>
                                <a:lnTo>
                                  <a:pt x="631" y="229"/>
                                </a:lnTo>
                                <a:lnTo>
                                  <a:pt x="692" y="191"/>
                                </a:lnTo>
                                <a:lnTo>
                                  <a:pt x="756" y="156"/>
                                </a:lnTo>
                                <a:lnTo>
                                  <a:pt x="821" y="125"/>
                                </a:lnTo>
                                <a:lnTo>
                                  <a:pt x="887" y="97"/>
                                </a:lnTo>
                                <a:lnTo>
                                  <a:pt x="956" y="72"/>
                                </a:lnTo>
                                <a:lnTo>
                                  <a:pt x="1026" y="50"/>
                                </a:lnTo>
                                <a:lnTo>
                                  <a:pt x="1098" y="33"/>
                                </a:lnTo>
                                <a:lnTo>
                                  <a:pt x="1171" y="19"/>
                                </a:lnTo>
                                <a:lnTo>
                                  <a:pt x="1245" y="9"/>
                                </a:lnTo>
                                <a:lnTo>
                                  <a:pt x="1321" y="2"/>
                                </a:lnTo>
                                <a:lnTo>
                                  <a:pt x="1398" y="0"/>
                                </a:lnTo>
                                <a:lnTo>
                                  <a:pt x="5288" y="0"/>
                                </a:lnTo>
                                <a:lnTo>
                                  <a:pt x="7554" y="0"/>
                                </a:lnTo>
                                <a:lnTo>
                                  <a:pt x="7668" y="0"/>
                                </a:lnTo>
                                <a:lnTo>
                                  <a:pt x="7745" y="2"/>
                                </a:lnTo>
                                <a:lnTo>
                                  <a:pt x="7820" y="9"/>
                                </a:lnTo>
                                <a:lnTo>
                                  <a:pt x="7895" y="19"/>
                                </a:lnTo>
                                <a:lnTo>
                                  <a:pt x="7968" y="33"/>
                                </a:lnTo>
                                <a:lnTo>
                                  <a:pt x="8039" y="50"/>
                                </a:lnTo>
                                <a:lnTo>
                                  <a:pt x="8110" y="72"/>
                                </a:lnTo>
                                <a:lnTo>
                                  <a:pt x="8178" y="97"/>
                                </a:lnTo>
                                <a:lnTo>
                                  <a:pt x="8245" y="125"/>
                                </a:lnTo>
                                <a:lnTo>
                                  <a:pt x="8310" y="156"/>
                                </a:lnTo>
                                <a:lnTo>
                                  <a:pt x="8373" y="191"/>
                                </a:lnTo>
                                <a:lnTo>
                                  <a:pt x="8434" y="229"/>
                                </a:lnTo>
                                <a:lnTo>
                                  <a:pt x="8493" y="270"/>
                                </a:lnTo>
                                <a:lnTo>
                                  <a:pt x="8550" y="314"/>
                                </a:lnTo>
                                <a:lnTo>
                                  <a:pt x="8604" y="360"/>
                                </a:lnTo>
                                <a:lnTo>
                                  <a:pt x="8656" y="410"/>
                                </a:lnTo>
                                <a:lnTo>
                                  <a:pt x="8705" y="462"/>
                                </a:lnTo>
                                <a:lnTo>
                                  <a:pt x="8752" y="516"/>
                                </a:lnTo>
                                <a:lnTo>
                                  <a:pt x="8796" y="572"/>
                                </a:lnTo>
                                <a:lnTo>
                                  <a:pt x="8837" y="631"/>
                                </a:lnTo>
                                <a:lnTo>
                                  <a:pt x="8874" y="692"/>
                                </a:lnTo>
                                <a:lnTo>
                                  <a:pt x="8909" y="756"/>
                                </a:lnTo>
                                <a:lnTo>
                                  <a:pt x="8941" y="821"/>
                                </a:lnTo>
                                <a:lnTo>
                                  <a:pt x="8969" y="887"/>
                                </a:lnTo>
                                <a:lnTo>
                                  <a:pt x="8994" y="956"/>
                                </a:lnTo>
                                <a:lnTo>
                                  <a:pt x="9015" y="1026"/>
                                </a:lnTo>
                                <a:lnTo>
                                  <a:pt x="9033" y="1098"/>
                                </a:lnTo>
                                <a:lnTo>
                                  <a:pt x="9047" y="1171"/>
                                </a:lnTo>
                                <a:lnTo>
                                  <a:pt x="9057" y="1245"/>
                                </a:lnTo>
                                <a:lnTo>
                                  <a:pt x="9063" y="1321"/>
                                </a:lnTo>
                                <a:lnTo>
                                  <a:pt x="9065" y="1398"/>
                                </a:lnTo>
                                <a:lnTo>
                                  <a:pt x="9065" y="4891"/>
                                </a:lnTo>
                                <a:lnTo>
                                  <a:pt x="12118" y="8166"/>
                                </a:lnTo>
                                <a:lnTo>
                                  <a:pt x="9065" y="6986"/>
                                </a:lnTo>
                                <a:lnTo>
                                  <a:pt x="9063" y="7063"/>
                                </a:lnTo>
                                <a:lnTo>
                                  <a:pt x="9057" y="7139"/>
                                </a:lnTo>
                                <a:lnTo>
                                  <a:pt x="9047" y="7213"/>
                                </a:lnTo>
                                <a:lnTo>
                                  <a:pt x="9033" y="7286"/>
                                </a:lnTo>
                                <a:lnTo>
                                  <a:pt x="9015" y="7358"/>
                                </a:lnTo>
                                <a:lnTo>
                                  <a:pt x="8994" y="7428"/>
                                </a:lnTo>
                                <a:lnTo>
                                  <a:pt x="8969" y="7497"/>
                                </a:lnTo>
                                <a:lnTo>
                                  <a:pt x="8941" y="7563"/>
                                </a:lnTo>
                                <a:lnTo>
                                  <a:pt x="8909" y="7629"/>
                                </a:lnTo>
                                <a:lnTo>
                                  <a:pt x="8874" y="7692"/>
                                </a:lnTo>
                                <a:lnTo>
                                  <a:pt x="8837" y="7753"/>
                                </a:lnTo>
                                <a:lnTo>
                                  <a:pt x="8796" y="7812"/>
                                </a:lnTo>
                                <a:lnTo>
                                  <a:pt x="8752" y="7868"/>
                                </a:lnTo>
                                <a:lnTo>
                                  <a:pt x="8705" y="7923"/>
                                </a:lnTo>
                                <a:lnTo>
                                  <a:pt x="8656" y="7974"/>
                                </a:lnTo>
                                <a:lnTo>
                                  <a:pt x="8604" y="8024"/>
                                </a:lnTo>
                                <a:lnTo>
                                  <a:pt x="8550" y="8070"/>
                                </a:lnTo>
                                <a:lnTo>
                                  <a:pt x="8493" y="8114"/>
                                </a:lnTo>
                                <a:lnTo>
                                  <a:pt x="8434" y="8155"/>
                                </a:lnTo>
                                <a:lnTo>
                                  <a:pt x="8373" y="8193"/>
                                </a:lnTo>
                                <a:lnTo>
                                  <a:pt x="8310" y="8228"/>
                                </a:lnTo>
                                <a:lnTo>
                                  <a:pt x="8245" y="8259"/>
                                </a:lnTo>
                                <a:lnTo>
                                  <a:pt x="8178" y="8288"/>
                                </a:lnTo>
                                <a:lnTo>
                                  <a:pt x="8110" y="8312"/>
                                </a:lnTo>
                                <a:lnTo>
                                  <a:pt x="8039" y="8334"/>
                                </a:lnTo>
                                <a:lnTo>
                                  <a:pt x="7968" y="8351"/>
                                </a:lnTo>
                                <a:lnTo>
                                  <a:pt x="7895" y="8365"/>
                                </a:lnTo>
                                <a:lnTo>
                                  <a:pt x="7820" y="8375"/>
                                </a:lnTo>
                                <a:lnTo>
                                  <a:pt x="7745" y="8382"/>
                                </a:lnTo>
                                <a:lnTo>
                                  <a:pt x="7668" y="8384"/>
                                </a:lnTo>
                                <a:lnTo>
                                  <a:pt x="7554" y="8384"/>
                                </a:lnTo>
                                <a:lnTo>
                                  <a:pt x="5288" y="8384"/>
                                </a:lnTo>
                                <a:lnTo>
                                  <a:pt x="1398" y="8384"/>
                                </a:lnTo>
                                <a:lnTo>
                                  <a:pt x="1321" y="8382"/>
                                </a:lnTo>
                                <a:lnTo>
                                  <a:pt x="1245" y="8375"/>
                                </a:lnTo>
                                <a:lnTo>
                                  <a:pt x="1171" y="8365"/>
                                </a:lnTo>
                                <a:lnTo>
                                  <a:pt x="1098" y="8351"/>
                                </a:lnTo>
                                <a:lnTo>
                                  <a:pt x="1026" y="8334"/>
                                </a:lnTo>
                                <a:lnTo>
                                  <a:pt x="956" y="8312"/>
                                </a:lnTo>
                                <a:lnTo>
                                  <a:pt x="887" y="8288"/>
                                </a:lnTo>
                                <a:lnTo>
                                  <a:pt x="821" y="8259"/>
                                </a:lnTo>
                                <a:lnTo>
                                  <a:pt x="756" y="8228"/>
                                </a:lnTo>
                                <a:lnTo>
                                  <a:pt x="692" y="8193"/>
                                </a:lnTo>
                                <a:lnTo>
                                  <a:pt x="631" y="8155"/>
                                </a:lnTo>
                                <a:lnTo>
                                  <a:pt x="572" y="8114"/>
                                </a:lnTo>
                                <a:lnTo>
                                  <a:pt x="516" y="8070"/>
                                </a:lnTo>
                                <a:lnTo>
                                  <a:pt x="461" y="8024"/>
                                </a:lnTo>
                                <a:lnTo>
                                  <a:pt x="410" y="7974"/>
                                </a:lnTo>
                                <a:lnTo>
                                  <a:pt x="360" y="7923"/>
                                </a:lnTo>
                                <a:lnTo>
                                  <a:pt x="314" y="7868"/>
                                </a:lnTo>
                                <a:lnTo>
                                  <a:pt x="270" y="7812"/>
                                </a:lnTo>
                                <a:lnTo>
                                  <a:pt x="229" y="7753"/>
                                </a:lnTo>
                                <a:lnTo>
                                  <a:pt x="191" y="7692"/>
                                </a:lnTo>
                                <a:lnTo>
                                  <a:pt x="156" y="7629"/>
                                </a:lnTo>
                                <a:lnTo>
                                  <a:pt x="125" y="7563"/>
                                </a:lnTo>
                                <a:lnTo>
                                  <a:pt x="96" y="7497"/>
                                </a:lnTo>
                                <a:lnTo>
                                  <a:pt x="72" y="7428"/>
                                </a:lnTo>
                                <a:lnTo>
                                  <a:pt x="50" y="7358"/>
                                </a:lnTo>
                                <a:lnTo>
                                  <a:pt x="33" y="7286"/>
                                </a:lnTo>
                                <a:lnTo>
                                  <a:pt x="19" y="7213"/>
                                </a:lnTo>
                                <a:lnTo>
                                  <a:pt x="9" y="7139"/>
                                </a:lnTo>
                                <a:lnTo>
                                  <a:pt x="2" y="7063"/>
                                </a:lnTo>
                                <a:lnTo>
                                  <a:pt x="0" y="6986"/>
                                </a:lnTo>
                                <a:lnTo>
                                  <a:pt x="0" y="4891"/>
                                </a:lnTo>
                                <a:lnTo>
                                  <a:pt x="0" y="1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-185"/>
                            <a:ext cx="1149" cy="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5" y="-209"/>
                            <a:ext cx="1304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" y="730"/>
                            <a:ext cx="1507" cy="6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-414"/>
                            <a:ext cx="1502" cy="7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7" y="1445"/>
                            <a:ext cx="2225" cy="7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9BCA98" id="Group 62" o:spid="_x0000_s1026" style="position:absolute;margin-left:18.85pt;margin-top:-34.3pt;width:607.45pt;height:420.75pt;z-index:-252235776;mso-position-horizontal-relative:page" coordorigin="377,-686" coordsize="12149,8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">
                <v:shape id="Freeform 68" o:spid="_x0000_s1027" style="position:absolute;left:392;top:-671;width:12118;height:8384;visibility:visible;mso-wrap-style:square;v-text-anchor:top" coordsize="12118,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" path="m,1398r2,-77l9,1245r10,-74l33,1098r17,-72l72,956,96,887r29,-66l156,756r35,-64l229,631r41,-59l314,516r46,-54l410,410r51,-50l516,314r56,-44l631,229r61,-38l756,156r65,-31l887,97,956,72r70,-22l1098,33r73,-14l1245,9r76,-7l1398,,5288,,7554,r114,l7745,2r75,7l7895,19r73,14l8039,50r71,22l8178,97r67,28l8310,156r63,35l8434,229r59,41l8550,314r54,46l8656,410r49,52l8752,516r44,56l8837,631r37,61l8909,756r32,65l8969,887r25,69l9015,1026r18,72l9047,1171r10,74l9063,1321r2,77l9065,4891r3053,3275l9065,6986r-2,77l9057,7139r-10,74l9033,7286r-18,72l8994,7428r-25,69l8941,7563r-32,66l8874,7692r-37,61l8796,7812r-44,56l8705,7923r-49,51l8604,8024r-54,46l8493,8114r-59,41l8373,8193r-63,35l8245,8259r-67,29l8110,8312r-71,22l7968,8351r-73,14l7820,8375r-75,7l7668,8384r-114,l5288,8384r-3890,l1321,8382r-76,-7l1171,8365r-73,-14l1026,8334r-70,-22l887,8288r-66,-29l756,8228r-64,-35l631,8155r-59,-41l516,8070r-55,-46l410,7974r-50,-51l314,7868r-44,-56l229,7753r-38,-61l156,7629r-31,-66l96,7497,72,7428,50,7358,33,7286,19,7213,9,7139,2,7063,,6986,,4891,,1398xe" filled="f" strokeweight="1.56pt">
                  <v:path arrowok="t" o:connecttype="custom" o:connectlocs="9,574;50,355;125,150;229,-40;360,-209;516,-357;692,-480;887,-574;1098,-638;1321,-669;7554,-671;7820,-662;8039,-621;8245,-546;8434,-442;8604,-311;8752,-155;8874,21;8969,216;9033,427;9063,650;12118,7495;9057,6468;9015,6687;8941,6892;8837,7082;8705,7252;8550,7399;8373,7522;8178,7617;7968,7680;7745,7711;5288,7713;1245,7704;1026,7663;821,7588;631,7484;461,7353;314,7197;191,7021;96,6826;33,6615;2,6392;0,727" o:connectangles="0,0,0,0,0,0,0,0,0,0,0,0,0,0,0,0,0,0,0,0,0,0,0,0,0,0,0,0,0,0,0,0,0,0,0,0,0,0,0,0,0,0,0,0"/>
                </v:shape>
                <v:shape id="Picture 67" o:spid="_x0000_s1028" type="#_x0000_t75" style="position:absolute;left:993;top:-185;width:1149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">
                  <v:imagedata r:id="rId34" o:title=""/>
                </v:shape>
                <v:shape id="Picture 66" o:spid="_x0000_s1029" type="#_x0000_t75" style="position:absolute;left:5835;top:-209;width:1304;height: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">
                  <v:imagedata r:id="rId35" o:title=""/>
                </v:shape>
                <v:shape id="Picture 65" o:spid="_x0000_s1030" type="#_x0000_t75" style="position:absolute;left:754;top:730;width:1507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">
                  <v:imagedata r:id="rId36" o:title=""/>
                </v:shape>
                <v:shape id="Picture 64" o:spid="_x0000_s1031" type="#_x0000_t75" style="position:absolute;left:7311;top:-414;width:1502;height: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">
                  <v:imagedata r:id="rId37" o:title=""/>
                </v:shape>
                <v:shape id="Picture 63" o:spid="_x0000_s1032" type="#_x0000_t75" style="position:absolute;left:5377;top:1445;width:2225;height: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">
                  <v:imagedata r:id="rId38" o:title=""/>
                </v:shape>
                <w10:wrap anchorx="page"/>
              </v:group>
            </w:pict>
          </mc:Fallback>
        </mc:AlternateContent>
      </w:r>
      <w:r w:rsidR="000554A2">
        <w:rPr>
          <w:color w:val="385622"/>
        </w:rPr>
        <w:t>sociable</w:t>
      </w:r>
    </w:p>
    <w:p w14:paraId="02D76A08" w14:textId="77777777" w:rsidR="003E16C5" w:rsidRDefault="000554A2">
      <w:pPr>
        <w:pStyle w:val="BodyText"/>
        <w:spacing w:before="217" w:line="581" w:lineRule="exact"/>
        <w:ind w:left="2248"/>
      </w:pPr>
      <w:r>
        <w:br w:type="column"/>
      </w:r>
      <w:r>
        <w:t>Choose at least</w:t>
      </w:r>
    </w:p>
    <w:p w14:paraId="1D0B75B9" w14:textId="77777777" w:rsidR="003E16C5" w:rsidRDefault="000554A2">
      <w:pPr>
        <w:pStyle w:val="BodyText"/>
        <w:spacing w:line="502" w:lineRule="exact"/>
        <w:ind w:left="2248"/>
      </w:pPr>
      <w:r>
        <w:t>three adjectives to</w:t>
      </w:r>
    </w:p>
    <w:p w14:paraId="5BAFF241" w14:textId="77777777" w:rsidR="003E16C5" w:rsidRDefault="003E16C5">
      <w:pPr>
        <w:spacing w:line="502" w:lineRule="exact"/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3646" w:space="40"/>
            <w:col w:w="2058" w:space="2009"/>
            <w:col w:w="7787"/>
          </w:cols>
        </w:sectPr>
      </w:pPr>
    </w:p>
    <w:p w14:paraId="07ED935D" w14:textId="77777777" w:rsidR="003E16C5" w:rsidRDefault="000554A2">
      <w:pPr>
        <w:pStyle w:val="BodyText"/>
        <w:spacing w:before="204" w:line="321" w:lineRule="auto"/>
        <w:ind w:left="1713" w:right="-8" w:firstLine="1234"/>
      </w:pPr>
      <w:r>
        <w:rPr>
          <w:color w:val="385622"/>
          <w:spacing w:val="-2"/>
        </w:rPr>
        <w:t xml:space="preserve">hard-working </w:t>
      </w:r>
      <w:r>
        <w:rPr>
          <w:color w:val="385622"/>
        </w:rPr>
        <w:t>conscientious</w:t>
      </w:r>
    </w:p>
    <w:p w14:paraId="403B11E7" w14:textId="77777777" w:rsidR="003E16C5" w:rsidRDefault="000554A2">
      <w:pPr>
        <w:pStyle w:val="Heading2"/>
        <w:spacing w:line="1031" w:lineRule="exact"/>
      </w:pPr>
      <w:r>
        <w:t>I am…</w:t>
      </w:r>
    </w:p>
    <w:p w14:paraId="352AB0D2" w14:textId="77777777" w:rsidR="003E16C5" w:rsidRDefault="000554A2">
      <w:pPr>
        <w:spacing w:line="1071" w:lineRule="exact"/>
        <w:ind w:left="686"/>
        <w:rPr>
          <w:rFonts w:ascii="Calibri Light"/>
          <w:sz w:val="88"/>
        </w:rPr>
      </w:pPr>
      <w:r>
        <w:rPr>
          <w:rFonts w:ascii="Calibri Light"/>
          <w:spacing w:val="-7"/>
          <w:sz w:val="88"/>
        </w:rPr>
        <w:t>1.</w:t>
      </w:r>
    </w:p>
    <w:p w14:paraId="41CE4354" w14:textId="77777777" w:rsidR="003E16C5" w:rsidRDefault="000554A2">
      <w:pPr>
        <w:spacing w:line="1071" w:lineRule="exact"/>
        <w:ind w:left="686"/>
        <w:rPr>
          <w:rFonts w:ascii="Calibri Light"/>
          <w:sz w:val="88"/>
        </w:rPr>
      </w:pPr>
      <w:r>
        <w:rPr>
          <w:rFonts w:ascii="Calibri Light"/>
          <w:spacing w:val="-7"/>
          <w:sz w:val="88"/>
        </w:rPr>
        <w:t>2.</w:t>
      </w:r>
    </w:p>
    <w:p w14:paraId="20F9BB98" w14:textId="77777777" w:rsidR="003E16C5" w:rsidRDefault="000554A2">
      <w:pPr>
        <w:spacing w:line="1072" w:lineRule="exact"/>
        <w:ind w:left="686"/>
        <w:rPr>
          <w:rFonts w:ascii="Calibri Light"/>
          <w:sz w:val="88"/>
        </w:rPr>
      </w:pPr>
      <w:r>
        <w:rPr>
          <w:rFonts w:ascii="Calibri Light"/>
          <w:spacing w:val="-7"/>
          <w:sz w:val="88"/>
        </w:rPr>
        <w:t>3.</w:t>
      </w:r>
    </w:p>
    <w:p w14:paraId="279E7409" w14:textId="77777777" w:rsidR="003E16C5" w:rsidRDefault="000554A2">
      <w:pPr>
        <w:pStyle w:val="BodyText"/>
        <w:spacing w:line="489" w:lineRule="exact"/>
        <w:ind w:left="392"/>
      </w:pPr>
      <w:r>
        <w:br w:type="column"/>
      </w:r>
      <w:r>
        <w:rPr>
          <w:color w:val="385622"/>
        </w:rPr>
        <w:t>dependable</w:t>
      </w:r>
    </w:p>
    <w:p w14:paraId="04D6517E" w14:textId="77777777" w:rsidR="003E16C5" w:rsidRDefault="000554A2">
      <w:pPr>
        <w:pStyle w:val="BodyText"/>
        <w:spacing w:before="69"/>
        <w:ind w:left="686"/>
      </w:pPr>
      <w:r>
        <w:br w:type="column"/>
      </w:r>
      <w:r>
        <w:t>describe your character.</w:t>
      </w:r>
    </w:p>
    <w:p w14:paraId="2D01088B" w14:textId="77777777" w:rsidR="003E16C5" w:rsidRDefault="003E16C5">
      <w:pPr>
        <w:pStyle w:val="BodyText"/>
        <w:spacing w:before="5"/>
        <w:rPr>
          <w:sz w:val="46"/>
        </w:rPr>
      </w:pPr>
    </w:p>
    <w:p w14:paraId="1BB19810" w14:textId="77777777" w:rsidR="003E16C5" w:rsidRDefault="000554A2">
      <w:pPr>
        <w:pStyle w:val="BodyText"/>
        <w:spacing w:before="1"/>
        <w:ind w:left="686"/>
      </w:pPr>
      <w:r>
        <w:t>Use the words in the box.</w:t>
      </w:r>
    </w:p>
    <w:p w14:paraId="07234FF1" w14:textId="77777777" w:rsidR="003E16C5" w:rsidRDefault="003E16C5">
      <w:pPr>
        <w:pStyle w:val="BodyText"/>
        <w:spacing w:before="1"/>
        <w:rPr>
          <w:sz w:val="47"/>
        </w:rPr>
      </w:pPr>
    </w:p>
    <w:p w14:paraId="70BE97E1" w14:textId="77777777" w:rsidR="003E16C5" w:rsidRDefault="000554A2">
      <w:pPr>
        <w:pStyle w:val="BodyText"/>
        <w:spacing w:line="235" w:lineRule="auto"/>
        <w:ind w:left="686" w:right="397"/>
      </w:pPr>
      <w:r>
        <w:t>Or you could come up with some of your own words.</w:t>
      </w:r>
    </w:p>
    <w:p w14:paraId="5AD58FF1" w14:textId="77777777" w:rsidR="003E16C5" w:rsidRDefault="003E16C5">
      <w:pPr>
        <w:spacing w:line="235" w:lineRule="auto"/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5554" w:space="40"/>
            <w:col w:w="2750" w:space="971"/>
            <w:col w:w="6225"/>
          </w:cols>
        </w:sectPr>
      </w:pPr>
    </w:p>
    <w:p w14:paraId="4DFFFE78" w14:textId="77777777" w:rsidR="003E16C5" w:rsidRDefault="000554A2">
      <w:pPr>
        <w:pStyle w:val="Heading1"/>
        <w:spacing w:line="998" w:lineRule="exact"/>
        <w:ind w:right="341"/>
      </w:pPr>
      <w:r>
        <w:rPr>
          <w:noProof/>
        </w:rPr>
        <w:lastRenderedPageBreak/>
        <w:drawing>
          <wp:anchor distT="0" distB="0" distL="0" distR="0" simplePos="0" relativeHeight="251685888" behindDoc="0" locked="0" layoutInCell="1" allowOverlap="1" wp14:anchorId="33A37D23" wp14:editId="22046755">
            <wp:simplePos x="0" y="0"/>
            <wp:positionH relativeFrom="page">
              <wp:posOffset>8456895</wp:posOffset>
            </wp:positionH>
            <wp:positionV relativeFrom="paragraph">
              <wp:posOffset>39678</wp:posOffset>
            </wp:positionV>
            <wp:extent cx="1305628" cy="1285638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Beginnings</w:t>
      </w:r>
    </w:p>
    <w:p w14:paraId="70D22D57" w14:textId="77777777" w:rsidR="003E16C5" w:rsidRDefault="000554A2">
      <w:pPr>
        <w:pStyle w:val="Heading4"/>
        <w:spacing w:before="75" w:line="259" w:lineRule="auto"/>
        <w:ind w:left="2641" w:right="2578"/>
        <w:jc w:val="center"/>
      </w:pPr>
      <w:r>
        <w:rPr>
          <w:spacing w:val="-3"/>
        </w:rPr>
        <w:t>Starting</w:t>
      </w:r>
      <w:r>
        <w:rPr>
          <w:spacing w:val="-20"/>
        </w:rPr>
        <w:t xml:space="preserve"> </w:t>
      </w:r>
      <w:r>
        <w:rPr>
          <w:spacing w:val="-4"/>
        </w:rPr>
        <w:t>secondary</w:t>
      </w:r>
      <w:r>
        <w:rPr>
          <w:spacing w:val="-17"/>
        </w:rPr>
        <w:t xml:space="preserve"> </w:t>
      </w:r>
      <w:r>
        <w:rPr>
          <w:spacing w:val="-3"/>
        </w:rPr>
        <w:t>school</w:t>
      </w:r>
      <w:r>
        <w:rPr>
          <w:spacing w:val="-16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help</w:t>
      </w:r>
      <w:r>
        <w:rPr>
          <w:spacing w:val="-19"/>
        </w:rPr>
        <w:t xml:space="preserve"> </w:t>
      </w:r>
      <w:r>
        <w:rPr>
          <w:spacing w:val="-5"/>
        </w:rPr>
        <w:t>you</w:t>
      </w:r>
      <w:r>
        <w:rPr>
          <w:spacing w:val="-13"/>
        </w:rPr>
        <w:t xml:space="preserve"> </w:t>
      </w:r>
      <w:r>
        <w:t>build</w:t>
      </w:r>
      <w:r>
        <w:rPr>
          <w:spacing w:val="-18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rPr>
          <w:spacing w:val="-4"/>
        </w:rPr>
        <w:t xml:space="preserve">your </w:t>
      </w:r>
      <w:r>
        <w:t xml:space="preserve">skills and </w:t>
      </w:r>
      <w:r>
        <w:rPr>
          <w:spacing w:val="-5"/>
        </w:rPr>
        <w:t xml:space="preserve">experiences </w:t>
      </w:r>
      <w:r>
        <w:rPr>
          <w:spacing w:val="-4"/>
        </w:rPr>
        <w:t xml:space="preserve">from </w:t>
      </w:r>
      <w:r>
        <w:rPr>
          <w:spacing w:val="-3"/>
        </w:rPr>
        <w:t xml:space="preserve">primary </w:t>
      </w:r>
      <w:r>
        <w:rPr>
          <w:spacing w:val="-4"/>
        </w:rPr>
        <w:t xml:space="preserve">school </w:t>
      </w:r>
      <w:r>
        <w:t xml:space="preserve">and </w:t>
      </w:r>
      <w:r>
        <w:rPr>
          <w:spacing w:val="-4"/>
        </w:rPr>
        <w:t xml:space="preserve">there </w:t>
      </w:r>
      <w:r>
        <w:t xml:space="preserve">will be </w:t>
      </w:r>
      <w:r>
        <w:rPr>
          <w:spacing w:val="-3"/>
        </w:rPr>
        <w:t>some new</w:t>
      </w:r>
      <w:r>
        <w:rPr>
          <w:spacing w:val="-61"/>
        </w:rPr>
        <w:t xml:space="preserve"> </w:t>
      </w:r>
      <w:r>
        <w:rPr>
          <w:spacing w:val="-3"/>
        </w:rPr>
        <w:t>opportunities</w:t>
      </w:r>
    </w:p>
    <w:p w14:paraId="4A224416" w14:textId="12E7EBA9" w:rsidR="003E16C5" w:rsidRDefault="007F0589">
      <w:pPr>
        <w:pStyle w:val="BodyText"/>
        <w:spacing w:before="259"/>
        <w:ind w:left="596"/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DFCE386" wp14:editId="07AD000F">
                <wp:simplePos x="0" y="0"/>
                <wp:positionH relativeFrom="page">
                  <wp:posOffset>127000</wp:posOffset>
                </wp:positionH>
                <wp:positionV relativeFrom="paragraph">
                  <wp:posOffset>621665</wp:posOffset>
                </wp:positionV>
                <wp:extent cx="2989580" cy="3006090"/>
                <wp:effectExtent l="0" t="0" r="0" b="0"/>
                <wp:wrapTopAndBottom/>
                <wp:docPr id="6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3006090"/>
                          <a:chOff x="200" y="979"/>
                          <a:chExt cx="4708" cy="4734"/>
                        </a:xfrm>
                      </wpg:grpSpPr>
                      <wps:wsp>
                        <wps:cNvPr id="62" name="Freeform 61"/>
                        <wps:cNvSpPr>
                          <a:spLocks/>
                        </wps:cNvSpPr>
                        <wps:spPr bwMode="auto">
                          <a:xfrm>
                            <a:off x="216" y="994"/>
                            <a:ext cx="4677" cy="4703"/>
                          </a:xfrm>
                          <a:custGeom>
                            <a:avLst/>
                            <a:gdLst>
                              <a:gd name="T0" fmla="+- 0 640 216"/>
                              <a:gd name="T1" fmla="*/ T0 w 4677"/>
                              <a:gd name="T2" fmla="+- 0 2287 994"/>
                              <a:gd name="T3" fmla="*/ 2287 h 4703"/>
                              <a:gd name="T4" fmla="+- 0 707 216"/>
                              <a:gd name="T5" fmla="*/ T4 w 4677"/>
                              <a:gd name="T6" fmla="+- 0 1974 994"/>
                              <a:gd name="T7" fmla="*/ 1974 h 4703"/>
                              <a:gd name="T8" fmla="+- 0 841 216"/>
                              <a:gd name="T9" fmla="*/ T8 w 4677"/>
                              <a:gd name="T10" fmla="+- 0 1710 994"/>
                              <a:gd name="T11" fmla="*/ 1710 h 4703"/>
                              <a:gd name="T12" fmla="+- 0 1032 216"/>
                              <a:gd name="T13" fmla="*/ T12 w 4677"/>
                              <a:gd name="T14" fmla="+- 0 1516 994"/>
                              <a:gd name="T15" fmla="*/ 1516 h 4703"/>
                              <a:gd name="T16" fmla="+- 0 1266 216"/>
                              <a:gd name="T17" fmla="*/ T16 w 4677"/>
                              <a:gd name="T18" fmla="+- 0 1416 994"/>
                              <a:gd name="T19" fmla="*/ 1416 h 4703"/>
                              <a:gd name="T20" fmla="+- 0 1586 216"/>
                              <a:gd name="T21" fmla="*/ T20 w 4677"/>
                              <a:gd name="T22" fmla="+- 0 1454 994"/>
                              <a:gd name="T23" fmla="*/ 1454 h 4703"/>
                              <a:gd name="T24" fmla="+- 0 1809 216"/>
                              <a:gd name="T25" fmla="*/ T24 w 4677"/>
                              <a:gd name="T26" fmla="+- 0 1394 994"/>
                              <a:gd name="T27" fmla="*/ 1394 h 4703"/>
                              <a:gd name="T28" fmla="+- 0 2015 216"/>
                              <a:gd name="T29" fmla="*/ T28 w 4677"/>
                              <a:gd name="T30" fmla="+- 0 1189 994"/>
                              <a:gd name="T31" fmla="*/ 1189 h 4703"/>
                              <a:gd name="T32" fmla="+- 0 2262 216"/>
                              <a:gd name="T33" fmla="*/ T32 w 4677"/>
                              <a:gd name="T34" fmla="+- 0 1124 994"/>
                              <a:gd name="T35" fmla="*/ 1124 h 4703"/>
                              <a:gd name="T36" fmla="+- 0 2513 216"/>
                              <a:gd name="T37" fmla="*/ T36 w 4677"/>
                              <a:gd name="T38" fmla="+- 0 1217 994"/>
                              <a:gd name="T39" fmla="*/ 1217 h 4703"/>
                              <a:gd name="T40" fmla="+- 0 2718 216"/>
                              <a:gd name="T41" fmla="*/ T40 w 4677"/>
                              <a:gd name="T42" fmla="+- 0 1208 994"/>
                              <a:gd name="T43" fmla="*/ 1208 h 4703"/>
                              <a:gd name="T44" fmla="+- 0 2920 216"/>
                              <a:gd name="T45" fmla="*/ T44 w 4677"/>
                              <a:gd name="T46" fmla="+- 0 1027 994"/>
                              <a:gd name="T47" fmla="*/ 1027 h 4703"/>
                              <a:gd name="T48" fmla="+- 0 3160 216"/>
                              <a:gd name="T49" fmla="*/ T48 w 4677"/>
                              <a:gd name="T50" fmla="+- 0 1005 994"/>
                              <a:gd name="T51" fmla="*/ 1005 h 4703"/>
                              <a:gd name="T52" fmla="+- 0 3410 216"/>
                              <a:gd name="T53" fmla="*/ T52 w 4677"/>
                              <a:gd name="T54" fmla="+- 0 1192 994"/>
                              <a:gd name="T55" fmla="*/ 1192 h 4703"/>
                              <a:gd name="T56" fmla="+- 0 3595 216"/>
                              <a:gd name="T57" fmla="*/ T56 w 4677"/>
                              <a:gd name="T58" fmla="+- 0 1081 994"/>
                              <a:gd name="T59" fmla="*/ 1081 h 4703"/>
                              <a:gd name="T60" fmla="+- 0 3833 216"/>
                              <a:gd name="T61" fmla="*/ T60 w 4677"/>
                              <a:gd name="T62" fmla="+- 0 994 994"/>
                              <a:gd name="T63" fmla="*/ 994 h 4703"/>
                              <a:gd name="T64" fmla="+- 0 4076 216"/>
                              <a:gd name="T65" fmla="*/ T64 w 4677"/>
                              <a:gd name="T66" fmla="+- 0 1067 994"/>
                              <a:gd name="T67" fmla="*/ 1067 h 4703"/>
                              <a:gd name="T68" fmla="+- 0 4267 216"/>
                              <a:gd name="T69" fmla="*/ T68 w 4677"/>
                              <a:gd name="T70" fmla="+- 0 1285 994"/>
                              <a:gd name="T71" fmla="*/ 1285 h 4703"/>
                              <a:gd name="T72" fmla="+- 0 4362 216"/>
                              <a:gd name="T73" fmla="*/ T72 w 4677"/>
                              <a:gd name="T74" fmla="+- 0 1585 994"/>
                              <a:gd name="T75" fmla="*/ 1585 h 4703"/>
                              <a:gd name="T76" fmla="+- 0 4578 216"/>
                              <a:gd name="T77" fmla="*/ T76 w 4677"/>
                              <a:gd name="T78" fmla="+- 0 1739 994"/>
                              <a:gd name="T79" fmla="*/ 1739 h 4703"/>
                              <a:gd name="T80" fmla="+- 0 4725 216"/>
                              <a:gd name="T81" fmla="*/ T80 w 4677"/>
                              <a:gd name="T82" fmla="+- 0 1991 994"/>
                              <a:gd name="T83" fmla="*/ 1991 h 4703"/>
                              <a:gd name="T84" fmla="+- 0 4786 216"/>
                              <a:gd name="T85" fmla="*/ T84 w 4677"/>
                              <a:gd name="T86" fmla="+- 0 2304 994"/>
                              <a:gd name="T87" fmla="*/ 2304 h 4703"/>
                              <a:gd name="T88" fmla="+- 0 4748 216"/>
                              <a:gd name="T89" fmla="*/ T88 w 4677"/>
                              <a:gd name="T90" fmla="+- 0 2635 994"/>
                              <a:gd name="T91" fmla="*/ 2635 h 4703"/>
                              <a:gd name="T92" fmla="+- 0 4831 216"/>
                              <a:gd name="T93" fmla="*/ T92 w 4677"/>
                              <a:gd name="T94" fmla="+- 0 2869 994"/>
                              <a:gd name="T95" fmla="*/ 2869 h 4703"/>
                              <a:gd name="T96" fmla="+- 0 4889 216"/>
                              <a:gd name="T97" fmla="*/ T96 w 4677"/>
                              <a:gd name="T98" fmla="+- 0 3171 994"/>
                              <a:gd name="T99" fmla="*/ 3171 h 4703"/>
                              <a:gd name="T100" fmla="+- 0 4877 216"/>
                              <a:gd name="T101" fmla="*/ T100 w 4677"/>
                              <a:gd name="T102" fmla="+- 0 3478 994"/>
                              <a:gd name="T103" fmla="*/ 3478 h 4703"/>
                              <a:gd name="T104" fmla="+- 0 4797 216"/>
                              <a:gd name="T105" fmla="*/ T104 w 4677"/>
                              <a:gd name="T106" fmla="+- 0 3767 994"/>
                              <a:gd name="T107" fmla="*/ 3767 h 4703"/>
                              <a:gd name="T108" fmla="+- 0 4652 216"/>
                              <a:gd name="T109" fmla="*/ T108 w 4677"/>
                              <a:gd name="T110" fmla="+- 0 4015 994"/>
                              <a:gd name="T111" fmla="*/ 4015 h 4703"/>
                              <a:gd name="T112" fmla="+- 0 4409 216"/>
                              <a:gd name="T113" fmla="*/ T112 w 4677"/>
                              <a:gd name="T114" fmla="+- 0 4215 994"/>
                              <a:gd name="T115" fmla="*/ 4215 h 4703"/>
                              <a:gd name="T116" fmla="+- 0 4250 216"/>
                              <a:gd name="T117" fmla="*/ T116 w 4677"/>
                              <a:gd name="T118" fmla="+- 0 4437 994"/>
                              <a:gd name="T119" fmla="*/ 4437 h 4703"/>
                              <a:gd name="T120" fmla="+- 0 4154 216"/>
                              <a:gd name="T121" fmla="*/ T120 w 4677"/>
                              <a:gd name="T122" fmla="+- 0 4742 994"/>
                              <a:gd name="T123" fmla="*/ 4742 h 4703"/>
                              <a:gd name="T124" fmla="+- 0 3984 216"/>
                              <a:gd name="T125" fmla="*/ T124 w 4677"/>
                              <a:gd name="T126" fmla="+- 0 4972 994"/>
                              <a:gd name="T127" fmla="*/ 4972 h 4703"/>
                              <a:gd name="T128" fmla="+- 0 3759 216"/>
                              <a:gd name="T129" fmla="*/ T128 w 4677"/>
                              <a:gd name="T130" fmla="+- 0 5098 994"/>
                              <a:gd name="T131" fmla="*/ 5098 h 4703"/>
                              <a:gd name="T132" fmla="+- 0 3497 216"/>
                              <a:gd name="T133" fmla="*/ T132 w 4677"/>
                              <a:gd name="T134" fmla="+- 0 5092 994"/>
                              <a:gd name="T135" fmla="*/ 5092 h 4703"/>
                              <a:gd name="T136" fmla="+- 0 3285 216"/>
                              <a:gd name="T137" fmla="*/ T136 w 4677"/>
                              <a:gd name="T138" fmla="+- 0 5071 994"/>
                              <a:gd name="T139" fmla="*/ 5071 h 4703"/>
                              <a:gd name="T140" fmla="+- 0 3149 216"/>
                              <a:gd name="T141" fmla="*/ T140 w 4677"/>
                              <a:gd name="T142" fmla="+- 0 5368 994"/>
                              <a:gd name="T143" fmla="*/ 5368 h 4703"/>
                              <a:gd name="T144" fmla="+- 0 2953 216"/>
                              <a:gd name="T145" fmla="*/ T144 w 4677"/>
                              <a:gd name="T146" fmla="+- 0 5578 994"/>
                              <a:gd name="T147" fmla="*/ 5578 h 4703"/>
                              <a:gd name="T148" fmla="+- 0 2716 216"/>
                              <a:gd name="T149" fmla="*/ T148 w 4677"/>
                              <a:gd name="T150" fmla="+- 0 5686 994"/>
                              <a:gd name="T151" fmla="*/ 5686 h 4703"/>
                              <a:gd name="T152" fmla="+- 0 2461 216"/>
                              <a:gd name="T153" fmla="*/ T152 w 4677"/>
                              <a:gd name="T154" fmla="+- 0 5676 994"/>
                              <a:gd name="T155" fmla="*/ 5676 h 4703"/>
                              <a:gd name="T156" fmla="+- 0 2203 216"/>
                              <a:gd name="T157" fmla="*/ T156 w 4677"/>
                              <a:gd name="T158" fmla="+- 0 5528 994"/>
                              <a:gd name="T159" fmla="*/ 5528 h 4703"/>
                              <a:gd name="T160" fmla="+- 0 2001 216"/>
                              <a:gd name="T161" fmla="*/ T160 w 4677"/>
                              <a:gd name="T162" fmla="+- 0 5251 994"/>
                              <a:gd name="T163" fmla="*/ 5251 h 4703"/>
                              <a:gd name="T164" fmla="+- 0 1766 216"/>
                              <a:gd name="T165" fmla="*/ T164 w 4677"/>
                              <a:gd name="T166" fmla="+- 0 5384 994"/>
                              <a:gd name="T167" fmla="*/ 5384 h 4703"/>
                              <a:gd name="T168" fmla="+- 0 1520 216"/>
                              <a:gd name="T169" fmla="*/ T168 w 4677"/>
                              <a:gd name="T170" fmla="+- 0 5413 994"/>
                              <a:gd name="T171" fmla="*/ 5413 h 4703"/>
                              <a:gd name="T172" fmla="+- 0 1282 216"/>
                              <a:gd name="T173" fmla="*/ T172 w 4677"/>
                              <a:gd name="T174" fmla="+- 0 5344 994"/>
                              <a:gd name="T175" fmla="*/ 5344 h 4703"/>
                              <a:gd name="T176" fmla="+- 0 1067 216"/>
                              <a:gd name="T177" fmla="*/ T176 w 4677"/>
                              <a:gd name="T178" fmla="+- 0 5182 994"/>
                              <a:gd name="T179" fmla="*/ 5182 h 4703"/>
                              <a:gd name="T180" fmla="+- 0 892 216"/>
                              <a:gd name="T181" fmla="*/ T180 w 4677"/>
                              <a:gd name="T182" fmla="+- 0 4934 994"/>
                              <a:gd name="T183" fmla="*/ 4934 h 4703"/>
                              <a:gd name="T184" fmla="+- 0 783 216"/>
                              <a:gd name="T185" fmla="*/ T184 w 4677"/>
                              <a:gd name="T186" fmla="+- 0 4843 994"/>
                              <a:gd name="T187" fmla="*/ 4843 h 4703"/>
                              <a:gd name="T188" fmla="+- 0 550 216"/>
                              <a:gd name="T189" fmla="*/ T188 w 4677"/>
                              <a:gd name="T190" fmla="+- 0 4751 994"/>
                              <a:gd name="T191" fmla="*/ 4751 h 4703"/>
                              <a:gd name="T192" fmla="+- 0 382 216"/>
                              <a:gd name="T193" fmla="*/ T192 w 4677"/>
                              <a:gd name="T194" fmla="+- 0 4517 994"/>
                              <a:gd name="T195" fmla="*/ 4517 h 4703"/>
                              <a:gd name="T196" fmla="+- 0 321 216"/>
                              <a:gd name="T197" fmla="*/ T196 w 4677"/>
                              <a:gd name="T198" fmla="+- 0 4193 994"/>
                              <a:gd name="T199" fmla="*/ 4193 h 4703"/>
                              <a:gd name="T200" fmla="+- 0 379 216"/>
                              <a:gd name="T201" fmla="*/ T200 w 4677"/>
                              <a:gd name="T202" fmla="+- 0 3888 994"/>
                              <a:gd name="T203" fmla="*/ 3888 h 4703"/>
                              <a:gd name="T204" fmla="+- 0 356 216"/>
                              <a:gd name="T205" fmla="*/ T204 w 4677"/>
                              <a:gd name="T206" fmla="+- 0 3661 994"/>
                              <a:gd name="T207" fmla="*/ 3661 h 4703"/>
                              <a:gd name="T208" fmla="+- 0 239 216"/>
                              <a:gd name="T209" fmla="*/ T208 w 4677"/>
                              <a:gd name="T210" fmla="+- 0 3400 994"/>
                              <a:gd name="T211" fmla="*/ 3400 h 4703"/>
                              <a:gd name="T212" fmla="+- 0 222 216"/>
                              <a:gd name="T213" fmla="*/ T212 w 4677"/>
                              <a:gd name="T214" fmla="+- 0 3097 994"/>
                              <a:gd name="T215" fmla="*/ 3097 h 4703"/>
                              <a:gd name="T216" fmla="+- 0 316 216"/>
                              <a:gd name="T217" fmla="*/ T216 w 4677"/>
                              <a:gd name="T218" fmla="+- 0 2801 994"/>
                              <a:gd name="T219" fmla="*/ 2801 h 4703"/>
                              <a:gd name="T220" fmla="+- 0 515 216"/>
                              <a:gd name="T221" fmla="*/ T220 w 4677"/>
                              <a:gd name="T222" fmla="+- 0 2597 994"/>
                              <a:gd name="T223" fmla="*/ 2597 h 4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77" h="4703">
                                <a:moveTo>
                                  <a:pt x="425" y="1548"/>
                                </a:moveTo>
                                <a:lnTo>
                                  <a:pt x="419" y="1462"/>
                                </a:lnTo>
                                <a:lnTo>
                                  <a:pt x="419" y="1377"/>
                                </a:lnTo>
                                <a:lnTo>
                                  <a:pt x="424" y="1293"/>
                                </a:lnTo>
                                <a:lnTo>
                                  <a:pt x="433" y="1211"/>
                                </a:lnTo>
                                <a:lnTo>
                                  <a:pt x="448" y="1132"/>
                                </a:lnTo>
                                <a:lnTo>
                                  <a:pt x="467" y="1054"/>
                                </a:lnTo>
                                <a:lnTo>
                                  <a:pt x="491" y="980"/>
                                </a:lnTo>
                                <a:lnTo>
                                  <a:pt x="518" y="908"/>
                                </a:lnTo>
                                <a:lnTo>
                                  <a:pt x="550" y="840"/>
                                </a:lnTo>
                                <a:lnTo>
                                  <a:pt x="586" y="776"/>
                                </a:lnTo>
                                <a:lnTo>
                                  <a:pt x="625" y="716"/>
                                </a:lnTo>
                                <a:lnTo>
                                  <a:pt x="668" y="660"/>
                                </a:lnTo>
                                <a:lnTo>
                                  <a:pt x="714" y="609"/>
                                </a:lnTo>
                                <a:lnTo>
                                  <a:pt x="764" y="563"/>
                                </a:lnTo>
                                <a:lnTo>
                                  <a:pt x="816" y="522"/>
                                </a:lnTo>
                                <a:lnTo>
                                  <a:pt x="871" y="488"/>
                                </a:lnTo>
                                <a:lnTo>
                                  <a:pt x="928" y="459"/>
                                </a:lnTo>
                                <a:lnTo>
                                  <a:pt x="988" y="437"/>
                                </a:lnTo>
                                <a:lnTo>
                                  <a:pt x="1050" y="422"/>
                                </a:lnTo>
                                <a:lnTo>
                                  <a:pt x="1131" y="413"/>
                                </a:lnTo>
                                <a:lnTo>
                                  <a:pt x="1212" y="417"/>
                                </a:lnTo>
                                <a:lnTo>
                                  <a:pt x="1292" y="432"/>
                                </a:lnTo>
                                <a:lnTo>
                                  <a:pt x="1370" y="460"/>
                                </a:lnTo>
                                <a:lnTo>
                                  <a:pt x="1445" y="499"/>
                                </a:lnTo>
                                <a:lnTo>
                                  <a:pt x="1518" y="550"/>
                                </a:lnTo>
                                <a:lnTo>
                                  <a:pt x="1553" y="471"/>
                                </a:lnTo>
                                <a:lnTo>
                                  <a:pt x="1593" y="400"/>
                                </a:lnTo>
                                <a:lnTo>
                                  <a:pt x="1639" y="336"/>
                                </a:lnTo>
                                <a:lnTo>
                                  <a:pt x="1688" y="281"/>
                                </a:lnTo>
                                <a:lnTo>
                                  <a:pt x="1742" y="233"/>
                                </a:lnTo>
                                <a:lnTo>
                                  <a:pt x="1799" y="195"/>
                                </a:lnTo>
                                <a:lnTo>
                                  <a:pt x="1858" y="165"/>
                                </a:lnTo>
                                <a:lnTo>
                                  <a:pt x="1920" y="144"/>
                                </a:lnTo>
                                <a:lnTo>
                                  <a:pt x="1982" y="132"/>
                                </a:lnTo>
                                <a:lnTo>
                                  <a:pt x="2046" y="130"/>
                                </a:lnTo>
                                <a:lnTo>
                                  <a:pt x="2110" y="138"/>
                                </a:lnTo>
                                <a:lnTo>
                                  <a:pt x="2174" y="156"/>
                                </a:lnTo>
                                <a:lnTo>
                                  <a:pt x="2236" y="184"/>
                                </a:lnTo>
                                <a:lnTo>
                                  <a:pt x="2297" y="223"/>
                                </a:lnTo>
                                <a:lnTo>
                                  <a:pt x="2368" y="283"/>
                                </a:lnTo>
                                <a:lnTo>
                                  <a:pt x="2431" y="357"/>
                                </a:lnTo>
                                <a:lnTo>
                                  <a:pt x="2464" y="281"/>
                                </a:lnTo>
                                <a:lnTo>
                                  <a:pt x="2502" y="214"/>
                                </a:lnTo>
                                <a:lnTo>
                                  <a:pt x="2547" y="155"/>
                                </a:lnTo>
                                <a:lnTo>
                                  <a:pt x="2595" y="105"/>
                                </a:lnTo>
                                <a:lnTo>
                                  <a:pt x="2648" y="64"/>
                                </a:lnTo>
                                <a:lnTo>
                                  <a:pt x="2704" y="33"/>
                                </a:lnTo>
                                <a:lnTo>
                                  <a:pt x="2762" y="11"/>
                                </a:lnTo>
                                <a:lnTo>
                                  <a:pt x="2822" y="0"/>
                                </a:lnTo>
                                <a:lnTo>
                                  <a:pt x="2883" y="0"/>
                                </a:lnTo>
                                <a:lnTo>
                                  <a:pt x="2944" y="11"/>
                                </a:lnTo>
                                <a:lnTo>
                                  <a:pt x="3005" y="33"/>
                                </a:lnTo>
                                <a:lnTo>
                                  <a:pt x="3064" y="67"/>
                                </a:lnTo>
                                <a:lnTo>
                                  <a:pt x="3154" y="148"/>
                                </a:lnTo>
                                <a:lnTo>
                                  <a:pt x="3194" y="198"/>
                                </a:lnTo>
                                <a:lnTo>
                                  <a:pt x="3229" y="254"/>
                                </a:lnTo>
                                <a:lnTo>
                                  <a:pt x="3275" y="189"/>
                                </a:lnTo>
                                <a:lnTo>
                                  <a:pt x="3325" y="133"/>
                                </a:lnTo>
                                <a:lnTo>
                                  <a:pt x="3379" y="87"/>
                                </a:lnTo>
                                <a:lnTo>
                                  <a:pt x="3435" y="51"/>
                                </a:lnTo>
                                <a:lnTo>
                                  <a:pt x="3495" y="24"/>
                                </a:lnTo>
                                <a:lnTo>
                                  <a:pt x="3555" y="7"/>
                                </a:lnTo>
                                <a:lnTo>
                                  <a:pt x="3617" y="0"/>
                                </a:lnTo>
                                <a:lnTo>
                                  <a:pt x="3679" y="3"/>
                                </a:lnTo>
                                <a:lnTo>
                                  <a:pt x="3741" y="16"/>
                                </a:lnTo>
                                <a:lnTo>
                                  <a:pt x="3801" y="40"/>
                                </a:lnTo>
                                <a:lnTo>
                                  <a:pt x="3860" y="73"/>
                                </a:lnTo>
                                <a:lnTo>
                                  <a:pt x="3916" y="116"/>
                                </a:lnTo>
                                <a:lnTo>
                                  <a:pt x="3969" y="170"/>
                                </a:lnTo>
                                <a:lnTo>
                                  <a:pt x="4013" y="228"/>
                                </a:lnTo>
                                <a:lnTo>
                                  <a:pt x="4051" y="291"/>
                                </a:lnTo>
                                <a:lnTo>
                                  <a:pt x="4084" y="359"/>
                                </a:lnTo>
                                <a:lnTo>
                                  <a:pt x="4111" y="433"/>
                                </a:lnTo>
                                <a:lnTo>
                                  <a:pt x="4132" y="510"/>
                                </a:lnTo>
                                <a:lnTo>
                                  <a:pt x="4146" y="591"/>
                                </a:lnTo>
                                <a:lnTo>
                                  <a:pt x="4206" y="618"/>
                                </a:lnTo>
                                <a:lnTo>
                                  <a:pt x="4262" y="653"/>
                                </a:lnTo>
                                <a:lnTo>
                                  <a:pt x="4314" y="695"/>
                                </a:lnTo>
                                <a:lnTo>
                                  <a:pt x="4362" y="745"/>
                                </a:lnTo>
                                <a:lnTo>
                                  <a:pt x="4406" y="800"/>
                                </a:lnTo>
                                <a:lnTo>
                                  <a:pt x="4445" y="861"/>
                                </a:lnTo>
                                <a:lnTo>
                                  <a:pt x="4480" y="927"/>
                                </a:lnTo>
                                <a:lnTo>
                                  <a:pt x="4509" y="997"/>
                                </a:lnTo>
                                <a:lnTo>
                                  <a:pt x="4533" y="1071"/>
                                </a:lnTo>
                                <a:lnTo>
                                  <a:pt x="4551" y="1149"/>
                                </a:lnTo>
                                <a:lnTo>
                                  <a:pt x="4564" y="1228"/>
                                </a:lnTo>
                                <a:lnTo>
                                  <a:pt x="4570" y="1310"/>
                                </a:lnTo>
                                <a:lnTo>
                                  <a:pt x="4571" y="1394"/>
                                </a:lnTo>
                                <a:lnTo>
                                  <a:pt x="4564" y="1478"/>
                                </a:lnTo>
                                <a:lnTo>
                                  <a:pt x="4551" y="1562"/>
                                </a:lnTo>
                                <a:lnTo>
                                  <a:pt x="4532" y="1641"/>
                                </a:lnTo>
                                <a:lnTo>
                                  <a:pt x="4525" y="1666"/>
                                </a:lnTo>
                                <a:lnTo>
                                  <a:pt x="4559" y="1734"/>
                                </a:lnTo>
                                <a:lnTo>
                                  <a:pt x="4589" y="1803"/>
                                </a:lnTo>
                                <a:lnTo>
                                  <a:pt x="4615" y="1875"/>
                                </a:lnTo>
                                <a:lnTo>
                                  <a:pt x="4636" y="1949"/>
                                </a:lnTo>
                                <a:lnTo>
                                  <a:pt x="4653" y="2024"/>
                                </a:lnTo>
                                <a:lnTo>
                                  <a:pt x="4665" y="2100"/>
                                </a:lnTo>
                                <a:lnTo>
                                  <a:pt x="4673" y="2177"/>
                                </a:lnTo>
                                <a:lnTo>
                                  <a:pt x="4676" y="2254"/>
                                </a:lnTo>
                                <a:lnTo>
                                  <a:pt x="4675" y="2331"/>
                                </a:lnTo>
                                <a:lnTo>
                                  <a:pt x="4670" y="2408"/>
                                </a:lnTo>
                                <a:lnTo>
                                  <a:pt x="4661" y="2484"/>
                                </a:lnTo>
                                <a:lnTo>
                                  <a:pt x="4647" y="2559"/>
                                </a:lnTo>
                                <a:lnTo>
                                  <a:pt x="4629" y="2632"/>
                                </a:lnTo>
                                <a:lnTo>
                                  <a:pt x="4607" y="2704"/>
                                </a:lnTo>
                                <a:lnTo>
                                  <a:pt x="4581" y="2773"/>
                                </a:lnTo>
                                <a:lnTo>
                                  <a:pt x="4551" y="2840"/>
                                </a:lnTo>
                                <a:lnTo>
                                  <a:pt x="4517" y="2903"/>
                                </a:lnTo>
                                <a:lnTo>
                                  <a:pt x="4478" y="2964"/>
                                </a:lnTo>
                                <a:lnTo>
                                  <a:pt x="4436" y="3021"/>
                                </a:lnTo>
                                <a:lnTo>
                                  <a:pt x="4390" y="3073"/>
                                </a:lnTo>
                                <a:lnTo>
                                  <a:pt x="4328" y="3132"/>
                                </a:lnTo>
                                <a:lnTo>
                                  <a:pt x="4262" y="3181"/>
                                </a:lnTo>
                                <a:lnTo>
                                  <a:pt x="4193" y="3221"/>
                                </a:lnTo>
                                <a:lnTo>
                                  <a:pt x="4121" y="3251"/>
                                </a:lnTo>
                                <a:lnTo>
                                  <a:pt x="4047" y="3271"/>
                                </a:lnTo>
                                <a:lnTo>
                                  <a:pt x="4044" y="3358"/>
                                </a:lnTo>
                                <a:lnTo>
                                  <a:pt x="4034" y="3443"/>
                                </a:lnTo>
                                <a:lnTo>
                                  <a:pt x="4018" y="3525"/>
                                </a:lnTo>
                                <a:lnTo>
                                  <a:pt x="3996" y="3604"/>
                                </a:lnTo>
                                <a:lnTo>
                                  <a:pt x="3970" y="3678"/>
                                </a:lnTo>
                                <a:lnTo>
                                  <a:pt x="3938" y="3748"/>
                                </a:lnTo>
                                <a:lnTo>
                                  <a:pt x="3901" y="3814"/>
                                </a:lnTo>
                                <a:lnTo>
                                  <a:pt x="3861" y="3874"/>
                                </a:lnTo>
                                <a:lnTo>
                                  <a:pt x="3816" y="3929"/>
                                </a:lnTo>
                                <a:lnTo>
                                  <a:pt x="3768" y="3978"/>
                                </a:lnTo>
                                <a:lnTo>
                                  <a:pt x="3716" y="4020"/>
                                </a:lnTo>
                                <a:lnTo>
                                  <a:pt x="3661" y="4056"/>
                                </a:lnTo>
                                <a:lnTo>
                                  <a:pt x="3603" y="4084"/>
                                </a:lnTo>
                                <a:lnTo>
                                  <a:pt x="3543" y="4104"/>
                                </a:lnTo>
                                <a:lnTo>
                                  <a:pt x="3481" y="4117"/>
                                </a:lnTo>
                                <a:lnTo>
                                  <a:pt x="3417" y="4120"/>
                                </a:lnTo>
                                <a:lnTo>
                                  <a:pt x="3348" y="4114"/>
                                </a:lnTo>
                                <a:lnTo>
                                  <a:pt x="3281" y="4098"/>
                                </a:lnTo>
                                <a:lnTo>
                                  <a:pt x="3215" y="4072"/>
                                </a:lnTo>
                                <a:lnTo>
                                  <a:pt x="3151" y="4036"/>
                                </a:lnTo>
                                <a:lnTo>
                                  <a:pt x="3091" y="3990"/>
                                </a:lnTo>
                                <a:lnTo>
                                  <a:pt x="3069" y="4077"/>
                                </a:lnTo>
                                <a:lnTo>
                                  <a:pt x="3042" y="4158"/>
                                </a:lnTo>
                                <a:lnTo>
                                  <a:pt x="3010" y="4235"/>
                                </a:lnTo>
                                <a:lnTo>
                                  <a:pt x="2973" y="4307"/>
                                </a:lnTo>
                                <a:lnTo>
                                  <a:pt x="2933" y="4374"/>
                                </a:lnTo>
                                <a:lnTo>
                                  <a:pt x="2889" y="4435"/>
                                </a:lnTo>
                                <a:lnTo>
                                  <a:pt x="2841" y="4491"/>
                                </a:lnTo>
                                <a:lnTo>
                                  <a:pt x="2790" y="4540"/>
                                </a:lnTo>
                                <a:lnTo>
                                  <a:pt x="2737" y="4584"/>
                                </a:lnTo>
                                <a:lnTo>
                                  <a:pt x="2680" y="4621"/>
                                </a:lnTo>
                                <a:lnTo>
                                  <a:pt x="2622" y="4652"/>
                                </a:lnTo>
                                <a:lnTo>
                                  <a:pt x="2562" y="4675"/>
                                </a:lnTo>
                                <a:lnTo>
                                  <a:pt x="2500" y="4692"/>
                                </a:lnTo>
                                <a:lnTo>
                                  <a:pt x="2438" y="4701"/>
                                </a:lnTo>
                                <a:lnTo>
                                  <a:pt x="2374" y="4703"/>
                                </a:lnTo>
                                <a:lnTo>
                                  <a:pt x="2310" y="4696"/>
                                </a:lnTo>
                                <a:lnTo>
                                  <a:pt x="2245" y="4682"/>
                                </a:lnTo>
                                <a:lnTo>
                                  <a:pt x="2181" y="4660"/>
                                </a:lnTo>
                                <a:lnTo>
                                  <a:pt x="2113" y="4626"/>
                                </a:lnTo>
                                <a:lnTo>
                                  <a:pt x="2048" y="4584"/>
                                </a:lnTo>
                                <a:lnTo>
                                  <a:pt x="1987" y="4534"/>
                                </a:lnTo>
                                <a:lnTo>
                                  <a:pt x="1929" y="4475"/>
                                </a:lnTo>
                                <a:lnTo>
                                  <a:pt x="1877" y="4409"/>
                                </a:lnTo>
                                <a:lnTo>
                                  <a:pt x="1828" y="4337"/>
                                </a:lnTo>
                                <a:lnTo>
                                  <a:pt x="1785" y="4257"/>
                                </a:lnTo>
                                <a:lnTo>
                                  <a:pt x="1728" y="4300"/>
                                </a:lnTo>
                                <a:lnTo>
                                  <a:pt x="1670" y="4337"/>
                                </a:lnTo>
                                <a:lnTo>
                                  <a:pt x="1610" y="4367"/>
                                </a:lnTo>
                                <a:lnTo>
                                  <a:pt x="1550" y="4390"/>
                                </a:lnTo>
                                <a:lnTo>
                                  <a:pt x="1488" y="4407"/>
                                </a:lnTo>
                                <a:lnTo>
                                  <a:pt x="1427" y="4417"/>
                                </a:lnTo>
                                <a:lnTo>
                                  <a:pt x="1366" y="4421"/>
                                </a:lnTo>
                                <a:lnTo>
                                  <a:pt x="1304" y="4419"/>
                                </a:lnTo>
                                <a:lnTo>
                                  <a:pt x="1243" y="4411"/>
                                </a:lnTo>
                                <a:lnTo>
                                  <a:pt x="1183" y="4397"/>
                                </a:lnTo>
                                <a:lnTo>
                                  <a:pt x="1124" y="4376"/>
                                </a:lnTo>
                                <a:lnTo>
                                  <a:pt x="1066" y="4350"/>
                                </a:lnTo>
                                <a:lnTo>
                                  <a:pt x="1010" y="4318"/>
                                </a:lnTo>
                                <a:lnTo>
                                  <a:pt x="955" y="4281"/>
                                </a:lnTo>
                                <a:lnTo>
                                  <a:pt x="902" y="4237"/>
                                </a:lnTo>
                                <a:lnTo>
                                  <a:pt x="851" y="4188"/>
                                </a:lnTo>
                                <a:lnTo>
                                  <a:pt x="803" y="4134"/>
                                </a:lnTo>
                                <a:lnTo>
                                  <a:pt x="757" y="4075"/>
                                </a:lnTo>
                                <a:lnTo>
                                  <a:pt x="715" y="4010"/>
                                </a:lnTo>
                                <a:lnTo>
                                  <a:pt x="676" y="3940"/>
                                </a:lnTo>
                                <a:lnTo>
                                  <a:pt x="640" y="3865"/>
                                </a:lnTo>
                                <a:lnTo>
                                  <a:pt x="634" y="3851"/>
                                </a:lnTo>
                                <a:lnTo>
                                  <a:pt x="631" y="3844"/>
                                </a:lnTo>
                                <a:lnTo>
                                  <a:pt x="567" y="3849"/>
                                </a:lnTo>
                                <a:lnTo>
                                  <a:pt x="505" y="3841"/>
                                </a:lnTo>
                                <a:lnTo>
                                  <a:pt x="445" y="3823"/>
                                </a:lnTo>
                                <a:lnTo>
                                  <a:pt x="387" y="3795"/>
                                </a:lnTo>
                                <a:lnTo>
                                  <a:pt x="334" y="3757"/>
                                </a:lnTo>
                                <a:lnTo>
                                  <a:pt x="284" y="3710"/>
                                </a:lnTo>
                                <a:lnTo>
                                  <a:pt x="239" y="3655"/>
                                </a:lnTo>
                                <a:lnTo>
                                  <a:pt x="200" y="3592"/>
                                </a:lnTo>
                                <a:lnTo>
                                  <a:pt x="166" y="3523"/>
                                </a:lnTo>
                                <a:lnTo>
                                  <a:pt x="139" y="3447"/>
                                </a:lnTo>
                                <a:lnTo>
                                  <a:pt x="120" y="3366"/>
                                </a:lnTo>
                                <a:lnTo>
                                  <a:pt x="108" y="3280"/>
                                </a:lnTo>
                                <a:lnTo>
                                  <a:pt x="105" y="3199"/>
                                </a:lnTo>
                                <a:lnTo>
                                  <a:pt x="109" y="3119"/>
                                </a:lnTo>
                                <a:lnTo>
                                  <a:pt x="120" y="3041"/>
                                </a:lnTo>
                                <a:lnTo>
                                  <a:pt x="138" y="2966"/>
                                </a:lnTo>
                                <a:lnTo>
                                  <a:pt x="163" y="2894"/>
                                </a:lnTo>
                                <a:lnTo>
                                  <a:pt x="195" y="2827"/>
                                </a:lnTo>
                                <a:lnTo>
                                  <a:pt x="232" y="2764"/>
                                </a:lnTo>
                                <a:lnTo>
                                  <a:pt x="183" y="2719"/>
                                </a:lnTo>
                                <a:lnTo>
                                  <a:pt x="140" y="2667"/>
                                </a:lnTo>
                                <a:lnTo>
                                  <a:pt x="102" y="2609"/>
                                </a:lnTo>
                                <a:lnTo>
                                  <a:pt x="69" y="2545"/>
                                </a:lnTo>
                                <a:lnTo>
                                  <a:pt x="43" y="2478"/>
                                </a:lnTo>
                                <a:lnTo>
                                  <a:pt x="23" y="2406"/>
                                </a:lnTo>
                                <a:lnTo>
                                  <a:pt x="9" y="2332"/>
                                </a:lnTo>
                                <a:lnTo>
                                  <a:pt x="1" y="2257"/>
                                </a:lnTo>
                                <a:lnTo>
                                  <a:pt x="0" y="2180"/>
                                </a:lnTo>
                                <a:lnTo>
                                  <a:pt x="6" y="2103"/>
                                </a:lnTo>
                                <a:lnTo>
                                  <a:pt x="18" y="2027"/>
                                </a:lnTo>
                                <a:lnTo>
                                  <a:pt x="38" y="1952"/>
                                </a:lnTo>
                                <a:lnTo>
                                  <a:pt x="64" y="1879"/>
                                </a:lnTo>
                                <a:lnTo>
                                  <a:pt x="100" y="1807"/>
                                </a:lnTo>
                                <a:lnTo>
                                  <a:pt x="142" y="1742"/>
                                </a:lnTo>
                                <a:lnTo>
                                  <a:pt x="190" y="1686"/>
                                </a:lnTo>
                                <a:lnTo>
                                  <a:pt x="242" y="1640"/>
                                </a:lnTo>
                                <a:lnTo>
                                  <a:pt x="299" y="1603"/>
                                </a:lnTo>
                                <a:lnTo>
                                  <a:pt x="359" y="1577"/>
                                </a:lnTo>
                                <a:lnTo>
                                  <a:pt x="421" y="1562"/>
                                </a:lnTo>
                                <a:lnTo>
                                  <a:pt x="425" y="15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0"/>
                        <wps:cNvSpPr>
                          <a:spLocks/>
                        </wps:cNvSpPr>
                        <wps:spPr bwMode="auto">
                          <a:xfrm>
                            <a:off x="453" y="3740"/>
                            <a:ext cx="274" cy="87"/>
                          </a:xfrm>
                          <a:custGeom>
                            <a:avLst/>
                            <a:gdLst>
                              <a:gd name="T0" fmla="+- 0 727 453"/>
                              <a:gd name="T1" fmla="*/ T0 w 274"/>
                              <a:gd name="T2" fmla="+- 0 3827 3740"/>
                              <a:gd name="T3" fmla="*/ 3827 h 87"/>
                              <a:gd name="T4" fmla="+- 0 655 453"/>
                              <a:gd name="T5" fmla="*/ T4 w 274"/>
                              <a:gd name="T6" fmla="+- 0 3827 3740"/>
                              <a:gd name="T7" fmla="*/ 3827 h 87"/>
                              <a:gd name="T8" fmla="+- 0 585 453"/>
                              <a:gd name="T9" fmla="*/ T8 w 274"/>
                              <a:gd name="T10" fmla="+- 0 3812 3740"/>
                              <a:gd name="T11" fmla="*/ 3812 h 87"/>
                              <a:gd name="T12" fmla="+- 0 517 453"/>
                              <a:gd name="T13" fmla="*/ T12 w 274"/>
                              <a:gd name="T14" fmla="+- 0 3783 3740"/>
                              <a:gd name="T15" fmla="*/ 3783 h 87"/>
                              <a:gd name="T16" fmla="+- 0 453 453"/>
                              <a:gd name="T17" fmla="*/ T16 w 274"/>
                              <a:gd name="T18" fmla="+- 0 3740 3740"/>
                              <a:gd name="T19" fmla="*/ 374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" h="87">
                                <a:moveTo>
                                  <a:pt x="274" y="87"/>
                                </a:moveTo>
                                <a:lnTo>
                                  <a:pt x="202" y="87"/>
                                </a:lnTo>
                                <a:lnTo>
                                  <a:pt x="132" y="72"/>
                                </a:lnTo>
                                <a:lnTo>
                                  <a:pt x="64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9"/>
                        <wps:cNvSpPr>
                          <a:spLocks/>
                        </wps:cNvSpPr>
                        <wps:spPr bwMode="auto">
                          <a:xfrm>
                            <a:off x="848" y="4776"/>
                            <a:ext cx="120" cy="42"/>
                          </a:xfrm>
                          <a:custGeom>
                            <a:avLst/>
                            <a:gdLst>
                              <a:gd name="T0" fmla="+- 0 969 849"/>
                              <a:gd name="T1" fmla="*/ T0 w 120"/>
                              <a:gd name="T2" fmla="+- 0 4776 4776"/>
                              <a:gd name="T3" fmla="*/ 4776 h 42"/>
                              <a:gd name="T4" fmla="+- 0 939 849"/>
                              <a:gd name="T5" fmla="*/ T4 w 120"/>
                              <a:gd name="T6" fmla="+- 0 4790 4776"/>
                              <a:gd name="T7" fmla="*/ 4790 h 42"/>
                              <a:gd name="T8" fmla="+- 0 910 849"/>
                              <a:gd name="T9" fmla="*/ T8 w 120"/>
                              <a:gd name="T10" fmla="+- 0 4802 4776"/>
                              <a:gd name="T11" fmla="*/ 4802 h 42"/>
                              <a:gd name="T12" fmla="+- 0 879 849"/>
                              <a:gd name="T13" fmla="*/ T12 w 120"/>
                              <a:gd name="T14" fmla="+- 0 4811 4776"/>
                              <a:gd name="T15" fmla="*/ 4811 h 42"/>
                              <a:gd name="T16" fmla="+- 0 849 849"/>
                              <a:gd name="T17" fmla="*/ T16 w 120"/>
                              <a:gd name="T18" fmla="+- 0 4817 4776"/>
                              <a:gd name="T19" fmla="*/ 481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2">
                                <a:moveTo>
                                  <a:pt x="120" y="0"/>
                                </a:moveTo>
                                <a:lnTo>
                                  <a:pt x="90" y="14"/>
                                </a:lnTo>
                                <a:lnTo>
                                  <a:pt x="61" y="26"/>
                                </a:lnTo>
                                <a:lnTo>
                                  <a:pt x="30" y="35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8"/>
                        <wps:cNvSpPr>
                          <a:spLocks/>
                        </wps:cNvSpPr>
                        <wps:spPr bwMode="auto">
                          <a:xfrm>
                            <a:off x="1928" y="5042"/>
                            <a:ext cx="73" cy="190"/>
                          </a:xfrm>
                          <a:custGeom>
                            <a:avLst/>
                            <a:gdLst>
                              <a:gd name="T0" fmla="+- 0 2001 1929"/>
                              <a:gd name="T1" fmla="*/ T0 w 73"/>
                              <a:gd name="T2" fmla="+- 0 5232 5043"/>
                              <a:gd name="T3" fmla="*/ 5232 h 190"/>
                              <a:gd name="T4" fmla="+- 0 1980 1929"/>
                              <a:gd name="T5" fmla="*/ T4 w 73"/>
                              <a:gd name="T6" fmla="+- 0 5187 5043"/>
                              <a:gd name="T7" fmla="*/ 5187 h 190"/>
                              <a:gd name="T8" fmla="+- 0 1961 1929"/>
                              <a:gd name="T9" fmla="*/ T8 w 73"/>
                              <a:gd name="T10" fmla="+- 0 5140 5043"/>
                              <a:gd name="T11" fmla="*/ 5140 h 190"/>
                              <a:gd name="T12" fmla="+- 0 1944 1929"/>
                              <a:gd name="T13" fmla="*/ T12 w 73"/>
                              <a:gd name="T14" fmla="+- 0 5092 5043"/>
                              <a:gd name="T15" fmla="*/ 5092 h 190"/>
                              <a:gd name="T16" fmla="+- 0 1929 1929"/>
                              <a:gd name="T17" fmla="*/ T16 w 73"/>
                              <a:gd name="T18" fmla="+- 0 5043 5043"/>
                              <a:gd name="T19" fmla="*/ 504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190">
                                <a:moveTo>
                                  <a:pt x="72" y="189"/>
                                </a:moveTo>
                                <a:lnTo>
                                  <a:pt x="51" y="144"/>
                                </a:lnTo>
                                <a:lnTo>
                                  <a:pt x="32" y="97"/>
                                </a:lnTo>
                                <a:lnTo>
                                  <a:pt x="15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7"/>
                        <wps:cNvSpPr>
                          <a:spLocks/>
                        </wps:cNvSpPr>
                        <wps:spPr bwMode="auto">
                          <a:xfrm>
                            <a:off x="3307" y="4759"/>
                            <a:ext cx="29" cy="208"/>
                          </a:xfrm>
                          <a:custGeom>
                            <a:avLst/>
                            <a:gdLst>
                              <a:gd name="T0" fmla="+- 0 3336 3307"/>
                              <a:gd name="T1" fmla="*/ T0 w 29"/>
                              <a:gd name="T2" fmla="+- 0 4760 4760"/>
                              <a:gd name="T3" fmla="*/ 4760 h 208"/>
                              <a:gd name="T4" fmla="+- 0 3332 3307"/>
                              <a:gd name="T5" fmla="*/ T4 w 29"/>
                              <a:gd name="T6" fmla="+- 0 4813 4760"/>
                              <a:gd name="T7" fmla="*/ 4813 h 208"/>
                              <a:gd name="T8" fmla="+- 0 3326 3307"/>
                              <a:gd name="T9" fmla="*/ T8 w 29"/>
                              <a:gd name="T10" fmla="+- 0 4865 4760"/>
                              <a:gd name="T11" fmla="*/ 4865 h 208"/>
                              <a:gd name="T12" fmla="+- 0 3317 3307"/>
                              <a:gd name="T13" fmla="*/ T12 w 29"/>
                              <a:gd name="T14" fmla="+- 0 4917 4760"/>
                              <a:gd name="T15" fmla="*/ 4917 h 208"/>
                              <a:gd name="T16" fmla="+- 0 3307 3307"/>
                              <a:gd name="T17" fmla="*/ T16 w 29"/>
                              <a:gd name="T18" fmla="+- 0 4968 4760"/>
                              <a:gd name="T19" fmla="*/ 4968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08">
                                <a:moveTo>
                                  <a:pt x="29" y="0"/>
                                </a:moveTo>
                                <a:lnTo>
                                  <a:pt x="25" y="53"/>
                                </a:lnTo>
                                <a:lnTo>
                                  <a:pt x="19" y="105"/>
                                </a:lnTo>
                                <a:lnTo>
                                  <a:pt x="10" y="157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56"/>
                        <wps:cNvSpPr>
                          <a:spLocks/>
                        </wps:cNvSpPr>
                        <wps:spPr bwMode="auto">
                          <a:xfrm>
                            <a:off x="3909" y="3476"/>
                            <a:ext cx="352" cy="777"/>
                          </a:xfrm>
                          <a:custGeom>
                            <a:avLst/>
                            <a:gdLst>
                              <a:gd name="T0" fmla="+- 0 3909 3909"/>
                              <a:gd name="T1" fmla="*/ T0 w 352"/>
                              <a:gd name="T2" fmla="+- 0 3476 3476"/>
                              <a:gd name="T3" fmla="*/ 3476 h 777"/>
                              <a:gd name="T4" fmla="+- 0 3962 3909"/>
                              <a:gd name="T5" fmla="*/ T4 w 352"/>
                              <a:gd name="T6" fmla="+- 0 3515 3476"/>
                              <a:gd name="T7" fmla="*/ 3515 h 777"/>
                              <a:gd name="T8" fmla="+- 0 4011 3909"/>
                              <a:gd name="T9" fmla="*/ T8 w 352"/>
                              <a:gd name="T10" fmla="+- 0 3561 3476"/>
                              <a:gd name="T11" fmla="*/ 3561 h 777"/>
                              <a:gd name="T12" fmla="+- 0 4056 3909"/>
                              <a:gd name="T13" fmla="*/ T12 w 352"/>
                              <a:gd name="T14" fmla="+- 0 3612 3476"/>
                              <a:gd name="T15" fmla="*/ 3612 h 777"/>
                              <a:gd name="T16" fmla="+- 0 4097 3909"/>
                              <a:gd name="T17" fmla="*/ T16 w 352"/>
                              <a:gd name="T18" fmla="+- 0 3668 3476"/>
                              <a:gd name="T19" fmla="*/ 3668 h 777"/>
                              <a:gd name="T20" fmla="+- 0 4134 3909"/>
                              <a:gd name="T21" fmla="*/ T20 w 352"/>
                              <a:gd name="T22" fmla="+- 0 3729 3476"/>
                              <a:gd name="T23" fmla="*/ 3729 h 777"/>
                              <a:gd name="T24" fmla="+- 0 4167 3909"/>
                              <a:gd name="T25" fmla="*/ T24 w 352"/>
                              <a:gd name="T26" fmla="+- 0 3795 3476"/>
                              <a:gd name="T27" fmla="*/ 3795 h 777"/>
                              <a:gd name="T28" fmla="+- 0 4195 3909"/>
                              <a:gd name="T29" fmla="*/ T28 w 352"/>
                              <a:gd name="T30" fmla="+- 0 3864 3476"/>
                              <a:gd name="T31" fmla="*/ 3864 h 777"/>
                              <a:gd name="T32" fmla="+- 0 4219 3909"/>
                              <a:gd name="T33" fmla="*/ T32 w 352"/>
                              <a:gd name="T34" fmla="+- 0 3937 3476"/>
                              <a:gd name="T35" fmla="*/ 3937 h 777"/>
                              <a:gd name="T36" fmla="+- 0 4237 3909"/>
                              <a:gd name="T37" fmla="*/ T36 w 352"/>
                              <a:gd name="T38" fmla="+- 0 4012 3476"/>
                              <a:gd name="T39" fmla="*/ 4012 h 777"/>
                              <a:gd name="T40" fmla="+- 0 4251 3909"/>
                              <a:gd name="T41" fmla="*/ T40 w 352"/>
                              <a:gd name="T42" fmla="+- 0 4091 3476"/>
                              <a:gd name="T43" fmla="*/ 4091 h 777"/>
                              <a:gd name="T44" fmla="+- 0 4258 3909"/>
                              <a:gd name="T45" fmla="*/ T44 w 352"/>
                              <a:gd name="T46" fmla="+- 0 4171 3476"/>
                              <a:gd name="T47" fmla="*/ 4171 h 777"/>
                              <a:gd name="T48" fmla="+- 0 4261 3909"/>
                              <a:gd name="T49" fmla="*/ T48 w 352"/>
                              <a:gd name="T50" fmla="+- 0 4253 3476"/>
                              <a:gd name="T51" fmla="*/ 4253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2" h="777">
                                <a:moveTo>
                                  <a:pt x="0" y="0"/>
                                </a:moveTo>
                                <a:lnTo>
                                  <a:pt x="53" y="39"/>
                                </a:lnTo>
                                <a:lnTo>
                                  <a:pt x="102" y="85"/>
                                </a:lnTo>
                                <a:lnTo>
                                  <a:pt x="147" y="136"/>
                                </a:lnTo>
                                <a:lnTo>
                                  <a:pt x="188" y="192"/>
                                </a:lnTo>
                                <a:lnTo>
                                  <a:pt x="225" y="253"/>
                                </a:lnTo>
                                <a:lnTo>
                                  <a:pt x="258" y="319"/>
                                </a:lnTo>
                                <a:lnTo>
                                  <a:pt x="286" y="388"/>
                                </a:lnTo>
                                <a:lnTo>
                                  <a:pt x="310" y="461"/>
                                </a:lnTo>
                                <a:lnTo>
                                  <a:pt x="328" y="536"/>
                                </a:lnTo>
                                <a:lnTo>
                                  <a:pt x="342" y="615"/>
                                </a:lnTo>
                                <a:lnTo>
                                  <a:pt x="349" y="695"/>
                                </a:lnTo>
                                <a:lnTo>
                                  <a:pt x="352" y="77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5"/>
                        <wps:cNvSpPr>
                          <a:spLocks/>
                        </wps:cNvSpPr>
                        <wps:spPr bwMode="auto">
                          <a:xfrm>
                            <a:off x="4582" y="2648"/>
                            <a:ext cx="157" cy="292"/>
                          </a:xfrm>
                          <a:custGeom>
                            <a:avLst/>
                            <a:gdLst>
                              <a:gd name="T0" fmla="+- 0 4738 4582"/>
                              <a:gd name="T1" fmla="*/ T0 w 157"/>
                              <a:gd name="T2" fmla="+- 0 2649 2649"/>
                              <a:gd name="T3" fmla="*/ 2649 h 292"/>
                              <a:gd name="T4" fmla="+- 0 4709 4582"/>
                              <a:gd name="T5" fmla="*/ T4 w 157"/>
                              <a:gd name="T6" fmla="+- 0 2731 2649"/>
                              <a:gd name="T7" fmla="*/ 2731 h 292"/>
                              <a:gd name="T8" fmla="+- 0 4672 4582"/>
                              <a:gd name="T9" fmla="*/ T8 w 157"/>
                              <a:gd name="T10" fmla="+- 0 2807 2649"/>
                              <a:gd name="T11" fmla="*/ 2807 h 292"/>
                              <a:gd name="T12" fmla="+- 0 4630 4582"/>
                              <a:gd name="T13" fmla="*/ T12 w 157"/>
                              <a:gd name="T14" fmla="+- 0 2877 2649"/>
                              <a:gd name="T15" fmla="*/ 2877 h 292"/>
                              <a:gd name="T16" fmla="+- 0 4582 4582"/>
                              <a:gd name="T17" fmla="*/ T16 w 157"/>
                              <a:gd name="T18" fmla="+- 0 2940 2649"/>
                              <a:gd name="T19" fmla="*/ 294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292">
                                <a:moveTo>
                                  <a:pt x="156" y="0"/>
                                </a:moveTo>
                                <a:lnTo>
                                  <a:pt x="127" y="82"/>
                                </a:lnTo>
                                <a:lnTo>
                                  <a:pt x="90" y="158"/>
                                </a:lnTo>
                                <a:lnTo>
                                  <a:pt x="48" y="228"/>
                                </a:ln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4"/>
                        <wps:cNvSpPr>
                          <a:spLocks/>
                        </wps:cNvSpPr>
                        <wps:spPr bwMode="auto">
                          <a:xfrm>
                            <a:off x="4362" y="1568"/>
                            <a:ext cx="9" cy="138"/>
                          </a:xfrm>
                          <a:custGeom>
                            <a:avLst/>
                            <a:gdLst>
                              <a:gd name="T0" fmla="+- 0 4363 4363"/>
                              <a:gd name="T1" fmla="*/ T0 w 9"/>
                              <a:gd name="T2" fmla="+- 0 1568 1568"/>
                              <a:gd name="T3" fmla="*/ 1568 h 138"/>
                              <a:gd name="T4" fmla="+- 0 4367 4363"/>
                              <a:gd name="T5" fmla="*/ T4 w 9"/>
                              <a:gd name="T6" fmla="+- 0 1603 1568"/>
                              <a:gd name="T7" fmla="*/ 1603 h 138"/>
                              <a:gd name="T8" fmla="+- 0 4369 4363"/>
                              <a:gd name="T9" fmla="*/ T8 w 9"/>
                              <a:gd name="T10" fmla="+- 0 1637 1568"/>
                              <a:gd name="T11" fmla="*/ 1637 h 138"/>
                              <a:gd name="T12" fmla="+- 0 4371 4363"/>
                              <a:gd name="T13" fmla="*/ T12 w 9"/>
                              <a:gd name="T14" fmla="+- 0 1671 1568"/>
                              <a:gd name="T15" fmla="*/ 1671 h 138"/>
                              <a:gd name="T16" fmla="+- 0 4371 4363"/>
                              <a:gd name="T17" fmla="*/ T16 w 9"/>
                              <a:gd name="T18" fmla="+- 0 1706 1568"/>
                              <a:gd name="T19" fmla="*/ 1706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38">
                                <a:moveTo>
                                  <a:pt x="0" y="0"/>
                                </a:moveTo>
                                <a:lnTo>
                                  <a:pt x="4" y="35"/>
                                </a:lnTo>
                                <a:lnTo>
                                  <a:pt x="6" y="69"/>
                                </a:lnTo>
                                <a:lnTo>
                                  <a:pt x="8" y="103"/>
                                </a:lnTo>
                                <a:lnTo>
                                  <a:pt x="8" y="13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3"/>
                        <wps:cNvSpPr>
                          <a:spLocks/>
                        </wps:cNvSpPr>
                        <wps:spPr bwMode="auto">
                          <a:xfrm>
                            <a:off x="3363" y="1232"/>
                            <a:ext cx="81" cy="176"/>
                          </a:xfrm>
                          <a:custGeom>
                            <a:avLst/>
                            <a:gdLst>
                              <a:gd name="T0" fmla="+- 0 3363 3363"/>
                              <a:gd name="T1" fmla="*/ T0 w 81"/>
                              <a:gd name="T2" fmla="+- 0 1408 1233"/>
                              <a:gd name="T3" fmla="*/ 1408 h 176"/>
                              <a:gd name="T4" fmla="+- 0 3380 3363"/>
                              <a:gd name="T5" fmla="*/ T4 w 81"/>
                              <a:gd name="T6" fmla="+- 0 1361 1233"/>
                              <a:gd name="T7" fmla="*/ 1361 h 176"/>
                              <a:gd name="T8" fmla="+- 0 3399 3363"/>
                              <a:gd name="T9" fmla="*/ T8 w 81"/>
                              <a:gd name="T10" fmla="+- 0 1316 1233"/>
                              <a:gd name="T11" fmla="*/ 1316 h 176"/>
                              <a:gd name="T12" fmla="+- 0 3420 3363"/>
                              <a:gd name="T13" fmla="*/ T12 w 81"/>
                              <a:gd name="T14" fmla="+- 0 1273 1233"/>
                              <a:gd name="T15" fmla="*/ 1273 h 176"/>
                              <a:gd name="T16" fmla="+- 0 3443 3363"/>
                              <a:gd name="T17" fmla="*/ T16 w 81"/>
                              <a:gd name="T18" fmla="+- 0 1233 1233"/>
                              <a:gd name="T19" fmla="*/ 1233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176">
                                <a:moveTo>
                                  <a:pt x="0" y="175"/>
                                </a:moveTo>
                                <a:lnTo>
                                  <a:pt x="17" y="128"/>
                                </a:lnTo>
                                <a:lnTo>
                                  <a:pt x="36" y="83"/>
                                </a:lnTo>
                                <a:lnTo>
                                  <a:pt x="57" y="40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2613" y="1340"/>
                            <a:ext cx="39" cy="152"/>
                          </a:xfrm>
                          <a:custGeom>
                            <a:avLst/>
                            <a:gdLst>
                              <a:gd name="T0" fmla="+- 0 2613 2613"/>
                              <a:gd name="T1" fmla="*/ T0 w 39"/>
                              <a:gd name="T2" fmla="+- 0 1491 1340"/>
                              <a:gd name="T3" fmla="*/ 1491 h 152"/>
                              <a:gd name="T4" fmla="+- 0 2620 2613"/>
                              <a:gd name="T5" fmla="*/ T4 w 39"/>
                              <a:gd name="T6" fmla="+- 0 1452 1340"/>
                              <a:gd name="T7" fmla="*/ 1452 h 152"/>
                              <a:gd name="T8" fmla="+- 0 2629 2613"/>
                              <a:gd name="T9" fmla="*/ T8 w 39"/>
                              <a:gd name="T10" fmla="+- 0 1414 1340"/>
                              <a:gd name="T11" fmla="*/ 1414 h 152"/>
                              <a:gd name="T12" fmla="+- 0 2640 2613"/>
                              <a:gd name="T13" fmla="*/ T12 w 39"/>
                              <a:gd name="T14" fmla="+- 0 1377 1340"/>
                              <a:gd name="T15" fmla="*/ 1377 h 152"/>
                              <a:gd name="T16" fmla="+- 0 2652 2613"/>
                              <a:gd name="T17" fmla="*/ T16 w 39"/>
                              <a:gd name="T18" fmla="+- 0 1340 1340"/>
                              <a:gd name="T19" fmla="*/ 1340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52">
                                <a:moveTo>
                                  <a:pt x="0" y="151"/>
                                </a:moveTo>
                                <a:lnTo>
                                  <a:pt x="7" y="112"/>
                                </a:lnTo>
                                <a:lnTo>
                                  <a:pt x="16" y="74"/>
                                </a:lnTo>
                                <a:lnTo>
                                  <a:pt x="27" y="3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1"/>
                        <wps:cNvSpPr>
                          <a:spLocks/>
                        </wps:cNvSpPr>
                        <wps:spPr bwMode="auto">
                          <a:xfrm>
                            <a:off x="1733" y="1542"/>
                            <a:ext cx="141" cy="147"/>
                          </a:xfrm>
                          <a:custGeom>
                            <a:avLst/>
                            <a:gdLst>
                              <a:gd name="T0" fmla="+- 0 1733 1733"/>
                              <a:gd name="T1" fmla="*/ T0 w 141"/>
                              <a:gd name="T2" fmla="+- 0 1543 1543"/>
                              <a:gd name="T3" fmla="*/ 1543 h 147"/>
                              <a:gd name="T4" fmla="+- 0 1771 1733"/>
                              <a:gd name="T5" fmla="*/ T4 w 141"/>
                              <a:gd name="T6" fmla="+- 0 1575 1543"/>
                              <a:gd name="T7" fmla="*/ 1575 h 147"/>
                              <a:gd name="T8" fmla="+- 0 1807 1733"/>
                              <a:gd name="T9" fmla="*/ T8 w 141"/>
                              <a:gd name="T10" fmla="+- 0 1610 1543"/>
                              <a:gd name="T11" fmla="*/ 1610 h 147"/>
                              <a:gd name="T12" fmla="+- 0 1841 1733"/>
                              <a:gd name="T13" fmla="*/ T12 w 141"/>
                              <a:gd name="T14" fmla="+- 0 1649 1543"/>
                              <a:gd name="T15" fmla="*/ 1649 h 147"/>
                              <a:gd name="T16" fmla="+- 0 1874 1733"/>
                              <a:gd name="T17" fmla="*/ T16 w 141"/>
                              <a:gd name="T18" fmla="+- 0 1690 1543"/>
                              <a:gd name="T19" fmla="*/ 1690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7">
                                <a:moveTo>
                                  <a:pt x="0" y="0"/>
                                </a:moveTo>
                                <a:lnTo>
                                  <a:pt x="38" y="32"/>
                                </a:lnTo>
                                <a:lnTo>
                                  <a:pt x="74" y="67"/>
                                </a:lnTo>
                                <a:lnTo>
                                  <a:pt x="108" y="106"/>
                                </a:lnTo>
                                <a:lnTo>
                                  <a:pt x="141" y="14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641" y="2541"/>
                            <a:ext cx="25" cy="155"/>
                          </a:xfrm>
                          <a:custGeom>
                            <a:avLst/>
                            <a:gdLst>
                              <a:gd name="T0" fmla="+- 0 666 641"/>
                              <a:gd name="T1" fmla="*/ T0 w 25"/>
                              <a:gd name="T2" fmla="+- 0 2696 2542"/>
                              <a:gd name="T3" fmla="*/ 2696 h 155"/>
                              <a:gd name="T4" fmla="+- 0 658 641"/>
                              <a:gd name="T5" fmla="*/ T4 w 25"/>
                              <a:gd name="T6" fmla="+- 0 2658 2542"/>
                              <a:gd name="T7" fmla="*/ 2658 h 155"/>
                              <a:gd name="T8" fmla="+- 0 651 641"/>
                              <a:gd name="T9" fmla="*/ T8 w 25"/>
                              <a:gd name="T10" fmla="+- 0 2620 2542"/>
                              <a:gd name="T11" fmla="*/ 2620 h 155"/>
                              <a:gd name="T12" fmla="+- 0 646 641"/>
                              <a:gd name="T13" fmla="*/ T12 w 25"/>
                              <a:gd name="T14" fmla="+- 0 2581 2542"/>
                              <a:gd name="T15" fmla="*/ 2581 h 155"/>
                              <a:gd name="T16" fmla="+- 0 641 641"/>
                              <a:gd name="T17" fmla="*/ T16 w 25"/>
                              <a:gd name="T18" fmla="+- 0 2542 2542"/>
                              <a:gd name="T19" fmla="*/ 2542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55">
                                <a:moveTo>
                                  <a:pt x="25" y="154"/>
                                </a:moveTo>
                                <a:lnTo>
                                  <a:pt x="17" y="116"/>
                                </a:lnTo>
                                <a:lnTo>
                                  <a:pt x="10" y="78"/>
                                </a:lnTo>
                                <a:lnTo>
                                  <a:pt x="5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7" y="1759"/>
                            <a:ext cx="38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A665F" w14:textId="77777777" w:rsidR="003E16C5" w:rsidRDefault="000554A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CE386" id="Group 48" o:spid="_x0000_s1041" style="position:absolute;left:0;text-align:left;margin-left:10pt;margin-top:48.95pt;width:235.4pt;height:236.7pt;z-index:-251635712;mso-wrap-distance-left:0;mso-wrap-distance-right:0;mso-position-horizontal-relative:page" coordorigin="200,979" coordsize="4708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">
                <v:shape id="Freeform 61" o:spid="_x0000_s1042" style="position:absolute;left:216;top:994;width:4677;height:4703;visibility:visible;mso-wrap-style:square;v-text-anchor:top" coordsize="4677,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" path="m425,1548r-6,-86l419,1377r5,-84l433,1211r15,-79l467,1054r24,-74l518,908r32,-68l586,776r39,-60l668,660r46,-51l764,563r52,-41l871,488r57,-29l988,437r62,-15l1131,413r81,4l1292,432r78,28l1445,499r73,51l1553,471r40,-71l1639,336r49,-55l1742,233r57,-38l1858,165r62,-21l1982,132r64,-2l2110,138r64,18l2236,184r61,39l2368,283r63,74l2464,281r38,-67l2547,155r48,-50l2648,64r56,-31l2762,11,2822,r61,l2944,11r61,22l3064,67r90,81l3194,198r35,56l3275,189r50,-56l3379,87r56,-36l3495,24,3555,7,3617,r62,3l3741,16r60,24l3860,73r56,43l3969,170r44,58l4051,291r33,68l4111,433r21,77l4146,591r60,27l4262,653r52,42l4362,745r44,55l4445,861r35,66l4509,997r24,74l4551,1149r13,79l4570,1310r1,84l4564,1478r-13,84l4532,1641r-7,25l4559,1734r30,69l4615,1875r21,74l4653,2024r12,76l4673,2177r3,77l4675,2331r-5,77l4661,2484r-14,75l4629,2632r-22,72l4581,2773r-30,67l4517,2903r-39,61l4436,3021r-46,52l4328,3132r-66,49l4193,3221r-72,30l4047,3271r-3,87l4034,3443r-16,82l3996,3604r-26,74l3938,3748r-37,66l3861,3874r-45,55l3768,3978r-52,42l3661,4056r-58,28l3543,4104r-62,13l3417,4120r-69,-6l3281,4098r-66,-26l3151,4036r-60,-46l3069,4077r-27,81l3010,4235r-37,72l2933,4374r-44,61l2841,4491r-51,49l2737,4584r-57,37l2622,4652r-60,23l2500,4692r-62,9l2374,4703r-64,-7l2245,4682r-64,-22l2113,4626r-65,-42l1987,4534r-58,-59l1877,4409r-49,-72l1785,4257r-57,43l1670,4337r-60,30l1550,4390r-62,17l1427,4417r-61,4l1304,4419r-61,-8l1183,4397r-59,-21l1066,4350r-56,-32l955,4281r-53,-44l851,4188r-48,-54l757,4075r-42,-65l676,3940r-36,-75l634,3851r-3,-7l567,3849r-62,-8l445,3823r-58,-28l334,3757r-50,-47l239,3655r-39,-63l166,3523r-27,-76l120,3366r-12,-86l105,3199r4,-80l120,3041r18,-75l163,2894r32,-67l232,2764r-49,-45l140,2667r-38,-58l69,2545,43,2478,23,2406,9,2332,1,2257,,2180r6,-77l18,2027r20,-75l64,1879r36,-72l142,1742r48,-56l242,1640r57,-37l359,1577r62,-15l425,1548xe" filled="f" strokeweight="1.56pt">
                  <v:path arrowok="t" o:connecttype="custom" o:connectlocs="424,2287;491,1974;625,1710;816,1516;1050,1416;1370,1454;1593,1394;1799,1189;2046,1124;2297,1217;2502,1208;2704,1027;2944,1005;3194,1192;3379,1081;3617,994;3860,1067;4051,1285;4146,1585;4362,1739;4509,1991;4570,2304;4532,2635;4615,2869;4673,3171;4661,3478;4581,3767;4436,4015;4193,4215;4034,4437;3938,4742;3768,4972;3543,5098;3281,5092;3069,5071;2933,5368;2737,5578;2500,5686;2245,5676;1987,5528;1785,5251;1550,5384;1304,5413;1066,5344;851,5182;676,4934;567,4843;334,4751;166,4517;105,4193;163,3888;140,3661;23,3400;6,3097;100,2801;299,2597" o:connectangles="0,0,0,0,0,0,0,0,0,0,0,0,0,0,0,0,0,0,0,0,0,0,0,0,0,0,0,0,0,0,0,0,0,0,0,0,0,0,0,0,0,0,0,0,0,0,0,0,0,0,0,0,0,0,0,0"/>
                </v:shape>
                <v:shape id="Freeform 60" o:spid="_x0000_s1043" style="position:absolute;left:453;top:3740;width:274;height:87;visibility:visible;mso-wrap-style:square;v-text-anchor:top" coordsize="27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" path="m274,87r-72,l132,72,64,43,,e" filled="f" strokeweight="1.56pt">
                  <v:path arrowok="t" o:connecttype="custom" o:connectlocs="274,3827;202,3827;132,3812;64,3783;0,3740" o:connectangles="0,0,0,0,0"/>
                </v:shape>
                <v:shape id="Freeform 59" o:spid="_x0000_s1044" style="position:absolute;left:848;top:4776;width:120;height:42;visibility:visible;mso-wrap-style:square;v-text-anchor:top" coordsize="1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" path="m120,l90,14,61,26,30,35,,41e" filled="f" strokeweight="1.56pt">
                  <v:path arrowok="t" o:connecttype="custom" o:connectlocs="120,4776;90,4790;61,4802;30,4811;0,4817" o:connectangles="0,0,0,0,0"/>
                </v:shape>
                <v:shape id="Freeform 58" o:spid="_x0000_s1045" style="position:absolute;left:1928;top:5042;width:73;height:190;visibility:visible;mso-wrap-style:square;v-text-anchor:top" coordsize="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" path="m72,189l51,144,32,97,15,49,,e" filled="f" strokeweight="1.56pt">
                  <v:path arrowok="t" o:connecttype="custom" o:connectlocs="72,5232;51,5187;32,5140;15,5092;0,5043" o:connectangles="0,0,0,0,0"/>
                </v:shape>
                <v:shape id="Freeform 57" o:spid="_x0000_s1046" style="position:absolute;left:3307;top:4759;width:29;height:208;visibility:visible;mso-wrap-style:square;v-text-anchor:top" coordsize="2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" path="m29,l25,53r-6,52l10,157,,208e" filled="f" strokeweight="1.56pt">
                  <v:path arrowok="t" o:connecttype="custom" o:connectlocs="29,4760;25,4813;19,4865;10,4917;0,4968" o:connectangles="0,0,0,0,0"/>
                </v:shape>
                <v:shape id="Freeform 56" o:spid="_x0000_s1047" style="position:absolute;left:3909;top:3476;width:352;height:777;visibility:visible;mso-wrap-style:square;v-text-anchor:top" coordsize="352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" path="m,l53,39r49,46l147,136r41,56l225,253r33,66l286,388r24,73l328,536r14,79l349,695r3,82e" filled="f" strokeweight="1.56pt">
                  <v:path arrowok="t" o:connecttype="custom" o:connectlocs="0,3476;53,3515;102,3561;147,3612;188,3668;225,3729;258,3795;286,3864;310,3937;328,4012;342,4091;349,4171;352,4253" o:connectangles="0,0,0,0,0,0,0,0,0,0,0,0,0"/>
                </v:shape>
                <v:shape id="Freeform 55" o:spid="_x0000_s1048" style="position:absolute;left:4582;top:2648;width:157;height:292;visibility:visible;mso-wrap-style:square;v-text-anchor:top" coordsize="1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" path="m156,l127,82,90,158,48,228,,291e" filled="f" strokeweight="1.56pt">
                  <v:path arrowok="t" o:connecttype="custom" o:connectlocs="156,2649;127,2731;90,2807;48,2877;0,2940" o:connectangles="0,0,0,0,0"/>
                </v:shape>
                <v:shape id="Freeform 54" o:spid="_x0000_s1049" style="position:absolute;left:4362;top:1568;width:9;height:138;visibility:visible;mso-wrap-style:square;v-text-anchor:top" coordsize="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" path="m,l4,35,6,69r2,34l8,138e" filled="f" strokeweight="1.56pt">
                  <v:path arrowok="t" o:connecttype="custom" o:connectlocs="0,1568;4,1603;6,1637;8,1671;8,1706" o:connectangles="0,0,0,0,0"/>
                </v:shape>
                <v:shape id="Freeform 53" o:spid="_x0000_s1050" style="position:absolute;left:3363;top:1232;width:81;height:176;visibility:visible;mso-wrap-style:square;v-text-anchor:top" coordsize="8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" path="m,175l17,128,36,83,57,40,80,e" filled="f" strokeweight="1.56pt">
                  <v:path arrowok="t" o:connecttype="custom" o:connectlocs="0,1408;17,1361;36,1316;57,1273;80,1233" o:connectangles="0,0,0,0,0"/>
                </v:shape>
                <v:shape id="Freeform 52" o:spid="_x0000_s1051" style="position:absolute;left:2613;top:1340;width:39;height:152;visibility:visible;mso-wrap-style:square;v-text-anchor:top" coordsize="3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" path="m,151l7,112,16,74,27,37,39,e" filled="f" strokeweight="1.56pt">
                  <v:path arrowok="t" o:connecttype="custom" o:connectlocs="0,1491;7,1452;16,1414;27,1377;39,1340" o:connectangles="0,0,0,0,0"/>
                </v:shape>
                <v:shape id="Freeform 51" o:spid="_x0000_s1052" style="position:absolute;left:1733;top:1542;width:141;height:147;visibility:visible;mso-wrap-style:square;v-text-anchor:top" coordsize="1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" path="m,l38,32,74,67r34,39l141,147e" filled="f" strokeweight="1.56pt">
                  <v:path arrowok="t" o:connecttype="custom" o:connectlocs="0,1543;38,1575;74,1610;108,1649;141,1690" o:connectangles="0,0,0,0,0"/>
                </v:shape>
                <v:shape id="Freeform 50" o:spid="_x0000_s1053" style="position:absolute;left:641;top:2541;width:25;height:155;visibility:visible;mso-wrap-style:square;v-text-anchor:top" coordsize="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" path="m25,154l17,116,10,78,5,39,,e" filled="f" strokeweight="1.56pt">
                  <v:path arrowok="t" o:connecttype="custom" o:connectlocs="25,2696;17,2658;10,2620;5,2581;0,2542" o:connectangles="0,0,0,0,0"/>
                </v:shape>
                <v:shape id="Text Box 49" o:spid="_x0000_s1054" type="#_x0000_t202" style="position:absolute;left:1067;top:1759;width:38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F5A665F" w14:textId="77777777" w:rsidR="003E16C5" w:rsidRDefault="000554A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1.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09B155A3" wp14:editId="5A58EE59">
                <wp:simplePos x="0" y="0"/>
                <wp:positionH relativeFrom="page">
                  <wp:posOffset>3362960</wp:posOffset>
                </wp:positionH>
                <wp:positionV relativeFrom="paragraph">
                  <wp:posOffset>667385</wp:posOffset>
                </wp:positionV>
                <wp:extent cx="2989580" cy="3012440"/>
                <wp:effectExtent l="0" t="0" r="0" b="0"/>
                <wp:wrapTopAndBottom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3012440"/>
                          <a:chOff x="5296" y="1051"/>
                          <a:chExt cx="4708" cy="4744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5311" y="1066"/>
                            <a:ext cx="4677" cy="4712"/>
                          </a:xfrm>
                          <a:custGeom>
                            <a:avLst/>
                            <a:gdLst>
                              <a:gd name="T0" fmla="+- 0 5735 5311"/>
                              <a:gd name="T1" fmla="*/ T0 w 4677"/>
                              <a:gd name="T2" fmla="+- 0 2362 1066"/>
                              <a:gd name="T3" fmla="*/ 2362 h 4712"/>
                              <a:gd name="T4" fmla="+- 0 5802 5311"/>
                              <a:gd name="T5" fmla="*/ T4 w 4677"/>
                              <a:gd name="T6" fmla="+- 0 2048 1066"/>
                              <a:gd name="T7" fmla="*/ 2048 h 4712"/>
                              <a:gd name="T8" fmla="+- 0 5936 5311"/>
                              <a:gd name="T9" fmla="*/ T8 w 4677"/>
                              <a:gd name="T10" fmla="+- 0 1783 1066"/>
                              <a:gd name="T11" fmla="*/ 1783 h 4712"/>
                              <a:gd name="T12" fmla="+- 0 6127 5311"/>
                              <a:gd name="T13" fmla="*/ T12 w 4677"/>
                              <a:gd name="T14" fmla="+- 0 1590 1066"/>
                              <a:gd name="T15" fmla="*/ 1590 h 4712"/>
                              <a:gd name="T16" fmla="+- 0 6361 5311"/>
                              <a:gd name="T17" fmla="*/ T16 w 4677"/>
                              <a:gd name="T18" fmla="+- 0 1489 1066"/>
                              <a:gd name="T19" fmla="*/ 1489 h 4712"/>
                              <a:gd name="T20" fmla="+- 0 6681 5311"/>
                              <a:gd name="T21" fmla="*/ T20 w 4677"/>
                              <a:gd name="T22" fmla="+- 0 1527 1066"/>
                              <a:gd name="T23" fmla="*/ 1527 h 4712"/>
                              <a:gd name="T24" fmla="+- 0 6904 5311"/>
                              <a:gd name="T25" fmla="*/ T24 w 4677"/>
                              <a:gd name="T26" fmla="+- 0 1467 1066"/>
                              <a:gd name="T27" fmla="*/ 1467 h 4712"/>
                              <a:gd name="T28" fmla="+- 0 7110 5311"/>
                              <a:gd name="T29" fmla="*/ T28 w 4677"/>
                              <a:gd name="T30" fmla="+- 0 1261 1066"/>
                              <a:gd name="T31" fmla="*/ 1261 h 4712"/>
                              <a:gd name="T32" fmla="+- 0 7357 5311"/>
                              <a:gd name="T33" fmla="*/ T32 w 4677"/>
                              <a:gd name="T34" fmla="+- 0 1197 1066"/>
                              <a:gd name="T35" fmla="*/ 1197 h 4712"/>
                              <a:gd name="T36" fmla="+- 0 7609 5311"/>
                              <a:gd name="T37" fmla="*/ T36 w 4677"/>
                              <a:gd name="T38" fmla="+- 0 1289 1066"/>
                              <a:gd name="T39" fmla="*/ 1289 h 4712"/>
                              <a:gd name="T40" fmla="+- 0 7814 5311"/>
                              <a:gd name="T41" fmla="*/ T40 w 4677"/>
                              <a:gd name="T42" fmla="+- 0 1280 1066"/>
                              <a:gd name="T43" fmla="*/ 1280 h 4712"/>
                              <a:gd name="T44" fmla="+- 0 8015 5311"/>
                              <a:gd name="T45" fmla="*/ T44 w 4677"/>
                              <a:gd name="T46" fmla="+- 0 1099 1066"/>
                              <a:gd name="T47" fmla="*/ 1099 h 4712"/>
                              <a:gd name="T48" fmla="+- 0 8256 5311"/>
                              <a:gd name="T49" fmla="*/ T48 w 4677"/>
                              <a:gd name="T50" fmla="+- 0 1077 1066"/>
                              <a:gd name="T51" fmla="*/ 1077 h 4712"/>
                              <a:gd name="T52" fmla="+- 0 8505 5311"/>
                              <a:gd name="T53" fmla="*/ T52 w 4677"/>
                              <a:gd name="T54" fmla="+- 0 1264 1066"/>
                              <a:gd name="T55" fmla="*/ 1264 h 4712"/>
                              <a:gd name="T56" fmla="+- 0 8690 5311"/>
                              <a:gd name="T57" fmla="*/ T56 w 4677"/>
                              <a:gd name="T58" fmla="+- 0 1153 1066"/>
                              <a:gd name="T59" fmla="*/ 1153 h 4712"/>
                              <a:gd name="T60" fmla="+- 0 8928 5311"/>
                              <a:gd name="T61" fmla="*/ T60 w 4677"/>
                              <a:gd name="T62" fmla="+- 0 1066 1066"/>
                              <a:gd name="T63" fmla="*/ 1066 h 4712"/>
                              <a:gd name="T64" fmla="+- 0 9171 5311"/>
                              <a:gd name="T65" fmla="*/ T64 w 4677"/>
                              <a:gd name="T66" fmla="+- 0 1139 1066"/>
                              <a:gd name="T67" fmla="*/ 1139 h 4712"/>
                              <a:gd name="T68" fmla="+- 0 9363 5311"/>
                              <a:gd name="T69" fmla="*/ T68 w 4677"/>
                              <a:gd name="T70" fmla="+- 0 1357 1066"/>
                              <a:gd name="T71" fmla="*/ 1357 h 4712"/>
                              <a:gd name="T72" fmla="+- 0 9457 5311"/>
                              <a:gd name="T73" fmla="*/ T72 w 4677"/>
                              <a:gd name="T74" fmla="+- 0 1658 1066"/>
                              <a:gd name="T75" fmla="*/ 1658 h 4712"/>
                              <a:gd name="T76" fmla="+- 0 9674 5311"/>
                              <a:gd name="T77" fmla="*/ T76 w 4677"/>
                              <a:gd name="T78" fmla="+- 0 1812 1066"/>
                              <a:gd name="T79" fmla="*/ 1812 h 4712"/>
                              <a:gd name="T80" fmla="+- 0 9820 5311"/>
                              <a:gd name="T81" fmla="*/ T80 w 4677"/>
                              <a:gd name="T82" fmla="+- 0 2065 1066"/>
                              <a:gd name="T83" fmla="*/ 2065 h 4712"/>
                              <a:gd name="T84" fmla="+- 0 9882 5311"/>
                              <a:gd name="T85" fmla="*/ T84 w 4677"/>
                              <a:gd name="T86" fmla="+- 0 2379 1066"/>
                              <a:gd name="T87" fmla="*/ 2379 h 4712"/>
                              <a:gd name="T88" fmla="+- 0 9843 5311"/>
                              <a:gd name="T89" fmla="*/ T88 w 4677"/>
                              <a:gd name="T90" fmla="+- 0 2710 1066"/>
                              <a:gd name="T91" fmla="*/ 2710 h 4712"/>
                              <a:gd name="T92" fmla="+- 0 9926 5311"/>
                              <a:gd name="T93" fmla="*/ T92 w 4677"/>
                              <a:gd name="T94" fmla="+- 0 2945 1066"/>
                              <a:gd name="T95" fmla="*/ 2945 h 4712"/>
                              <a:gd name="T96" fmla="+- 0 9984 5311"/>
                              <a:gd name="T97" fmla="*/ T96 w 4677"/>
                              <a:gd name="T98" fmla="+- 0 3248 1066"/>
                              <a:gd name="T99" fmla="*/ 3248 h 4712"/>
                              <a:gd name="T100" fmla="+- 0 9972 5311"/>
                              <a:gd name="T101" fmla="*/ T100 w 4677"/>
                              <a:gd name="T102" fmla="+- 0 3555 1066"/>
                              <a:gd name="T103" fmla="*/ 3555 h 4712"/>
                              <a:gd name="T104" fmla="+- 0 9892 5311"/>
                              <a:gd name="T105" fmla="*/ T104 w 4677"/>
                              <a:gd name="T106" fmla="+- 0 3845 1066"/>
                              <a:gd name="T107" fmla="*/ 3845 h 4712"/>
                              <a:gd name="T108" fmla="+- 0 9747 5311"/>
                              <a:gd name="T109" fmla="*/ T108 w 4677"/>
                              <a:gd name="T110" fmla="+- 0 4093 1066"/>
                              <a:gd name="T111" fmla="*/ 4093 h 4712"/>
                              <a:gd name="T112" fmla="+- 0 9504 5311"/>
                              <a:gd name="T113" fmla="*/ T112 w 4677"/>
                              <a:gd name="T114" fmla="+- 0 4294 1066"/>
                              <a:gd name="T115" fmla="*/ 4294 h 4712"/>
                              <a:gd name="T116" fmla="+- 0 9345 5311"/>
                              <a:gd name="T117" fmla="*/ T116 w 4677"/>
                              <a:gd name="T118" fmla="+- 0 4516 1066"/>
                              <a:gd name="T119" fmla="*/ 4516 h 4712"/>
                              <a:gd name="T120" fmla="+- 0 9249 5311"/>
                              <a:gd name="T121" fmla="*/ T120 w 4677"/>
                              <a:gd name="T122" fmla="+- 0 4822 1066"/>
                              <a:gd name="T123" fmla="*/ 4822 h 4712"/>
                              <a:gd name="T124" fmla="+- 0 9079 5311"/>
                              <a:gd name="T125" fmla="*/ T124 w 4677"/>
                              <a:gd name="T126" fmla="+- 0 5052 1066"/>
                              <a:gd name="T127" fmla="*/ 5052 h 4712"/>
                              <a:gd name="T128" fmla="+- 0 8854 5311"/>
                              <a:gd name="T129" fmla="*/ T128 w 4677"/>
                              <a:gd name="T130" fmla="+- 0 5179 1066"/>
                              <a:gd name="T131" fmla="*/ 5179 h 4712"/>
                              <a:gd name="T132" fmla="+- 0 8592 5311"/>
                              <a:gd name="T133" fmla="*/ T132 w 4677"/>
                              <a:gd name="T134" fmla="+- 0 5172 1066"/>
                              <a:gd name="T135" fmla="*/ 5172 h 4712"/>
                              <a:gd name="T136" fmla="+- 0 8380 5311"/>
                              <a:gd name="T137" fmla="*/ T136 w 4677"/>
                              <a:gd name="T138" fmla="+- 0 5151 1066"/>
                              <a:gd name="T139" fmla="*/ 5151 h 4712"/>
                              <a:gd name="T140" fmla="+- 0 8244 5311"/>
                              <a:gd name="T141" fmla="*/ T140 w 4677"/>
                              <a:gd name="T142" fmla="+- 0 5449 1066"/>
                              <a:gd name="T143" fmla="*/ 5449 h 4712"/>
                              <a:gd name="T144" fmla="+- 0 8048 5311"/>
                              <a:gd name="T145" fmla="*/ T144 w 4677"/>
                              <a:gd name="T146" fmla="+- 0 5659 1066"/>
                              <a:gd name="T147" fmla="*/ 5659 h 4712"/>
                              <a:gd name="T148" fmla="+- 0 7812 5311"/>
                              <a:gd name="T149" fmla="*/ T148 w 4677"/>
                              <a:gd name="T150" fmla="+- 0 5767 1066"/>
                              <a:gd name="T151" fmla="*/ 5767 h 4712"/>
                              <a:gd name="T152" fmla="+- 0 7556 5311"/>
                              <a:gd name="T153" fmla="*/ T152 w 4677"/>
                              <a:gd name="T154" fmla="+- 0 5758 1066"/>
                              <a:gd name="T155" fmla="*/ 5758 h 4712"/>
                              <a:gd name="T156" fmla="+- 0 7298 5311"/>
                              <a:gd name="T157" fmla="*/ T156 w 4677"/>
                              <a:gd name="T158" fmla="+- 0 5609 1066"/>
                              <a:gd name="T159" fmla="*/ 5609 h 4712"/>
                              <a:gd name="T160" fmla="+- 0 7097 5311"/>
                              <a:gd name="T161" fmla="*/ T160 w 4677"/>
                              <a:gd name="T162" fmla="+- 0 5332 1066"/>
                              <a:gd name="T163" fmla="*/ 5332 h 4712"/>
                              <a:gd name="T164" fmla="+- 0 6861 5311"/>
                              <a:gd name="T165" fmla="*/ T164 w 4677"/>
                              <a:gd name="T166" fmla="+- 0 5465 1066"/>
                              <a:gd name="T167" fmla="*/ 5465 h 4712"/>
                              <a:gd name="T168" fmla="+- 0 6615 5311"/>
                              <a:gd name="T169" fmla="*/ T168 w 4677"/>
                              <a:gd name="T170" fmla="+- 0 5494 1066"/>
                              <a:gd name="T171" fmla="*/ 5494 h 4712"/>
                              <a:gd name="T172" fmla="+- 0 6377 5311"/>
                              <a:gd name="T173" fmla="*/ T172 w 4677"/>
                              <a:gd name="T174" fmla="+- 0 5425 1066"/>
                              <a:gd name="T175" fmla="*/ 5425 h 4712"/>
                              <a:gd name="T176" fmla="+- 0 6162 5311"/>
                              <a:gd name="T177" fmla="*/ T176 w 4677"/>
                              <a:gd name="T178" fmla="+- 0 5263 1066"/>
                              <a:gd name="T179" fmla="*/ 5263 h 4712"/>
                              <a:gd name="T180" fmla="+- 0 5987 5311"/>
                              <a:gd name="T181" fmla="*/ T180 w 4677"/>
                              <a:gd name="T182" fmla="+- 0 5014 1066"/>
                              <a:gd name="T183" fmla="*/ 5014 h 4712"/>
                              <a:gd name="T184" fmla="+- 0 5942 5311"/>
                              <a:gd name="T185" fmla="*/ T184 w 4677"/>
                              <a:gd name="T186" fmla="+- 0 4918 1066"/>
                              <a:gd name="T187" fmla="*/ 4918 h 4712"/>
                              <a:gd name="T188" fmla="+- 0 5699 5311"/>
                              <a:gd name="T189" fmla="*/ T188 w 4677"/>
                              <a:gd name="T190" fmla="+- 0 4868 1066"/>
                              <a:gd name="T191" fmla="*/ 4868 h 4712"/>
                              <a:gd name="T192" fmla="+- 0 5511 5311"/>
                              <a:gd name="T193" fmla="*/ T192 w 4677"/>
                              <a:gd name="T194" fmla="+- 0 4665 1066"/>
                              <a:gd name="T195" fmla="*/ 4665 h 4712"/>
                              <a:gd name="T196" fmla="+- 0 5419 5311"/>
                              <a:gd name="T197" fmla="*/ T196 w 4677"/>
                              <a:gd name="T198" fmla="+- 0 4352 1066"/>
                              <a:gd name="T199" fmla="*/ 4352 h 4712"/>
                              <a:gd name="T200" fmla="+- 0 5450 5311"/>
                              <a:gd name="T201" fmla="*/ T200 w 4677"/>
                              <a:gd name="T202" fmla="+- 0 4038 1066"/>
                              <a:gd name="T203" fmla="*/ 4038 h 4712"/>
                              <a:gd name="T204" fmla="+- 0 5494 5311"/>
                              <a:gd name="T205" fmla="*/ T204 w 4677"/>
                              <a:gd name="T206" fmla="+- 0 3791 1066"/>
                              <a:gd name="T207" fmla="*/ 3791 h 4712"/>
                              <a:gd name="T208" fmla="+- 0 5354 5311"/>
                              <a:gd name="T209" fmla="*/ T208 w 4677"/>
                              <a:gd name="T210" fmla="+- 0 3549 1066"/>
                              <a:gd name="T211" fmla="*/ 3549 h 4712"/>
                              <a:gd name="T212" fmla="+- 0 5311 5311"/>
                              <a:gd name="T213" fmla="*/ T212 w 4677"/>
                              <a:gd name="T214" fmla="+- 0 3250 1066"/>
                              <a:gd name="T215" fmla="*/ 3250 h 4712"/>
                              <a:gd name="T216" fmla="+- 0 5375 5311"/>
                              <a:gd name="T217" fmla="*/ T216 w 4677"/>
                              <a:gd name="T218" fmla="+- 0 2949 1066"/>
                              <a:gd name="T219" fmla="*/ 2949 h 4712"/>
                              <a:gd name="T220" fmla="+- 0 5553 5311"/>
                              <a:gd name="T221" fmla="*/ T220 w 4677"/>
                              <a:gd name="T222" fmla="+- 0 2709 1066"/>
                              <a:gd name="T223" fmla="*/ 2709 h 4712"/>
                              <a:gd name="T224" fmla="+- 0 5736 5311"/>
                              <a:gd name="T225" fmla="*/ T224 w 4677"/>
                              <a:gd name="T226" fmla="+- 0 2617 1066"/>
                              <a:gd name="T227" fmla="*/ 2617 h 4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4712">
                                <a:moveTo>
                                  <a:pt x="425" y="1551"/>
                                </a:moveTo>
                                <a:lnTo>
                                  <a:pt x="420" y="1465"/>
                                </a:lnTo>
                                <a:lnTo>
                                  <a:pt x="419" y="1380"/>
                                </a:lnTo>
                                <a:lnTo>
                                  <a:pt x="424" y="1296"/>
                                </a:lnTo>
                                <a:lnTo>
                                  <a:pt x="433" y="1214"/>
                                </a:lnTo>
                                <a:lnTo>
                                  <a:pt x="448" y="1134"/>
                                </a:lnTo>
                                <a:lnTo>
                                  <a:pt x="467" y="1057"/>
                                </a:lnTo>
                                <a:lnTo>
                                  <a:pt x="491" y="982"/>
                                </a:lnTo>
                                <a:lnTo>
                                  <a:pt x="518" y="910"/>
                                </a:lnTo>
                                <a:lnTo>
                                  <a:pt x="550" y="842"/>
                                </a:lnTo>
                                <a:lnTo>
                                  <a:pt x="586" y="777"/>
                                </a:lnTo>
                                <a:lnTo>
                                  <a:pt x="625" y="717"/>
                                </a:lnTo>
                                <a:lnTo>
                                  <a:pt x="668" y="661"/>
                                </a:lnTo>
                                <a:lnTo>
                                  <a:pt x="715" y="610"/>
                                </a:lnTo>
                                <a:lnTo>
                                  <a:pt x="764" y="564"/>
                                </a:lnTo>
                                <a:lnTo>
                                  <a:pt x="816" y="524"/>
                                </a:lnTo>
                                <a:lnTo>
                                  <a:pt x="871" y="489"/>
                                </a:lnTo>
                                <a:lnTo>
                                  <a:pt x="928" y="460"/>
                                </a:lnTo>
                                <a:lnTo>
                                  <a:pt x="988" y="438"/>
                                </a:lnTo>
                                <a:lnTo>
                                  <a:pt x="1050" y="423"/>
                                </a:lnTo>
                                <a:lnTo>
                                  <a:pt x="1131" y="414"/>
                                </a:lnTo>
                                <a:lnTo>
                                  <a:pt x="1212" y="417"/>
                                </a:lnTo>
                                <a:lnTo>
                                  <a:pt x="1292" y="433"/>
                                </a:lnTo>
                                <a:lnTo>
                                  <a:pt x="1370" y="461"/>
                                </a:lnTo>
                                <a:lnTo>
                                  <a:pt x="1446" y="500"/>
                                </a:lnTo>
                                <a:lnTo>
                                  <a:pt x="1518" y="551"/>
                                </a:lnTo>
                                <a:lnTo>
                                  <a:pt x="1553" y="472"/>
                                </a:lnTo>
                                <a:lnTo>
                                  <a:pt x="1593" y="401"/>
                                </a:lnTo>
                                <a:lnTo>
                                  <a:pt x="1639" y="337"/>
                                </a:lnTo>
                                <a:lnTo>
                                  <a:pt x="1689" y="281"/>
                                </a:lnTo>
                                <a:lnTo>
                                  <a:pt x="1742" y="234"/>
                                </a:lnTo>
                                <a:lnTo>
                                  <a:pt x="1799" y="195"/>
                                </a:lnTo>
                                <a:lnTo>
                                  <a:pt x="1858" y="165"/>
                                </a:lnTo>
                                <a:lnTo>
                                  <a:pt x="1920" y="144"/>
                                </a:lnTo>
                                <a:lnTo>
                                  <a:pt x="1983" y="133"/>
                                </a:lnTo>
                                <a:lnTo>
                                  <a:pt x="2046" y="131"/>
                                </a:lnTo>
                                <a:lnTo>
                                  <a:pt x="2110" y="138"/>
                                </a:lnTo>
                                <a:lnTo>
                                  <a:pt x="2174" y="156"/>
                                </a:lnTo>
                                <a:lnTo>
                                  <a:pt x="2236" y="184"/>
                                </a:lnTo>
                                <a:lnTo>
                                  <a:pt x="2298" y="223"/>
                                </a:lnTo>
                                <a:lnTo>
                                  <a:pt x="2368" y="284"/>
                                </a:lnTo>
                                <a:lnTo>
                                  <a:pt x="2432" y="358"/>
                                </a:lnTo>
                                <a:lnTo>
                                  <a:pt x="2464" y="282"/>
                                </a:lnTo>
                                <a:lnTo>
                                  <a:pt x="2503" y="214"/>
                                </a:lnTo>
                                <a:lnTo>
                                  <a:pt x="2547" y="155"/>
                                </a:lnTo>
                                <a:lnTo>
                                  <a:pt x="2595" y="105"/>
                                </a:lnTo>
                                <a:lnTo>
                                  <a:pt x="2648" y="64"/>
                                </a:lnTo>
                                <a:lnTo>
                                  <a:pt x="2704" y="33"/>
                                </a:lnTo>
                                <a:lnTo>
                                  <a:pt x="2762" y="11"/>
                                </a:lnTo>
                                <a:lnTo>
                                  <a:pt x="2823" y="0"/>
                                </a:lnTo>
                                <a:lnTo>
                                  <a:pt x="2883" y="0"/>
                                </a:lnTo>
                                <a:lnTo>
                                  <a:pt x="2945" y="11"/>
                                </a:lnTo>
                                <a:lnTo>
                                  <a:pt x="3005" y="33"/>
                                </a:lnTo>
                                <a:lnTo>
                                  <a:pt x="3064" y="67"/>
                                </a:lnTo>
                                <a:lnTo>
                                  <a:pt x="3155" y="148"/>
                                </a:lnTo>
                                <a:lnTo>
                                  <a:pt x="3194" y="198"/>
                                </a:lnTo>
                                <a:lnTo>
                                  <a:pt x="3229" y="254"/>
                                </a:lnTo>
                                <a:lnTo>
                                  <a:pt x="3275" y="189"/>
                                </a:lnTo>
                                <a:lnTo>
                                  <a:pt x="3325" y="134"/>
                                </a:lnTo>
                                <a:lnTo>
                                  <a:pt x="3379" y="87"/>
                                </a:lnTo>
                                <a:lnTo>
                                  <a:pt x="3436" y="51"/>
                                </a:lnTo>
                                <a:lnTo>
                                  <a:pt x="3495" y="24"/>
                                </a:lnTo>
                                <a:lnTo>
                                  <a:pt x="3556" y="7"/>
                                </a:lnTo>
                                <a:lnTo>
                                  <a:pt x="3617" y="0"/>
                                </a:lnTo>
                                <a:lnTo>
                                  <a:pt x="3680" y="3"/>
                                </a:lnTo>
                                <a:lnTo>
                                  <a:pt x="3741" y="17"/>
                                </a:lnTo>
                                <a:lnTo>
                                  <a:pt x="3802" y="40"/>
                                </a:lnTo>
                                <a:lnTo>
                                  <a:pt x="3860" y="73"/>
                                </a:lnTo>
                                <a:lnTo>
                                  <a:pt x="3916" y="117"/>
                                </a:lnTo>
                                <a:lnTo>
                                  <a:pt x="3969" y="171"/>
                                </a:lnTo>
                                <a:lnTo>
                                  <a:pt x="4013" y="228"/>
                                </a:lnTo>
                                <a:lnTo>
                                  <a:pt x="4052" y="291"/>
                                </a:lnTo>
                                <a:lnTo>
                                  <a:pt x="4085" y="360"/>
                                </a:lnTo>
                                <a:lnTo>
                                  <a:pt x="4112" y="434"/>
                                </a:lnTo>
                                <a:lnTo>
                                  <a:pt x="4132" y="511"/>
                                </a:lnTo>
                                <a:lnTo>
                                  <a:pt x="4146" y="592"/>
                                </a:lnTo>
                                <a:lnTo>
                                  <a:pt x="4206" y="619"/>
                                </a:lnTo>
                                <a:lnTo>
                                  <a:pt x="4262" y="654"/>
                                </a:lnTo>
                                <a:lnTo>
                                  <a:pt x="4314" y="697"/>
                                </a:lnTo>
                                <a:lnTo>
                                  <a:pt x="4363" y="746"/>
                                </a:lnTo>
                                <a:lnTo>
                                  <a:pt x="4406" y="802"/>
                                </a:lnTo>
                                <a:lnTo>
                                  <a:pt x="4446" y="863"/>
                                </a:lnTo>
                                <a:lnTo>
                                  <a:pt x="4480" y="929"/>
                                </a:lnTo>
                                <a:lnTo>
                                  <a:pt x="4509" y="999"/>
                                </a:lnTo>
                                <a:lnTo>
                                  <a:pt x="4533" y="1073"/>
                                </a:lnTo>
                                <a:lnTo>
                                  <a:pt x="4552" y="1151"/>
                                </a:lnTo>
                                <a:lnTo>
                                  <a:pt x="4564" y="1231"/>
                                </a:lnTo>
                                <a:lnTo>
                                  <a:pt x="4571" y="1313"/>
                                </a:lnTo>
                                <a:lnTo>
                                  <a:pt x="4571" y="1397"/>
                                </a:lnTo>
                                <a:lnTo>
                                  <a:pt x="4564" y="1481"/>
                                </a:lnTo>
                                <a:lnTo>
                                  <a:pt x="4551" y="1566"/>
                                </a:lnTo>
                                <a:lnTo>
                                  <a:pt x="4532" y="1644"/>
                                </a:lnTo>
                                <a:lnTo>
                                  <a:pt x="4525" y="1670"/>
                                </a:lnTo>
                                <a:lnTo>
                                  <a:pt x="4559" y="1737"/>
                                </a:lnTo>
                                <a:lnTo>
                                  <a:pt x="4590" y="1807"/>
                                </a:lnTo>
                                <a:lnTo>
                                  <a:pt x="4615" y="1879"/>
                                </a:lnTo>
                                <a:lnTo>
                                  <a:pt x="4636" y="1953"/>
                                </a:lnTo>
                                <a:lnTo>
                                  <a:pt x="4653" y="2028"/>
                                </a:lnTo>
                                <a:lnTo>
                                  <a:pt x="4665" y="2105"/>
                                </a:lnTo>
                                <a:lnTo>
                                  <a:pt x="4673" y="2182"/>
                                </a:lnTo>
                                <a:lnTo>
                                  <a:pt x="4676" y="2259"/>
                                </a:lnTo>
                                <a:lnTo>
                                  <a:pt x="4675" y="2336"/>
                                </a:lnTo>
                                <a:lnTo>
                                  <a:pt x="4670" y="2413"/>
                                </a:lnTo>
                                <a:lnTo>
                                  <a:pt x="4661" y="2489"/>
                                </a:lnTo>
                                <a:lnTo>
                                  <a:pt x="4647" y="2564"/>
                                </a:lnTo>
                                <a:lnTo>
                                  <a:pt x="4629" y="2638"/>
                                </a:lnTo>
                                <a:lnTo>
                                  <a:pt x="4607" y="2709"/>
                                </a:lnTo>
                                <a:lnTo>
                                  <a:pt x="4581" y="2779"/>
                                </a:lnTo>
                                <a:lnTo>
                                  <a:pt x="4551" y="2845"/>
                                </a:lnTo>
                                <a:lnTo>
                                  <a:pt x="4517" y="2909"/>
                                </a:lnTo>
                                <a:lnTo>
                                  <a:pt x="4479" y="2970"/>
                                </a:lnTo>
                                <a:lnTo>
                                  <a:pt x="4436" y="3027"/>
                                </a:lnTo>
                                <a:lnTo>
                                  <a:pt x="4390" y="3080"/>
                                </a:lnTo>
                                <a:lnTo>
                                  <a:pt x="4328" y="3138"/>
                                </a:lnTo>
                                <a:lnTo>
                                  <a:pt x="4262" y="3188"/>
                                </a:lnTo>
                                <a:lnTo>
                                  <a:pt x="4193" y="3228"/>
                                </a:lnTo>
                                <a:lnTo>
                                  <a:pt x="4121" y="3258"/>
                                </a:lnTo>
                                <a:lnTo>
                                  <a:pt x="4048" y="3278"/>
                                </a:lnTo>
                                <a:lnTo>
                                  <a:pt x="4044" y="3365"/>
                                </a:lnTo>
                                <a:lnTo>
                                  <a:pt x="4034" y="3450"/>
                                </a:lnTo>
                                <a:lnTo>
                                  <a:pt x="4018" y="3532"/>
                                </a:lnTo>
                                <a:lnTo>
                                  <a:pt x="3996" y="3611"/>
                                </a:lnTo>
                                <a:lnTo>
                                  <a:pt x="3970" y="3686"/>
                                </a:lnTo>
                                <a:lnTo>
                                  <a:pt x="3938" y="3756"/>
                                </a:lnTo>
                                <a:lnTo>
                                  <a:pt x="3902" y="3822"/>
                                </a:lnTo>
                                <a:lnTo>
                                  <a:pt x="3861" y="3882"/>
                                </a:lnTo>
                                <a:lnTo>
                                  <a:pt x="3816" y="3937"/>
                                </a:lnTo>
                                <a:lnTo>
                                  <a:pt x="3768" y="3986"/>
                                </a:lnTo>
                                <a:lnTo>
                                  <a:pt x="3716" y="4028"/>
                                </a:lnTo>
                                <a:lnTo>
                                  <a:pt x="3661" y="4064"/>
                                </a:lnTo>
                                <a:lnTo>
                                  <a:pt x="3603" y="4092"/>
                                </a:lnTo>
                                <a:lnTo>
                                  <a:pt x="3543" y="4113"/>
                                </a:lnTo>
                                <a:lnTo>
                                  <a:pt x="3481" y="4125"/>
                                </a:lnTo>
                                <a:lnTo>
                                  <a:pt x="3417" y="4129"/>
                                </a:lnTo>
                                <a:lnTo>
                                  <a:pt x="3348" y="4123"/>
                                </a:lnTo>
                                <a:lnTo>
                                  <a:pt x="3281" y="4106"/>
                                </a:lnTo>
                                <a:lnTo>
                                  <a:pt x="3215" y="4080"/>
                                </a:lnTo>
                                <a:lnTo>
                                  <a:pt x="3151" y="4044"/>
                                </a:lnTo>
                                <a:lnTo>
                                  <a:pt x="3091" y="3998"/>
                                </a:lnTo>
                                <a:lnTo>
                                  <a:pt x="3069" y="4085"/>
                                </a:lnTo>
                                <a:lnTo>
                                  <a:pt x="3042" y="4167"/>
                                </a:lnTo>
                                <a:lnTo>
                                  <a:pt x="3010" y="4244"/>
                                </a:lnTo>
                                <a:lnTo>
                                  <a:pt x="2973" y="4316"/>
                                </a:lnTo>
                                <a:lnTo>
                                  <a:pt x="2933" y="4383"/>
                                </a:lnTo>
                                <a:lnTo>
                                  <a:pt x="2889" y="4444"/>
                                </a:lnTo>
                                <a:lnTo>
                                  <a:pt x="2841" y="4500"/>
                                </a:lnTo>
                                <a:lnTo>
                                  <a:pt x="2790" y="4550"/>
                                </a:lnTo>
                                <a:lnTo>
                                  <a:pt x="2737" y="4593"/>
                                </a:lnTo>
                                <a:lnTo>
                                  <a:pt x="2681" y="4631"/>
                                </a:lnTo>
                                <a:lnTo>
                                  <a:pt x="2622" y="4661"/>
                                </a:lnTo>
                                <a:lnTo>
                                  <a:pt x="2562" y="4685"/>
                                </a:lnTo>
                                <a:lnTo>
                                  <a:pt x="2501" y="4701"/>
                                </a:lnTo>
                                <a:lnTo>
                                  <a:pt x="2438" y="4711"/>
                                </a:lnTo>
                                <a:lnTo>
                                  <a:pt x="2374" y="4712"/>
                                </a:lnTo>
                                <a:lnTo>
                                  <a:pt x="2310" y="4706"/>
                                </a:lnTo>
                                <a:lnTo>
                                  <a:pt x="2245" y="4692"/>
                                </a:lnTo>
                                <a:lnTo>
                                  <a:pt x="2181" y="4669"/>
                                </a:lnTo>
                                <a:lnTo>
                                  <a:pt x="2113" y="4636"/>
                                </a:lnTo>
                                <a:lnTo>
                                  <a:pt x="2048" y="4594"/>
                                </a:lnTo>
                                <a:lnTo>
                                  <a:pt x="1987" y="4543"/>
                                </a:lnTo>
                                <a:lnTo>
                                  <a:pt x="1930" y="4485"/>
                                </a:lnTo>
                                <a:lnTo>
                                  <a:pt x="1877" y="4419"/>
                                </a:lnTo>
                                <a:lnTo>
                                  <a:pt x="1829" y="4346"/>
                                </a:lnTo>
                                <a:lnTo>
                                  <a:pt x="1786" y="4266"/>
                                </a:lnTo>
                                <a:lnTo>
                                  <a:pt x="1728" y="4309"/>
                                </a:lnTo>
                                <a:lnTo>
                                  <a:pt x="1670" y="4346"/>
                                </a:lnTo>
                                <a:lnTo>
                                  <a:pt x="1610" y="4376"/>
                                </a:lnTo>
                                <a:lnTo>
                                  <a:pt x="1550" y="4399"/>
                                </a:lnTo>
                                <a:lnTo>
                                  <a:pt x="1489" y="4416"/>
                                </a:lnTo>
                                <a:lnTo>
                                  <a:pt x="1427" y="4426"/>
                                </a:lnTo>
                                <a:lnTo>
                                  <a:pt x="1366" y="4430"/>
                                </a:lnTo>
                                <a:lnTo>
                                  <a:pt x="1304" y="4428"/>
                                </a:lnTo>
                                <a:lnTo>
                                  <a:pt x="1244" y="4420"/>
                                </a:lnTo>
                                <a:lnTo>
                                  <a:pt x="1183" y="4405"/>
                                </a:lnTo>
                                <a:lnTo>
                                  <a:pt x="1124" y="4385"/>
                                </a:lnTo>
                                <a:lnTo>
                                  <a:pt x="1066" y="4359"/>
                                </a:lnTo>
                                <a:lnTo>
                                  <a:pt x="1010" y="4327"/>
                                </a:lnTo>
                                <a:lnTo>
                                  <a:pt x="955" y="4289"/>
                                </a:lnTo>
                                <a:lnTo>
                                  <a:pt x="902" y="4246"/>
                                </a:lnTo>
                                <a:lnTo>
                                  <a:pt x="851" y="4197"/>
                                </a:lnTo>
                                <a:lnTo>
                                  <a:pt x="803" y="4143"/>
                                </a:lnTo>
                                <a:lnTo>
                                  <a:pt x="758" y="4083"/>
                                </a:lnTo>
                                <a:lnTo>
                                  <a:pt x="715" y="4018"/>
                                </a:lnTo>
                                <a:lnTo>
                                  <a:pt x="676" y="3948"/>
                                </a:lnTo>
                                <a:lnTo>
                                  <a:pt x="640" y="3873"/>
                                </a:lnTo>
                                <a:lnTo>
                                  <a:pt x="637" y="3866"/>
                                </a:lnTo>
                                <a:lnTo>
                                  <a:pt x="634" y="3859"/>
                                </a:lnTo>
                                <a:lnTo>
                                  <a:pt x="631" y="3852"/>
                                </a:lnTo>
                                <a:lnTo>
                                  <a:pt x="567" y="3856"/>
                                </a:lnTo>
                                <a:lnTo>
                                  <a:pt x="505" y="3849"/>
                                </a:lnTo>
                                <a:lnTo>
                                  <a:pt x="445" y="3831"/>
                                </a:lnTo>
                                <a:lnTo>
                                  <a:pt x="388" y="3802"/>
                                </a:lnTo>
                                <a:lnTo>
                                  <a:pt x="334" y="3764"/>
                                </a:lnTo>
                                <a:lnTo>
                                  <a:pt x="284" y="3717"/>
                                </a:lnTo>
                                <a:lnTo>
                                  <a:pt x="239" y="3662"/>
                                </a:lnTo>
                                <a:lnTo>
                                  <a:pt x="200" y="3599"/>
                                </a:lnTo>
                                <a:lnTo>
                                  <a:pt x="166" y="3530"/>
                                </a:lnTo>
                                <a:lnTo>
                                  <a:pt x="140" y="3454"/>
                                </a:lnTo>
                                <a:lnTo>
                                  <a:pt x="120" y="3373"/>
                                </a:lnTo>
                                <a:lnTo>
                                  <a:pt x="108" y="3286"/>
                                </a:lnTo>
                                <a:lnTo>
                                  <a:pt x="105" y="3206"/>
                                </a:lnTo>
                                <a:lnTo>
                                  <a:pt x="109" y="3126"/>
                                </a:lnTo>
                                <a:lnTo>
                                  <a:pt x="120" y="3048"/>
                                </a:lnTo>
                                <a:lnTo>
                                  <a:pt x="139" y="2972"/>
                                </a:lnTo>
                                <a:lnTo>
                                  <a:pt x="163" y="2900"/>
                                </a:lnTo>
                                <a:lnTo>
                                  <a:pt x="195" y="2832"/>
                                </a:lnTo>
                                <a:lnTo>
                                  <a:pt x="232" y="2770"/>
                                </a:lnTo>
                                <a:lnTo>
                                  <a:pt x="183" y="2725"/>
                                </a:lnTo>
                                <a:lnTo>
                                  <a:pt x="140" y="2672"/>
                                </a:lnTo>
                                <a:lnTo>
                                  <a:pt x="102" y="2614"/>
                                </a:lnTo>
                                <a:lnTo>
                                  <a:pt x="70" y="2550"/>
                                </a:lnTo>
                                <a:lnTo>
                                  <a:pt x="43" y="2483"/>
                                </a:lnTo>
                                <a:lnTo>
                                  <a:pt x="23" y="2411"/>
                                </a:lnTo>
                                <a:lnTo>
                                  <a:pt x="9" y="2337"/>
                                </a:lnTo>
                                <a:lnTo>
                                  <a:pt x="1" y="2261"/>
                                </a:lnTo>
                                <a:lnTo>
                                  <a:pt x="0" y="2184"/>
                                </a:lnTo>
                                <a:lnTo>
                                  <a:pt x="6" y="2107"/>
                                </a:lnTo>
                                <a:lnTo>
                                  <a:pt x="18" y="2031"/>
                                </a:lnTo>
                                <a:lnTo>
                                  <a:pt x="38" y="1956"/>
                                </a:lnTo>
                                <a:lnTo>
                                  <a:pt x="64" y="1883"/>
                                </a:lnTo>
                                <a:lnTo>
                                  <a:pt x="100" y="1810"/>
                                </a:lnTo>
                                <a:lnTo>
                                  <a:pt x="142" y="1746"/>
                                </a:lnTo>
                                <a:lnTo>
                                  <a:pt x="190" y="1690"/>
                                </a:lnTo>
                                <a:lnTo>
                                  <a:pt x="242" y="1643"/>
                                </a:lnTo>
                                <a:lnTo>
                                  <a:pt x="299" y="1607"/>
                                </a:lnTo>
                                <a:lnTo>
                                  <a:pt x="359" y="1581"/>
                                </a:lnTo>
                                <a:lnTo>
                                  <a:pt x="421" y="1566"/>
                                </a:lnTo>
                                <a:lnTo>
                                  <a:pt x="425" y="15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6"/>
                        <wps:cNvSpPr>
                          <a:spLocks/>
                        </wps:cNvSpPr>
                        <wps:spPr bwMode="auto">
                          <a:xfrm>
                            <a:off x="5548" y="3817"/>
                            <a:ext cx="274" cy="88"/>
                          </a:xfrm>
                          <a:custGeom>
                            <a:avLst/>
                            <a:gdLst>
                              <a:gd name="T0" fmla="+- 0 5822 5548"/>
                              <a:gd name="T1" fmla="*/ T0 w 274"/>
                              <a:gd name="T2" fmla="+- 0 3905 3818"/>
                              <a:gd name="T3" fmla="*/ 3905 h 88"/>
                              <a:gd name="T4" fmla="+- 0 5751 5548"/>
                              <a:gd name="T5" fmla="*/ T4 w 274"/>
                              <a:gd name="T6" fmla="+- 0 3905 3818"/>
                              <a:gd name="T7" fmla="*/ 3905 h 88"/>
                              <a:gd name="T8" fmla="+- 0 5680 5548"/>
                              <a:gd name="T9" fmla="*/ T8 w 274"/>
                              <a:gd name="T10" fmla="+- 0 3890 3818"/>
                              <a:gd name="T11" fmla="*/ 3890 h 88"/>
                              <a:gd name="T12" fmla="+- 0 5613 5548"/>
                              <a:gd name="T13" fmla="*/ T12 w 274"/>
                              <a:gd name="T14" fmla="+- 0 3861 3818"/>
                              <a:gd name="T15" fmla="*/ 3861 h 88"/>
                              <a:gd name="T16" fmla="+- 0 5548 5548"/>
                              <a:gd name="T17" fmla="*/ T16 w 274"/>
                              <a:gd name="T18" fmla="+- 0 3818 3818"/>
                              <a:gd name="T19" fmla="*/ 3818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274" y="87"/>
                                </a:moveTo>
                                <a:lnTo>
                                  <a:pt x="203" y="87"/>
                                </a:lnTo>
                                <a:lnTo>
                                  <a:pt x="132" y="72"/>
                                </a:lnTo>
                                <a:lnTo>
                                  <a:pt x="65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5944" y="4855"/>
                            <a:ext cx="120" cy="42"/>
                          </a:xfrm>
                          <a:custGeom>
                            <a:avLst/>
                            <a:gdLst>
                              <a:gd name="T0" fmla="+- 0 6064 5944"/>
                              <a:gd name="T1" fmla="*/ T0 w 120"/>
                              <a:gd name="T2" fmla="+- 0 4856 4856"/>
                              <a:gd name="T3" fmla="*/ 4856 h 42"/>
                              <a:gd name="T4" fmla="+- 0 6035 5944"/>
                              <a:gd name="T5" fmla="*/ T4 w 120"/>
                              <a:gd name="T6" fmla="+- 0 4870 4856"/>
                              <a:gd name="T7" fmla="*/ 4870 h 42"/>
                              <a:gd name="T8" fmla="+- 0 6005 5944"/>
                              <a:gd name="T9" fmla="*/ T8 w 120"/>
                              <a:gd name="T10" fmla="+- 0 4882 4856"/>
                              <a:gd name="T11" fmla="*/ 4882 h 42"/>
                              <a:gd name="T12" fmla="+- 0 5975 5944"/>
                              <a:gd name="T13" fmla="*/ T12 w 120"/>
                              <a:gd name="T14" fmla="+- 0 4891 4856"/>
                              <a:gd name="T15" fmla="*/ 4891 h 42"/>
                              <a:gd name="T16" fmla="+- 0 5944 5944"/>
                              <a:gd name="T17" fmla="*/ T16 w 120"/>
                              <a:gd name="T18" fmla="+- 0 4897 4856"/>
                              <a:gd name="T19" fmla="*/ 4897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2">
                                <a:moveTo>
                                  <a:pt x="120" y="0"/>
                                </a:moveTo>
                                <a:lnTo>
                                  <a:pt x="91" y="14"/>
                                </a:lnTo>
                                <a:lnTo>
                                  <a:pt x="61" y="26"/>
                                </a:lnTo>
                                <a:lnTo>
                                  <a:pt x="31" y="35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7024" y="5123"/>
                            <a:ext cx="73" cy="190"/>
                          </a:xfrm>
                          <a:custGeom>
                            <a:avLst/>
                            <a:gdLst>
                              <a:gd name="T0" fmla="+- 0 7096 7024"/>
                              <a:gd name="T1" fmla="*/ T0 w 73"/>
                              <a:gd name="T2" fmla="+- 0 5313 5123"/>
                              <a:gd name="T3" fmla="*/ 5313 h 190"/>
                              <a:gd name="T4" fmla="+- 0 7075 7024"/>
                              <a:gd name="T5" fmla="*/ T4 w 73"/>
                              <a:gd name="T6" fmla="+- 0 5267 5123"/>
                              <a:gd name="T7" fmla="*/ 5267 h 190"/>
                              <a:gd name="T8" fmla="+- 0 7057 7024"/>
                              <a:gd name="T9" fmla="*/ T8 w 73"/>
                              <a:gd name="T10" fmla="+- 0 5221 5123"/>
                              <a:gd name="T11" fmla="*/ 5221 h 190"/>
                              <a:gd name="T12" fmla="+- 0 7039 7024"/>
                              <a:gd name="T13" fmla="*/ T12 w 73"/>
                              <a:gd name="T14" fmla="+- 0 5172 5123"/>
                              <a:gd name="T15" fmla="*/ 5172 h 190"/>
                              <a:gd name="T16" fmla="+- 0 7024 7024"/>
                              <a:gd name="T17" fmla="*/ T16 w 73"/>
                              <a:gd name="T18" fmla="+- 0 5123 5123"/>
                              <a:gd name="T19" fmla="*/ 512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190">
                                <a:moveTo>
                                  <a:pt x="72" y="190"/>
                                </a:moveTo>
                                <a:lnTo>
                                  <a:pt x="51" y="144"/>
                                </a:lnTo>
                                <a:lnTo>
                                  <a:pt x="33" y="98"/>
                                </a:lnTo>
                                <a:lnTo>
                                  <a:pt x="15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43"/>
                        <wps:cNvSpPr>
                          <a:spLocks/>
                        </wps:cNvSpPr>
                        <wps:spPr bwMode="auto">
                          <a:xfrm>
                            <a:off x="8402" y="4839"/>
                            <a:ext cx="29" cy="209"/>
                          </a:xfrm>
                          <a:custGeom>
                            <a:avLst/>
                            <a:gdLst>
                              <a:gd name="T0" fmla="+- 0 8431 8402"/>
                              <a:gd name="T1" fmla="*/ T0 w 29"/>
                              <a:gd name="T2" fmla="+- 0 4840 4840"/>
                              <a:gd name="T3" fmla="*/ 4840 h 209"/>
                              <a:gd name="T4" fmla="+- 0 8427 8402"/>
                              <a:gd name="T5" fmla="*/ T4 w 29"/>
                              <a:gd name="T6" fmla="+- 0 4892 4840"/>
                              <a:gd name="T7" fmla="*/ 4892 h 209"/>
                              <a:gd name="T8" fmla="+- 0 8421 8402"/>
                              <a:gd name="T9" fmla="*/ T8 w 29"/>
                              <a:gd name="T10" fmla="+- 0 4945 4840"/>
                              <a:gd name="T11" fmla="*/ 4945 h 209"/>
                              <a:gd name="T12" fmla="+- 0 8413 8402"/>
                              <a:gd name="T13" fmla="*/ T12 w 29"/>
                              <a:gd name="T14" fmla="+- 0 4997 4840"/>
                              <a:gd name="T15" fmla="*/ 4997 h 209"/>
                              <a:gd name="T16" fmla="+- 0 8402 8402"/>
                              <a:gd name="T17" fmla="*/ T16 w 29"/>
                              <a:gd name="T18" fmla="+- 0 5048 4840"/>
                              <a:gd name="T19" fmla="*/ 5048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09">
                                <a:moveTo>
                                  <a:pt x="29" y="0"/>
                                </a:moveTo>
                                <a:lnTo>
                                  <a:pt x="25" y="52"/>
                                </a:lnTo>
                                <a:lnTo>
                                  <a:pt x="19" y="105"/>
                                </a:lnTo>
                                <a:lnTo>
                                  <a:pt x="11" y="157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42"/>
                        <wps:cNvSpPr>
                          <a:spLocks/>
                        </wps:cNvSpPr>
                        <wps:spPr bwMode="auto">
                          <a:xfrm>
                            <a:off x="9004" y="3553"/>
                            <a:ext cx="352" cy="779"/>
                          </a:xfrm>
                          <a:custGeom>
                            <a:avLst/>
                            <a:gdLst>
                              <a:gd name="T0" fmla="+- 0 9005 9005"/>
                              <a:gd name="T1" fmla="*/ T0 w 352"/>
                              <a:gd name="T2" fmla="+- 0 3553 3553"/>
                              <a:gd name="T3" fmla="*/ 3553 h 779"/>
                              <a:gd name="T4" fmla="+- 0 9057 9005"/>
                              <a:gd name="T5" fmla="*/ T4 w 352"/>
                              <a:gd name="T6" fmla="+- 0 3592 3553"/>
                              <a:gd name="T7" fmla="*/ 3592 h 779"/>
                              <a:gd name="T8" fmla="+- 0 9106 9005"/>
                              <a:gd name="T9" fmla="*/ T8 w 352"/>
                              <a:gd name="T10" fmla="+- 0 3638 3553"/>
                              <a:gd name="T11" fmla="*/ 3638 h 779"/>
                              <a:gd name="T12" fmla="+- 0 9151 9005"/>
                              <a:gd name="T13" fmla="*/ T12 w 352"/>
                              <a:gd name="T14" fmla="+- 0 3689 3553"/>
                              <a:gd name="T15" fmla="*/ 3689 h 779"/>
                              <a:gd name="T16" fmla="+- 0 9192 9005"/>
                              <a:gd name="T17" fmla="*/ T16 w 352"/>
                              <a:gd name="T18" fmla="+- 0 3746 3553"/>
                              <a:gd name="T19" fmla="*/ 3746 h 779"/>
                              <a:gd name="T20" fmla="+- 0 9230 9005"/>
                              <a:gd name="T21" fmla="*/ T20 w 352"/>
                              <a:gd name="T22" fmla="+- 0 3807 3553"/>
                              <a:gd name="T23" fmla="*/ 3807 h 779"/>
                              <a:gd name="T24" fmla="+- 0 9262 9005"/>
                              <a:gd name="T25" fmla="*/ T24 w 352"/>
                              <a:gd name="T26" fmla="+- 0 3872 3553"/>
                              <a:gd name="T27" fmla="*/ 3872 h 779"/>
                              <a:gd name="T28" fmla="+- 0 9290 9005"/>
                              <a:gd name="T29" fmla="*/ T28 w 352"/>
                              <a:gd name="T30" fmla="+- 0 3942 3553"/>
                              <a:gd name="T31" fmla="*/ 3942 h 779"/>
                              <a:gd name="T32" fmla="+- 0 9314 9005"/>
                              <a:gd name="T33" fmla="*/ T32 w 352"/>
                              <a:gd name="T34" fmla="+- 0 4015 3553"/>
                              <a:gd name="T35" fmla="*/ 4015 h 779"/>
                              <a:gd name="T36" fmla="+- 0 9332 9005"/>
                              <a:gd name="T37" fmla="*/ T36 w 352"/>
                              <a:gd name="T38" fmla="+- 0 4091 3553"/>
                              <a:gd name="T39" fmla="*/ 4091 h 779"/>
                              <a:gd name="T40" fmla="+- 0 9346 9005"/>
                              <a:gd name="T41" fmla="*/ T40 w 352"/>
                              <a:gd name="T42" fmla="+- 0 4169 3553"/>
                              <a:gd name="T43" fmla="*/ 4169 h 779"/>
                              <a:gd name="T44" fmla="+- 0 9354 9005"/>
                              <a:gd name="T45" fmla="*/ T44 w 352"/>
                              <a:gd name="T46" fmla="+- 0 4249 3553"/>
                              <a:gd name="T47" fmla="*/ 4249 h 779"/>
                              <a:gd name="T48" fmla="+- 0 9356 9005"/>
                              <a:gd name="T49" fmla="*/ T48 w 352"/>
                              <a:gd name="T50" fmla="+- 0 4331 3553"/>
                              <a:gd name="T51" fmla="*/ 433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2" h="779">
                                <a:moveTo>
                                  <a:pt x="0" y="0"/>
                                </a:moveTo>
                                <a:lnTo>
                                  <a:pt x="52" y="39"/>
                                </a:lnTo>
                                <a:lnTo>
                                  <a:pt x="101" y="85"/>
                                </a:lnTo>
                                <a:lnTo>
                                  <a:pt x="146" y="136"/>
                                </a:lnTo>
                                <a:lnTo>
                                  <a:pt x="187" y="193"/>
                                </a:lnTo>
                                <a:lnTo>
                                  <a:pt x="225" y="254"/>
                                </a:lnTo>
                                <a:lnTo>
                                  <a:pt x="257" y="319"/>
                                </a:lnTo>
                                <a:lnTo>
                                  <a:pt x="285" y="389"/>
                                </a:lnTo>
                                <a:lnTo>
                                  <a:pt x="309" y="462"/>
                                </a:lnTo>
                                <a:lnTo>
                                  <a:pt x="327" y="538"/>
                                </a:lnTo>
                                <a:lnTo>
                                  <a:pt x="341" y="616"/>
                                </a:lnTo>
                                <a:lnTo>
                                  <a:pt x="349" y="696"/>
                                </a:lnTo>
                                <a:lnTo>
                                  <a:pt x="351" y="77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9677" y="2724"/>
                            <a:ext cx="157" cy="292"/>
                          </a:xfrm>
                          <a:custGeom>
                            <a:avLst/>
                            <a:gdLst>
                              <a:gd name="T0" fmla="+- 0 9834 9677"/>
                              <a:gd name="T1" fmla="*/ T0 w 157"/>
                              <a:gd name="T2" fmla="+- 0 2724 2724"/>
                              <a:gd name="T3" fmla="*/ 2724 h 292"/>
                              <a:gd name="T4" fmla="+- 0 9804 9677"/>
                              <a:gd name="T5" fmla="*/ T4 w 157"/>
                              <a:gd name="T6" fmla="+- 0 2806 2724"/>
                              <a:gd name="T7" fmla="*/ 2806 h 292"/>
                              <a:gd name="T8" fmla="+- 0 9768 9677"/>
                              <a:gd name="T9" fmla="*/ T8 w 157"/>
                              <a:gd name="T10" fmla="+- 0 2883 2724"/>
                              <a:gd name="T11" fmla="*/ 2883 h 292"/>
                              <a:gd name="T12" fmla="+- 0 9725 9677"/>
                              <a:gd name="T13" fmla="*/ T12 w 157"/>
                              <a:gd name="T14" fmla="+- 0 2953 2724"/>
                              <a:gd name="T15" fmla="*/ 2953 h 292"/>
                              <a:gd name="T16" fmla="+- 0 9677 9677"/>
                              <a:gd name="T17" fmla="*/ T16 w 157"/>
                              <a:gd name="T18" fmla="+- 0 3016 2724"/>
                              <a:gd name="T19" fmla="*/ 301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292">
                                <a:moveTo>
                                  <a:pt x="157" y="0"/>
                                </a:moveTo>
                                <a:lnTo>
                                  <a:pt x="127" y="82"/>
                                </a:lnTo>
                                <a:lnTo>
                                  <a:pt x="91" y="159"/>
                                </a:lnTo>
                                <a:lnTo>
                                  <a:pt x="48" y="229"/>
                                </a:ln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9458" y="1641"/>
                            <a:ext cx="9" cy="138"/>
                          </a:xfrm>
                          <a:custGeom>
                            <a:avLst/>
                            <a:gdLst>
                              <a:gd name="T0" fmla="+- 0 9458 9458"/>
                              <a:gd name="T1" fmla="*/ T0 w 9"/>
                              <a:gd name="T2" fmla="+- 0 1642 1642"/>
                              <a:gd name="T3" fmla="*/ 1642 h 138"/>
                              <a:gd name="T4" fmla="+- 0 9462 9458"/>
                              <a:gd name="T5" fmla="*/ T4 w 9"/>
                              <a:gd name="T6" fmla="+- 0 1676 1642"/>
                              <a:gd name="T7" fmla="*/ 1676 h 138"/>
                              <a:gd name="T8" fmla="+- 0 9465 9458"/>
                              <a:gd name="T9" fmla="*/ T8 w 9"/>
                              <a:gd name="T10" fmla="+- 0 1710 1642"/>
                              <a:gd name="T11" fmla="*/ 1710 h 138"/>
                              <a:gd name="T12" fmla="+- 0 9466 9458"/>
                              <a:gd name="T13" fmla="*/ T12 w 9"/>
                              <a:gd name="T14" fmla="+- 0 1745 1642"/>
                              <a:gd name="T15" fmla="*/ 1745 h 138"/>
                              <a:gd name="T16" fmla="+- 0 9466 9458"/>
                              <a:gd name="T17" fmla="*/ T16 w 9"/>
                              <a:gd name="T18" fmla="+- 0 1779 1642"/>
                              <a:gd name="T19" fmla="*/ 1779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38">
                                <a:moveTo>
                                  <a:pt x="0" y="0"/>
                                </a:moveTo>
                                <a:lnTo>
                                  <a:pt x="4" y="34"/>
                                </a:lnTo>
                                <a:lnTo>
                                  <a:pt x="7" y="68"/>
                                </a:lnTo>
                                <a:lnTo>
                                  <a:pt x="8" y="103"/>
                                </a:lnTo>
                                <a:lnTo>
                                  <a:pt x="8" y="13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8458" y="1305"/>
                            <a:ext cx="81" cy="176"/>
                          </a:xfrm>
                          <a:custGeom>
                            <a:avLst/>
                            <a:gdLst>
                              <a:gd name="T0" fmla="+- 0 8458 8458"/>
                              <a:gd name="T1" fmla="*/ T0 w 81"/>
                              <a:gd name="T2" fmla="+- 0 1481 1305"/>
                              <a:gd name="T3" fmla="*/ 1481 h 176"/>
                              <a:gd name="T4" fmla="+- 0 8475 8458"/>
                              <a:gd name="T5" fmla="*/ T4 w 81"/>
                              <a:gd name="T6" fmla="+- 0 1434 1305"/>
                              <a:gd name="T7" fmla="*/ 1434 h 176"/>
                              <a:gd name="T8" fmla="+- 0 8494 8458"/>
                              <a:gd name="T9" fmla="*/ T8 w 81"/>
                              <a:gd name="T10" fmla="+- 0 1389 1305"/>
                              <a:gd name="T11" fmla="*/ 1389 h 176"/>
                              <a:gd name="T12" fmla="+- 0 8515 8458"/>
                              <a:gd name="T13" fmla="*/ T12 w 81"/>
                              <a:gd name="T14" fmla="+- 0 1346 1305"/>
                              <a:gd name="T15" fmla="*/ 1346 h 176"/>
                              <a:gd name="T16" fmla="+- 0 8539 8458"/>
                              <a:gd name="T17" fmla="*/ T16 w 81"/>
                              <a:gd name="T18" fmla="+- 0 1305 1305"/>
                              <a:gd name="T19" fmla="*/ 1305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176">
                                <a:moveTo>
                                  <a:pt x="0" y="176"/>
                                </a:moveTo>
                                <a:lnTo>
                                  <a:pt x="17" y="129"/>
                                </a:lnTo>
                                <a:lnTo>
                                  <a:pt x="36" y="84"/>
                                </a:lnTo>
                                <a:lnTo>
                                  <a:pt x="57" y="41"/>
                                </a:ln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7708" y="1413"/>
                            <a:ext cx="39" cy="152"/>
                          </a:xfrm>
                          <a:custGeom>
                            <a:avLst/>
                            <a:gdLst>
                              <a:gd name="T0" fmla="+- 0 7708 7708"/>
                              <a:gd name="T1" fmla="*/ T0 w 39"/>
                              <a:gd name="T2" fmla="+- 0 1565 1413"/>
                              <a:gd name="T3" fmla="*/ 1565 h 152"/>
                              <a:gd name="T4" fmla="+- 0 7716 7708"/>
                              <a:gd name="T5" fmla="*/ T4 w 39"/>
                              <a:gd name="T6" fmla="+- 0 1526 1413"/>
                              <a:gd name="T7" fmla="*/ 1526 h 152"/>
                              <a:gd name="T8" fmla="+- 0 7724 7708"/>
                              <a:gd name="T9" fmla="*/ T8 w 39"/>
                              <a:gd name="T10" fmla="+- 0 1487 1413"/>
                              <a:gd name="T11" fmla="*/ 1487 h 152"/>
                              <a:gd name="T12" fmla="+- 0 7735 7708"/>
                              <a:gd name="T13" fmla="*/ T12 w 39"/>
                              <a:gd name="T14" fmla="+- 0 1450 1413"/>
                              <a:gd name="T15" fmla="*/ 1450 h 152"/>
                              <a:gd name="T16" fmla="+- 0 7747 7708"/>
                              <a:gd name="T17" fmla="*/ T16 w 39"/>
                              <a:gd name="T18" fmla="+- 0 1413 1413"/>
                              <a:gd name="T19" fmla="*/ 1413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52">
                                <a:moveTo>
                                  <a:pt x="0" y="152"/>
                                </a:moveTo>
                                <a:lnTo>
                                  <a:pt x="8" y="113"/>
                                </a:lnTo>
                                <a:lnTo>
                                  <a:pt x="16" y="74"/>
                                </a:lnTo>
                                <a:lnTo>
                                  <a:pt x="27" y="3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7"/>
                        <wps:cNvSpPr>
                          <a:spLocks/>
                        </wps:cNvSpPr>
                        <wps:spPr bwMode="auto">
                          <a:xfrm>
                            <a:off x="6828" y="1616"/>
                            <a:ext cx="141" cy="147"/>
                          </a:xfrm>
                          <a:custGeom>
                            <a:avLst/>
                            <a:gdLst>
                              <a:gd name="T0" fmla="+- 0 6828 6828"/>
                              <a:gd name="T1" fmla="*/ T0 w 141"/>
                              <a:gd name="T2" fmla="+- 0 1616 1616"/>
                              <a:gd name="T3" fmla="*/ 1616 h 147"/>
                              <a:gd name="T4" fmla="+- 0 6866 6828"/>
                              <a:gd name="T5" fmla="*/ T4 w 141"/>
                              <a:gd name="T6" fmla="+- 0 1648 1616"/>
                              <a:gd name="T7" fmla="*/ 1648 h 147"/>
                              <a:gd name="T8" fmla="+- 0 6902 6828"/>
                              <a:gd name="T9" fmla="*/ T8 w 141"/>
                              <a:gd name="T10" fmla="+- 0 1684 1616"/>
                              <a:gd name="T11" fmla="*/ 1684 h 147"/>
                              <a:gd name="T12" fmla="+- 0 6936 6828"/>
                              <a:gd name="T13" fmla="*/ T12 w 141"/>
                              <a:gd name="T14" fmla="+- 0 1722 1616"/>
                              <a:gd name="T15" fmla="*/ 1722 h 147"/>
                              <a:gd name="T16" fmla="+- 0 6969 6828"/>
                              <a:gd name="T17" fmla="*/ T16 w 141"/>
                              <a:gd name="T18" fmla="+- 0 1763 1616"/>
                              <a:gd name="T19" fmla="*/ 176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7">
                                <a:moveTo>
                                  <a:pt x="0" y="0"/>
                                </a:moveTo>
                                <a:lnTo>
                                  <a:pt x="38" y="32"/>
                                </a:lnTo>
                                <a:lnTo>
                                  <a:pt x="74" y="68"/>
                                </a:lnTo>
                                <a:lnTo>
                                  <a:pt x="108" y="106"/>
                                </a:lnTo>
                                <a:lnTo>
                                  <a:pt x="141" y="14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5736" y="2617"/>
                            <a:ext cx="25" cy="155"/>
                          </a:xfrm>
                          <a:custGeom>
                            <a:avLst/>
                            <a:gdLst>
                              <a:gd name="T0" fmla="+- 0 5761 5736"/>
                              <a:gd name="T1" fmla="*/ T0 w 25"/>
                              <a:gd name="T2" fmla="+- 0 2772 2617"/>
                              <a:gd name="T3" fmla="*/ 2772 h 155"/>
                              <a:gd name="T4" fmla="+- 0 5753 5736"/>
                              <a:gd name="T5" fmla="*/ T4 w 25"/>
                              <a:gd name="T6" fmla="+- 0 2733 2617"/>
                              <a:gd name="T7" fmla="*/ 2733 h 155"/>
                              <a:gd name="T8" fmla="+- 0 5746 5736"/>
                              <a:gd name="T9" fmla="*/ T8 w 25"/>
                              <a:gd name="T10" fmla="+- 0 2695 2617"/>
                              <a:gd name="T11" fmla="*/ 2695 h 155"/>
                              <a:gd name="T12" fmla="+- 0 5741 5736"/>
                              <a:gd name="T13" fmla="*/ T12 w 25"/>
                              <a:gd name="T14" fmla="+- 0 2656 2617"/>
                              <a:gd name="T15" fmla="*/ 2656 h 155"/>
                              <a:gd name="T16" fmla="+- 0 5736 5736"/>
                              <a:gd name="T17" fmla="*/ T16 w 25"/>
                              <a:gd name="T18" fmla="+- 0 2617 2617"/>
                              <a:gd name="T19" fmla="*/ 2617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55">
                                <a:moveTo>
                                  <a:pt x="25" y="155"/>
                                </a:moveTo>
                                <a:lnTo>
                                  <a:pt x="17" y="116"/>
                                </a:lnTo>
                                <a:lnTo>
                                  <a:pt x="10" y="78"/>
                                </a:lnTo>
                                <a:lnTo>
                                  <a:pt x="5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691"/>
                            <a:ext cx="38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60738" w14:textId="77777777" w:rsidR="003E16C5" w:rsidRDefault="000554A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2.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155A3" id="Group 34" o:spid="_x0000_s1055" style="position:absolute;left:0;text-align:left;margin-left:264.8pt;margin-top:52.55pt;width:235.4pt;height:237.2pt;z-index:-251633664;mso-wrap-distance-left:0;mso-wrap-distance-right:0;mso-position-horizontal-relative:page" coordorigin="5296,1051" coordsize="4708,4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">
                <v:shape id="Freeform 47" o:spid="_x0000_s1056" style="position:absolute;left:5311;top:1066;width:4677;height:4712;visibility:visible;mso-wrap-style:square;v-text-anchor:top" coordsize="4677,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" path="m425,1551r-5,-86l419,1380r5,-84l433,1214r15,-80l467,1057r24,-75l518,910r32,-68l586,777r39,-60l668,661r47,-51l764,564r52,-40l871,489r57,-29l988,438r62,-15l1131,414r81,3l1292,433r78,28l1446,500r72,51l1553,472r40,-71l1639,337r50,-56l1742,234r57,-39l1858,165r62,-21l1983,133r63,-2l2110,138r64,18l2236,184r62,39l2368,284r64,74l2464,282r39,-68l2547,155r48,-50l2648,64r56,-31l2762,11,2823,r60,l2945,11r60,22l3064,67r91,81l3194,198r35,56l3275,189r50,-55l3379,87r57,-36l3495,24,3556,7,3617,r63,3l3741,17r61,23l3860,73r56,44l3969,171r44,57l4052,291r33,69l4112,434r20,77l4146,592r60,27l4262,654r52,43l4363,746r43,56l4446,863r34,66l4509,999r24,74l4552,1151r12,80l4571,1313r,84l4564,1481r-13,85l4532,1644r-7,26l4559,1737r31,70l4615,1879r21,74l4653,2028r12,77l4673,2182r3,77l4675,2336r-5,77l4661,2489r-14,75l4629,2638r-22,71l4581,2779r-30,66l4517,2909r-38,61l4436,3027r-46,53l4328,3138r-66,50l4193,3228r-72,30l4048,3278r-4,87l4034,3450r-16,82l3996,3611r-26,75l3938,3756r-36,66l3861,3882r-45,55l3768,3986r-52,42l3661,4064r-58,28l3543,4113r-62,12l3417,4129r-69,-6l3281,4106r-66,-26l3151,4044r-60,-46l3069,4085r-27,82l3010,4244r-37,72l2933,4383r-44,61l2841,4500r-51,50l2737,4593r-56,38l2622,4661r-60,24l2501,4701r-63,10l2374,4712r-64,-6l2245,4692r-64,-23l2113,4636r-65,-42l1987,4543r-57,-58l1877,4419r-48,-73l1786,4266r-58,43l1670,4346r-60,30l1550,4399r-61,17l1427,4426r-61,4l1304,4428r-60,-8l1183,4405r-59,-20l1066,4359r-56,-32l955,4289r-53,-43l851,4197r-48,-54l758,4083r-43,-65l676,3948r-36,-75l637,3866r-3,-7l631,3852r-64,4l505,3849r-60,-18l388,3802r-54,-38l284,3717r-45,-55l200,3599r-34,-69l140,3454r-20,-81l108,3286r-3,-80l109,3126r11,-78l139,2972r24,-72l195,2832r37,-62l183,2725r-43,-53l102,2614,70,2550,43,2483,23,2411,9,2337,1,2261,,2184r6,-77l18,2031r20,-75l64,1883r36,-73l142,1746r48,-56l242,1643r57,-36l359,1581r62,-15l425,1551xe" filled="f" strokeweight="1.56pt">
                  <v:path arrowok="t" o:connecttype="custom" o:connectlocs="424,2362;491,2048;625,1783;816,1590;1050,1489;1370,1527;1593,1467;1799,1261;2046,1197;2298,1289;2503,1280;2704,1099;2945,1077;3194,1264;3379,1153;3617,1066;3860,1139;4052,1357;4146,1658;4363,1812;4509,2065;4571,2379;4532,2710;4615,2945;4673,3248;4661,3555;4581,3845;4436,4093;4193,4294;4034,4516;3938,4822;3768,5052;3543,5179;3281,5172;3069,5151;2933,5449;2737,5659;2501,5767;2245,5758;1987,5609;1786,5332;1550,5465;1304,5494;1066,5425;851,5263;676,5014;631,4918;388,4868;200,4665;108,4352;139,4038;183,3791;43,3549;0,3250;64,2949;242,2709;425,2617" o:connectangles="0,0,0,0,0,0,0,0,0,0,0,0,0,0,0,0,0,0,0,0,0,0,0,0,0,0,0,0,0,0,0,0,0,0,0,0,0,0,0,0,0,0,0,0,0,0,0,0,0,0,0,0,0,0,0,0,0"/>
                </v:shape>
                <v:shape id="Freeform 46" o:spid="_x0000_s1057" style="position:absolute;left:5548;top:3817;width:274;height:88;visibility:visible;mso-wrap-style:square;v-text-anchor:top" coordsize="2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" path="m274,87r-71,l132,72,65,43,,e" filled="f" strokeweight="1.56pt">
                  <v:path arrowok="t" o:connecttype="custom" o:connectlocs="274,3905;203,3905;132,3890;65,3861;0,3818" o:connectangles="0,0,0,0,0"/>
                </v:shape>
                <v:shape id="Freeform 45" o:spid="_x0000_s1058" style="position:absolute;left:5944;top:4855;width:120;height:42;visibility:visible;mso-wrap-style:square;v-text-anchor:top" coordsize="1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" path="m120,l91,14,61,26,31,35,,41e" filled="f" strokeweight="1.56pt">
                  <v:path arrowok="t" o:connecttype="custom" o:connectlocs="120,4856;91,4870;61,4882;31,4891;0,4897" o:connectangles="0,0,0,0,0"/>
                </v:shape>
                <v:shape id="Freeform 44" o:spid="_x0000_s1059" style="position:absolute;left:7024;top:5123;width:73;height:190;visibility:visible;mso-wrap-style:square;v-text-anchor:top" coordsize="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" path="m72,190l51,144,33,98,15,49,,e" filled="f" strokeweight="1.56pt">
                  <v:path arrowok="t" o:connecttype="custom" o:connectlocs="72,5313;51,5267;33,5221;15,5172;0,5123" o:connectangles="0,0,0,0,0"/>
                </v:shape>
                <v:shape id="Freeform 43" o:spid="_x0000_s1060" style="position:absolute;left:8402;top:4839;width:29;height:209;visibility:visible;mso-wrap-style:square;v-text-anchor:top" coordsize="2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" path="m29,l25,52r-6,53l11,157,,208e" filled="f" strokeweight="1.56pt">
                  <v:path arrowok="t" o:connecttype="custom" o:connectlocs="29,4840;25,4892;19,4945;11,4997;0,5048" o:connectangles="0,0,0,0,0"/>
                </v:shape>
                <v:shape id="Freeform 42" o:spid="_x0000_s1061" style="position:absolute;left:9004;top:3553;width:352;height:779;visibility:visible;mso-wrap-style:square;v-text-anchor:top" coordsize="35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" path="m,l52,39r49,46l146,136r41,57l225,254r32,65l285,389r24,73l327,538r14,78l349,696r2,82e" filled="f" strokeweight="1.56pt">
                  <v:path arrowok="t" o:connecttype="custom" o:connectlocs="0,3553;52,3592;101,3638;146,3689;187,3746;225,3807;257,3872;285,3942;309,4015;327,4091;341,4169;349,4249;351,4331" o:connectangles="0,0,0,0,0,0,0,0,0,0,0,0,0"/>
                </v:shape>
                <v:shape id="Freeform 41" o:spid="_x0000_s1062" style="position:absolute;left:9677;top:2724;width:157;height:292;visibility:visible;mso-wrap-style:square;v-text-anchor:top" coordsize="1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" path="m157,l127,82,91,159,48,229,,292e" filled="f" strokeweight="1.56pt">
                  <v:path arrowok="t" o:connecttype="custom" o:connectlocs="157,2724;127,2806;91,2883;48,2953;0,3016" o:connectangles="0,0,0,0,0"/>
                </v:shape>
                <v:shape id="Freeform 40" o:spid="_x0000_s1063" style="position:absolute;left:9458;top:1641;width:9;height:138;visibility:visible;mso-wrap-style:square;v-text-anchor:top" coordsize="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" path="m,l4,34,7,68r1,35l8,137e" filled="f" strokeweight="1.56pt">
                  <v:path arrowok="t" o:connecttype="custom" o:connectlocs="0,1642;4,1676;7,1710;8,1745;8,1779" o:connectangles="0,0,0,0,0"/>
                </v:shape>
                <v:shape id="Freeform 39" o:spid="_x0000_s1064" style="position:absolute;left:8458;top:1305;width:81;height:176;visibility:visible;mso-wrap-style:square;v-text-anchor:top" coordsize="8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" path="m,176l17,129,36,84,57,41,81,e" filled="f" strokeweight="1.56pt">
                  <v:path arrowok="t" o:connecttype="custom" o:connectlocs="0,1481;17,1434;36,1389;57,1346;81,1305" o:connectangles="0,0,0,0,0"/>
                </v:shape>
                <v:shape id="Freeform 38" o:spid="_x0000_s1065" style="position:absolute;left:7708;top:1413;width:39;height:152;visibility:visible;mso-wrap-style:square;v-text-anchor:top" coordsize="3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" path="m,152l8,113,16,74,27,37,39,e" filled="f" strokeweight="1.56pt">
                  <v:path arrowok="t" o:connecttype="custom" o:connectlocs="0,1565;8,1526;16,1487;27,1450;39,1413" o:connectangles="0,0,0,0,0"/>
                </v:shape>
                <v:shape id="Freeform 37" o:spid="_x0000_s1066" style="position:absolute;left:6828;top:1616;width:141;height:147;visibility:visible;mso-wrap-style:square;v-text-anchor:top" coordsize="1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" path="m,l38,32,74,68r34,38l141,147e" filled="f" strokeweight="1.56pt">
                  <v:path arrowok="t" o:connecttype="custom" o:connectlocs="0,1616;38,1648;74,1684;108,1722;141,1763" o:connectangles="0,0,0,0,0"/>
                </v:shape>
                <v:shape id="Freeform 36" o:spid="_x0000_s1067" style="position:absolute;left:5736;top:2617;width:25;height:155;visibility:visible;mso-wrap-style:square;v-text-anchor:top" coordsize="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" path="m25,155l17,116,10,78,5,39,,e" filled="f" strokeweight="1.56pt">
                  <v:path arrowok="t" o:connecttype="custom" o:connectlocs="25,2772;17,2733;10,2695;5,2656;0,2617" o:connectangles="0,0,0,0,0"/>
                </v:shape>
                <v:shape id="Text Box 35" o:spid="_x0000_s1068" type="#_x0000_t202" style="position:absolute;left:6090;top:1691;width:38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F760738" w14:textId="77777777" w:rsidR="003E16C5" w:rsidRDefault="000554A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2.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732F0C67" wp14:editId="31761C8A">
                <wp:simplePos x="0" y="0"/>
                <wp:positionH relativeFrom="page">
                  <wp:posOffset>6598285</wp:posOffset>
                </wp:positionH>
                <wp:positionV relativeFrom="paragraph">
                  <wp:posOffset>638175</wp:posOffset>
                </wp:positionV>
                <wp:extent cx="2989580" cy="3010535"/>
                <wp:effectExtent l="0" t="0" r="0" b="0"/>
                <wp:wrapTopAndBottom/>
                <wp:docPr id="3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3010535"/>
                          <a:chOff x="10391" y="1005"/>
                          <a:chExt cx="4708" cy="4741"/>
                        </a:xfrm>
                      </wpg:grpSpPr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0406" y="1020"/>
                            <a:ext cx="4677" cy="4710"/>
                          </a:xfrm>
                          <a:custGeom>
                            <a:avLst/>
                            <a:gdLst>
                              <a:gd name="T0" fmla="+- 0 10830 10406"/>
                              <a:gd name="T1" fmla="*/ T0 w 4677"/>
                              <a:gd name="T2" fmla="+- 0 2316 1021"/>
                              <a:gd name="T3" fmla="*/ 2316 h 4710"/>
                              <a:gd name="T4" fmla="+- 0 10897 10406"/>
                              <a:gd name="T5" fmla="*/ T4 w 4677"/>
                              <a:gd name="T6" fmla="+- 0 2002 1021"/>
                              <a:gd name="T7" fmla="*/ 2002 h 4710"/>
                              <a:gd name="T8" fmla="+- 0 11032 10406"/>
                              <a:gd name="T9" fmla="*/ T8 w 4677"/>
                              <a:gd name="T10" fmla="+- 0 1737 1021"/>
                              <a:gd name="T11" fmla="*/ 1737 h 4710"/>
                              <a:gd name="T12" fmla="+- 0 11222 10406"/>
                              <a:gd name="T13" fmla="*/ T12 w 4677"/>
                              <a:gd name="T14" fmla="+- 0 1544 1021"/>
                              <a:gd name="T15" fmla="*/ 1544 h 4710"/>
                              <a:gd name="T16" fmla="+- 0 11457 10406"/>
                              <a:gd name="T17" fmla="*/ T16 w 4677"/>
                              <a:gd name="T18" fmla="+- 0 1443 1021"/>
                              <a:gd name="T19" fmla="*/ 1443 h 4710"/>
                              <a:gd name="T20" fmla="+- 0 11776 10406"/>
                              <a:gd name="T21" fmla="*/ T20 w 4677"/>
                              <a:gd name="T22" fmla="+- 0 1481 1021"/>
                              <a:gd name="T23" fmla="*/ 1481 h 4710"/>
                              <a:gd name="T24" fmla="+- 0 12000 10406"/>
                              <a:gd name="T25" fmla="*/ T24 w 4677"/>
                              <a:gd name="T26" fmla="+- 0 1421 1021"/>
                              <a:gd name="T27" fmla="*/ 1421 h 4710"/>
                              <a:gd name="T28" fmla="+- 0 12205 10406"/>
                              <a:gd name="T29" fmla="*/ T28 w 4677"/>
                              <a:gd name="T30" fmla="+- 0 1215 1021"/>
                              <a:gd name="T31" fmla="*/ 1215 h 4710"/>
                              <a:gd name="T32" fmla="+- 0 12452 10406"/>
                              <a:gd name="T33" fmla="*/ T32 w 4677"/>
                              <a:gd name="T34" fmla="+- 0 1151 1021"/>
                              <a:gd name="T35" fmla="*/ 1151 h 4710"/>
                              <a:gd name="T36" fmla="+- 0 12704 10406"/>
                              <a:gd name="T37" fmla="*/ T36 w 4677"/>
                              <a:gd name="T38" fmla="+- 0 1243 1021"/>
                              <a:gd name="T39" fmla="*/ 1243 h 4710"/>
                              <a:gd name="T40" fmla="+- 0 12909 10406"/>
                              <a:gd name="T41" fmla="*/ T40 w 4677"/>
                              <a:gd name="T42" fmla="+- 0 1234 1021"/>
                              <a:gd name="T43" fmla="*/ 1234 h 4710"/>
                              <a:gd name="T44" fmla="+- 0 13110 10406"/>
                              <a:gd name="T45" fmla="*/ T44 w 4677"/>
                              <a:gd name="T46" fmla="+- 0 1053 1021"/>
                              <a:gd name="T47" fmla="*/ 1053 h 4710"/>
                              <a:gd name="T48" fmla="+- 0 13351 10406"/>
                              <a:gd name="T49" fmla="*/ T48 w 4677"/>
                              <a:gd name="T50" fmla="+- 0 1032 1021"/>
                              <a:gd name="T51" fmla="*/ 1032 h 4710"/>
                              <a:gd name="T52" fmla="+- 0 13600 10406"/>
                              <a:gd name="T53" fmla="*/ T52 w 4677"/>
                              <a:gd name="T54" fmla="+- 0 1218 1021"/>
                              <a:gd name="T55" fmla="*/ 1218 h 4710"/>
                              <a:gd name="T56" fmla="+- 0 13785 10406"/>
                              <a:gd name="T57" fmla="*/ T56 w 4677"/>
                              <a:gd name="T58" fmla="+- 0 1108 1021"/>
                              <a:gd name="T59" fmla="*/ 1108 h 4710"/>
                              <a:gd name="T60" fmla="+- 0 14024 10406"/>
                              <a:gd name="T61" fmla="*/ T60 w 4677"/>
                              <a:gd name="T62" fmla="+- 0 1021 1021"/>
                              <a:gd name="T63" fmla="*/ 1021 h 4710"/>
                              <a:gd name="T64" fmla="+- 0 14266 10406"/>
                              <a:gd name="T65" fmla="*/ T64 w 4677"/>
                              <a:gd name="T66" fmla="+- 0 1093 1021"/>
                              <a:gd name="T67" fmla="*/ 1093 h 4710"/>
                              <a:gd name="T68" fmla="+- 0 14458 10406"/>
                              <a:gd name="T69" fmla="*/ T68 w 4677"/>
                              <a:gd name="T70" fmla="+- 0 1312 1021"/>
                              <a:gd name="T71" fmla="*/ 1312 h 4710"/>
                              <a:gd name="T72" fmla="+- 0 14553 10406"/>
                              <a:gd name="T73" fmla="*/ T72 w 4677"/>
                              <a:gd name="T74" fmla="+- 0 1612 1021"/>
                              <a:gd name="T75" fmla="*/ 1612 h 4710"/>
                              <a:gd name="T76" fmla="+- 0 14769 10406"/>
                              <a:gd name="T77" fmla="*/ T76 w 4677"/>
                              <a:gd name="T78" fmla="+- 0 1766 1021"/>
                              <a:gd name="T79" fmla="*/ 1766 h 4710"/>
                              <a:gd name="T80" fmla="+- 0 14916 10406"/>
                              <a:gd name="T81" fmla="*/ T80 w 4677"/>
                              <a:gd name="T82" fmla="+- 0 2019 1021"/>
                              <a:gd name="T83" fmla="*/ 2019 h 4710"/>
                              <a:gd name="T84" fmla="+- 0 14977 10406"/>
                              <a:gd name="T85" fmla="*/ T84 w 4677"/>
                              <a:gd name="T86" fmla="+- 0 2333 1021"/>
                              <a:gd name="T87" fmla="*/ 2333 h 4710"/>
                              <a:gd name="T88" fmla="+- 0 14939 10406"/>
                              <a:gd name="T89" fmla="*/ T88 w 4677"/>
                              <a:gd name="T90" fmla="+- 0 2664 1021"/>
                              <a:gd name="T91" fmla="*/ 2664 h 4710"/>
                              <a:gd name="T92" fmla="+- 0 15021 10406"/>
                              <a:gd name="T93" fmla="*/ T92 w 4677"/>
                              <a:gd name="T94" fmla="+- 0 2899 1021"/>
                              <a:gd name="T95" fmla="*/ 2899 h 4710"/>
                              <a:gd name="T96" fmla="+- 0 15079 10406"/>
                              <a:gd name="T97" fmla="*/ T96 w 4677"/>
                              <a:gd name="T98" fmla="+- 0 3201 1021"/>
                              <a:gd name="T99" fmla="*/ 3201 h 4710"/>
                              <a:gd name="T100" fmla="+- 0 15067 10406"/>
                              <a:gd name="T101" fmla="*/ T100 w 4677"/>
                              <a:gd name="T102" fmla="+- 0 3508 1021"/>
                              <a:gd name="T103" fmla="*/ 3508 h 4710"/>
                              <a:gd name="T104" fmla="+- 0 14987 10406"/>
                              <a:gd name="T105" fmla="*/ T104 w 4677"/>
                              <a:gd name="T106" fmla="+- 0 3798 1021"/>
                              <a:gd name="T107" fmla="*/ 3798 h 4710"/>
                              <a:gd name="T108" fmla="+- 0 14843 10406"/>
                              <a:gd name="T109" fmla="*/ T108 w 4677"/>
                              <a:gd name="T110" fmla="+- 0 4046 1021"/>
                              <a:gd name="T111" fmla="*/ 4046 h 4710"/>
                              <a:gd name="T112" fmla="+- 0 14599 10406"/>
                              <a:gd name="T113" fmla="*/ T112 w 4677"/>
                              <a:gd name="T114" fmla="+- 0 4246 1021"/>
                              <a:gd name="T115" fmla="*/ 4246 h 4710"/>
                              <a:gd name="T116" fmla="+- 0 14440 10406"/>
                              <a:gd name="T117" fmla="*/ T116 w 4677"/>
                              <a:gd name="T118" fmla="+- 0 4469 1021"/>
                              <a:gd name="T119" fmla="*/ 4469 h 4710"/>
                              <a:gd name="T120" fmla="+- 0 14344 10406"/>
                              <a:gd name="T121" fmla="*/ T120 w 4677"/>
                              <a:gd name="T122" fmla="+- 0 4775 1021"/>
                              <a:gd name="T123" fmla="*/ 4775 h 4710"/>
                              <a:gd name="T124" fmla="+- 0 14174 10406"/>
                              <a:gd name="T125" fmla="*/ T124 w 4677"/>
                              <a:gd name="T126" fmla="+- 0 5004 1021"/>
                              <a:gd name="T127" fmla="*/ 5004 h 4710"/>
                              <a:gd name="T128" fmla="+- 0 13950 10406"/>
                              <a:gd name="T129" fmla="*/ T128 w 4677"/>
                              <a:gd name="T130" fmla="+- 0 5131 1021"/>
                              <a:gd name="T131" fmla="*/ 5131 h 4710"/>
                              <a:gd name="T132" fmla="+- 0 13687 10406"/>
                              <a:gd name="T133" fmla="*/ T132 w 4677"/>
                              <a:gd name="T134" fmla="+- 0 5125 1021"/>
                              <a:gd name="T135" fmla="*/ 5125 h 4710"/>
                              <a:gd name="T136" fmla="+- 0 13475 10406"/>
                              <a:gd name="T137" fmla="*/ T136 w 4677"/>
                              <a:gd name="T138" fmla="+- 0 5103 1021"/>
                              <a:gd name="T139" fmla="*/ 5103 h 4710"/>
                              <a:gd name="T140" fmla="+- 0 13339 10406"/>
                              <a:gd name="T141" fmla="*/ T140 w 4677"/>
                              <a:gd name="T142" fmla="+- 0 5401 1021"/>
                              <a:gd name="T143" fmla="*/ 5401 h 4710"/>
                              <a:gd name="T144" fmla="+- 0 13143 10406"/>
                              <a:gd name="T145" fmla="*/ T144 w 4677"/>
                              <a:gd name="T146" fmla="+- 0 5611 1021"/>
                              <a:gd name="T147" fmla="*/ 5611 h 4710"/>
                              <a:gd name="T148" fmla="+- 0 12907 10406"/>
                              <a:gd name="T149" fmla="*/ T148 w 4677"/>
                              <a:gd name="T150" fmla="+- 0 5719 1021"/>
                              <a:gd name="T151" fmla="*/ 5719 h 4710"/>
                              <a:gd name="T152" fmla="+- 0 12651 10406"/>
                              <a:gd name="T153" fmla="*/ T152 w 4677"/>
                              <a:gd name="T154" fmla="+- 0 5710 1021"/>
                              <a:gd name="T155" fmla="*/ 5710 h 4710"/>
                              <a:gd name="T156" fmla="+- 0 12393 10406"/>
                              <a:gd name="T157" fmla="*/ T156 w 4677"/>
                              <a:gd name="T158" fmla="+- 0 5561 1021"/>
                              <a:gd name="T159" fmla="*/ 5561 h 4710"/>
                              <a:gd name="T160" fmla="+- 0 12192 10406"/>
                              <a:gd name="T161" fmla="*/ T160 w 4677"/>
                              <a:gd name="T162" fmla="+- 0 5284 1021"/>
                              <a:gd name="T163" fmla="*/ 5284 h 4710"/>
                              <a:gd name="T164" fmla="+- 0 11956 10406"/>
                              <a:gd name="T165" fmla="*/ T164 w 4677"/>
                              <a:gd name="T166" fmla="+- 0 5417 1021"/>
                              <a:gd name="T167" fmla="*/ 5417 h 4710"/>
                              <a:gd name="T168" fmla="+- 0 11711 10406"/>
                              <a:gd name="T169" fmla="*/ T168 w 4677"/>
                              <a:gd name="T170" fmla="+- 0 5446 1021"/>
                              <a:gd name="T171" fmla="*/ 5446 h 4710"/>
                              <a:gd name="T172" fmla="+- 0 11472 10406"/>
                              <a:gd name="T173" fmla="*/ T172 w 4677"/>
                              <a:gd name="T174" fmla="+- 0 5377 1021"/>
                              <a:gd name="T175" fmla="*/ 5377 h 4710"/>
                              <a:gd name="T176" fmla="+- 0 11258 10406"/>
                              <a:gd name="T177" fmla="*/ T176 w 4677"/>
                              <a:gd name="T178" fmla="+- 0 5215 1021"/>
                              <a:gd name="T179" fmla="*/ 5215 h 4710"/>
                              <a:gd name="T180" fmla="+- 0 11082 10406"/>
                              <a:gd name="T181" fmla="*/ T180 w 4677"/>
                              <a:gd name="T182" fmla="+- 0 4966 1021"/>
                              <a:gd name="T183" fmla="*/ 4966 h 4710"/>
                              <a:gd name="T184" fmla="+- 0 11038 10406"/>
                              <a:gd name="T185" fmla="*/ T184 w 4677"/>
                              <a:gd name="T186" fmla="+- 0 4870 1021"/>
                              <a:gd name="T187" fmla="*/ 4870 h 4710"/>
                              <a:gd name="T188" fmla="+- 0 10794 10406"/>
                              <a:gd name="T189" fmla="*/ T188 w 4677"/>
                              <a:gd name="T190" fmla="+- 0 4821 1021"/>
                              <a:gd name="T191" fmla="*/ 4821 h 4710"/>
                              <a:gd name="T192" fmla="+- 0 10606 10406"/>
                              <a:gd name="T193" fmla="*/ T192 w 4677"/>
                              <a:gd name="T194" fmla="+- 0 4618 1021"/>
                              <a:gd name="T195" fmla="*/ 4618 h 4710"/>
                              <a:gd name="T196" fmla="+- 0 10514 10406"/>
                              <a:gd name="T197" fmla="*/ T196 w 4677"/>
                              <a:gd name="T198" fmla="+- 0 4305 1021"/>
                              <a:gd name="T199" fmla="*/ 4305 h 4710"/>
                              <a:gd name="T200" fmla="+- 0 10545 10406"/>
                              <a:gd name="T201" fmla="*/ T200 w 4677"/>
                              <a:gd name="T202" fmla="+- 0 3991 1021"/>
                              <a:gd name="T203" fmla="*/ 3991 h 4710"/>
                              <a:gd name="T204" fmla="+- 0 10589 10406"/>
                              <a:gd name="T205" fmla="*/ T204 w 4677"/>
                              <a:gd name="T206" fmla="+- 0 3744 1021"/>
                              <a:gd name="T207" fmla="*/ 3744 h 4710"/>
                              <a:gd name="T208" fmla="+- 0 10449 10406"/>
                              <a:gd name="T209" fmla="*/ T208 w 4677"/>
                              <a:gd name="T210" fmla="+- 0 3502 1021"/>
                              <a:gd name="T211" fmla="*/ 3502 h 4710"/>
                              <a:gd name="T212" fmla="+- 0 10406 10406"/>
                              <a:gd name="T213" fmla="*/ T212 w 4677"/>
                              <a:gd name="T214" fmla="+- 0 3204 1021"/>
                              <a:gd name="T215" fmla="*/ 3204 h 4710"/>
                              <a:gd name="T216" fmla="+- 0 10471 10406"/>
                              <a:gd name="T217" fmla="*/ T216 w 4677"/>
                              <a:gd name="T218" fmla="+- 0 2902 1021"/>
                              <a:gd name="T219" fmla="*/ 2902 h 4710"/>
                              <a:gd name="T220" fmla="+- 0 10648 10406"/>
                              <a:gd name="T221" fmla="*/ T220 w 4677"/>
                              <a:gd name="T222" fmla="+- 0 2663 1021"/>
                              <a:gd name="T223" fmla="*/ 2663 h 4710"/>
                              <a:gd name="T224" fmla="+- 0 10832 10406"/>
                              <a:gd name="T225" fmla="*/ T224 w 4677"/>
                              <a:gd name="T226" fmla="+- 0 2571 1021"/>
                              <a:gd name="T227" fmla="*/ 2571 h 4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677" h="4710">
                                <a:moveTo>
                                  <a:pt x="426" y="1550"/>
                                </a:moveTo>
                                <a:lnTo>
                                  <a:pt x="420" y="1463"/>
                                </a:lnTo>
                                <a:lnTo>
                                  <a:pt x="419" y="1378"/>
                                </a:lnTo>
                                <a:lnTo>
                                  <a:pt x="424" y="1295"/>
                                </a:lnTo>
                                <a:lnTo>
                                  <a:pt x="434" y="1213"/>
                                </a:lnTo>
                                <a:lnTo>
                                  <a:pt x="448" y="1133"/>
                                </a:lnTo>
                                <a:lnTo>
                                  <a:pt x="467" y="1055"/>
                                </a:lnTo>
                                <a:lnTo>
                                  <a:pt x="491" y="981"/>
                                </a:lnTo>
                                <a:lnTo>
                                  <a:pt x="519" y="909"/>
                                </a:lnTo>
                                <a:lnTo>
                                  <a:pt x="551" y="841"/>
                                </a:lnTo>
                                <a:lnTo>
                                  <a:pt x="586" y="777"/>
                                </a:lnTo>
                                <a:lnTo>
                                  <a:pt x="626" y="716"/>
                                </a:lnTo>
                                <a:lnTo>
                                  <a:pt x="669" y="660"/>
                                </a:lnTo>
                                <a:lnTo>
                                  <a:pt x="715" y="609"/>
                                </a:lnTo>
                                <a:lnTo>
                                  <a:pt x="764" y="563"/>
                                </a:lnTo>
                                <a:lnTo>
                                  <a:pt x="816" y="523"/>
                                </a:lnTo>
                                <a:lnTo>
                                  <a:pt x="871" y="488"/>
                                </a:lnTo>
                                <a:lnTo>
                                  <a:pt x="929" y="459"/>
                                </a:lnTo>
                                <a:lnTo>
                                  <a:pt x="989" y="437"/>
                                </a:lnTo>
                                <a:lnTo>
                                  <a:pt x="1051" y="422"/>
                                </a:lnTo>
                                <a:lnTo>
                                  <a:pt x="1132" y="413"/>
                                </a:lnTo>
                                <a:lnTo>
                                  <a:pt x="1212" y="417"/>
                                </a:lnTo>
                                <a:lnTo>
                                  <a:pt x="1292" y="432"/>
                                </a:lnTo>
                                <a:lnTo>
                                  <a:pt x="1370" y="460"/>
                                </a:lnTo>
                                <a:lnTo>
                                  <a:pt x="1446" y="499"/>
                                </a:lnTo>
                                <a:lnTo>
                                  <a:pt x="1518" y="550"/>
                                </a:lnTo>
                                <a:lnTo>
                                  <a:pt x="1553" y="471"/>
                                </a:lnTo>
                                <a:lnTo>
                                  <a:pt x="1594" y="400"/>
                                </a:lnTo>
                                <a:lnTo>
                                  <a:pt x="1639" y="336"/>
                                </a:lnTo>
                                <a:lnTo>
                                  <a:pt x="1689" y="280"/>
                                </a:lnTo>
                                <a:lnTo>
                                  <a:pt x="1742" y="233"/>
                                </a:lnTo>
                                <a:lnTo>
                                  <a:pt x="1799" y="194"/>
                                </a:lnTo>
                                <a:lnTo>
                                  <a:pt x="1859" y="164"/>
                                </a:lnTo>
                                <a:lnTo>
                                  <a:pt x="1920" y="144"/>
                                </a:lnTo>
                                <a:lnTo>
                                  <a:pt x="1983" y="132"/>
                                </a:lnTo>
                                <a:lnTo>
                                  <a:pt x="2046" y="130"/>
                                </a:lnTo>
                                <a:lnTo>
                                  <a:pt x="2110" y="138"/>
                                </a:lnTo>
                                <a:lnTo>
                                  <a:pt x="2174" y="156"/>
                                </a:lnTo>
                                <a:lnTo>
                                  <a:pt x="2237" y="184"/>
                                </a:lnTo>
                                <a:lnTo>
                                  <a:pt x="2298" y="222"/>
                                </a:lnTo>
                                <a:lnTo>
                                  <a:pt x="2368" y="283"/>
                                </a:lnTo>
                                <a:lnTo>
                                  <a:pt x="2432" y="357"/>
                                </a:lnTo>
                                <a:lnTo>
                                  <a:pt x="2464" y="281"/>
                                </a:lnTo>
                                <a:lnTo>
                                  <a:pt x="2503" y="213"/>
                                </a:lnTo>
                                <a:lnTo>
                                  <a:pt x="2547" y="154"/>
                                </a:lnTo>
                                <a:lnTo>
                                  <a:pt x="2596" y="104"/>
                                </a:lnTo>
                                <a:lnTo>
                                  <a:pt x="2648" y="63"/>
                                </a:lnTo>
                                <a:lnTo>
                                  <a:pt x="2704" y="32"/>
                                </a:lnTo>
                                <a:lnTo>
                                  <a:pt x="2763" y="11"/>
                                </a:lnTo>
                                <a:lnTo>
                                  <a:pt x="2823" y="0"/>
                                </a:lnTo>
                                <a:lnTo>
                                  <a:pt x="2884" y="0"/>
                                </a:lnTo>
                                <a:lnTo>
                                  <a:pt x="2945" y="11"/>
                                </a:lnTo>
                                <a:lnTo>
                                  <a:pt x="3005" y="33"/>
                                </a:lnTo>
                                <a:lnTo>
                                  <a:pt x="3065" y="67"/>
                                </a:lnTo>
                                <a:lnTo>
                                  <a:pt x="3155" y="147"/>
                                </a:lnTo>
                                <a:lnTo>
                                  <a:pt x="3194" y="197"/>
                                </a:lnTo>
                                <a:lnTo>
                                  <a:pt x="3229" y="254"/>
                                </a:lnTo>
                                <a:lnTo>
                                  <a:pt x="3275" y="188"/>
                                </a:lnTo>
                                <a:lnTo>
                                  <a:pt x="3325" y="133"/>
                                </a:lnTo>
                                <a:lnTo>
                                  <a:pt x="3379" y="87"/>
                                </a:lnTo>
                                <a:lnTo>
                                  <a:pt x="3436" y="50"/>
                                </a:lnTo>
                                <a:lnTo>
                                  <a:pt x="3495" y="24"/>
                                </a:lnTo>
                                <a:lnTo>
                                  <a:pt x="3556" y="7"/>
                                </a:lnTo>
                                <a:lnTo>
                                  <a:pt x="3618" y="0"/>
                                </a:lnTo>
                                <a:lnTo>
                                  <a:pt x="3680" y="3"/>
                                </a:lnTo>
                                <a:lnTo>
                                  <a:pt x="3741" y="16"/>
                                </a:lnTo>
                                <a:lnTo>
                                  <a:pt x="3802" y="39"/>
                                </a:lnTo>
                                <a:lnTo>
                                  <a:pt x="3860" y="72"/>
                                </a:lnTo>
                                <a:lnTo>
                                  <a:pt x="3917" y="116"/>
                                </a:lnTo>
                                <a:lnTo>
                                  <a:pt x="3969" y="170"/>
                                </a:lnTo>
                                <a:lnTo>
                                  <a:pt x="4013" y="227"/>
                                </a:lnTo>
                                <a:lnTo>
                                  <a:pt x="4052" y="291"/>
                                </a:lnTo>
                                <a:lnTo>
                                  <a:pt x="4085" y="359"/>
                                </a:lnTo>
                                <a:lnTo>
                                  <a:pt x="4112" y="433"/>
                                </a:lnTo>
                                <a:lnTo>
                                  <a:pt x="4132" y="510"/>
                                </a:lnTo>
                                <a:lnTo>
                                  <a:pt x="4147" y="591"/>
                                </a:lnTo>
                                <a:lnTo>
                                  <a:pt x="4206" y="618"/>
                                </a:lnTo>
                                <a:lnTo>
                                  <a:pt x="4262" y="653"/>
                                </a:lnTo>
                                <a:lnTo>
                                  <a:pt x="4315" y="696"/>
                                </a:lnTo>
                                <a:lnTo>
                                  <a:pt x="4363" y="745"/>
                                </a:lnTo>
                                <a:lnTo>
                                  <a:pt x="4407" y="801"/>
                                </a:lnTo>
                                <a:lnTo>
                                  <a:pt x="4446" y="862"/>
                                </a:lnTo>
                                <a:lnTo>
                                  <a:pt x="4480" y="928"/>
                                </a:lnTo>
                                <a:lnTo>
                                  <a:pt x="4510" y="998"/>
                                </a:lnTo>
                                <a:lnTo>
                                  <a:pt x="4533" y="1072"/>
                                </a:lnTo>
                                <a:lnTo>
                                  <a:pt x="4552" y="1150"/>
                                </a:lnTo>
                                <a:lnTo>
                                  <a:pt x="4564" y="1230"/>
                                </a:lnTo>
                                <a:lnTo>
                                  <a:pt x="4571" y="1312"/>
                                </a:lnTo>
                                <a:lnTo>
                                  <a:pt x="4571" y="1395"/>
                                </a:lnTo>
                                <a:lnTo>
                                  <a:pt x="4565" y="1480"/>
                                </a:lnTo>
                                <a:lnTo>
                                  <a:pt x="4551" y="1564"/>
                                </a:lnTo>
                                <a:lnTo>
                                  <a:pt x="4533" y="1643"/>
                                </a:lnTo>
                                <a:lnTo>
                                  <a:pt x="4525" y="1668"/>
                                </a:lnTo>
                                <a:lnTo>
                                  <a:pt x="4560" y="1736"/>
                                </a:lnTo>
                                <a:lnTo>
                                  <a:pt x="4590" y="1806"/>
                                </a:lnTo>
                                <a:lnTo>
                                  <a:pt x="4615" y="1878"/>
                                </a:lnTo>
                                <a:lnTo>
                                  <a:pt x="4636" y="1951"/>
                                </a:lnTo>
                                <a:lnTo>
                                  <a:pt x="4653" y="2027"/>
                                </a:lnTo>
                                <a:lnTo>
                                  <a:pt x="4665" y="2103"/>
                                </a:lnTo>
                                <a:lnTo>
                                  <a:pt x="4673" y="2180"/>
                                </a:lnTo>
                                <a:lnTo>
                                  <a:pt x="4676" y="2257"/>
                                </a:lnTo>
                                <a:lnTo>
                                  <a:pt x="4676" y="2334"/>
                                </a:lnTo>
                                <a:lnTo>
                                  <a:pt x="4670" y="2411"/>
                                </a:lnTo>
                                <a:lnTo>
                                  <a:pt x="4661" y="2487"/>
                                </a:lnTo>
                                <a:lnTo>
                                  <a:pt x="4647" y="2562"/>
                                </a:lnTo>
                                <a:lnTo>
                                  <a:pt x="4629" y="2636"/>
                                </a:lnTo>
                                <a:lnTo>
                                  <a:pt x="4608" y="2707"/>
                                </a:lnTo>
                                <a:lnTo>
                                  <a:pt x="4581" y="2777"/>
                                </a:lnTo>
                                <a:lnTo>
                                  <a:pt x="4551" y="2843"/>
                                </a:lnTo>
                                <a:lnTo>
                                  <a:pt x="4517" y="2907"/>
                                </a:lnTo>
                                <a:lnTo>
                                  <a:pt x="4479" y="2968"/>
                                </a:lnTo>
                                <a:lnTo>
                                  <a:pt x="4437" y="3025"/>
                                </a:lnTo>
                                <a:lnTo>
                                  <a:pt x="4390" y="3077"/>
                                </a:lnTo>
                                <a:lnTo>
                                  <a:pt x="4328" y="3136"/>
                                </a:lnTo>
                                <a:lnTo>
                                  <a:pt x="4262" y="3186"/>
                                </a:lnTo>
                                <a:lnTo>
                                  <a:pt x="4193" y="3225"/>
                                </a:lnTo>
                                <a:lnTo>
                                  <a:pt x="4122" y="3256"/>
                                </a:lnTo>
                                <a:lnTo>
                                  <a:pt x="4048" y="3275"/>
                                </a:lnTo>
                                <a:lnTo>
                                  <a:pt x="4044" y="3363"/>
                                </a:lnTo>
                                <a:lnTo>
                                  <a:pt x="4034" y="3448"/>
                                </a:lnTo>
                                <a:lnTo>
                                  <a:pt x="4018" y="3530"/>
                                </a:lnTo>
                                <a:lnTo>
                                  <a:pt x="3997" y="3609"/>
                                </a:lnTo>
                                <a:lnTo>
                                  <a:pt x="3970" y="3683"/>
                                </a:lnTo>
                                <a:lnTo>
                                  <a:pt x="3938" y="3754"/>
                                </a:lnTo>
                                <a:lnTo>
                                  <a:pt x="3902" y="3819"/>
                                </a:lnTo>
                                <a:lnTo>
                                  <a:pt x="3861" y="3880"/>
                                </a:lnTo>
                                <a:lnTo>
                                  <a:pt x="3816" y="3935"/>
                                </a:lnTo>
                                <a:lnTo>
                                  <a:pt x="3768" y="3983"/>
                                </a:lnTo>
                                <a:lnTo>
                                  <a:pt x="3716" y="4026"/>
                                </a:lnTo>
                                <a:lnTo>
                                  <a:pt x="3661" y="4061"/>
                                </a:lnTo>
                                <a:lnTo>
                                  <a:pt x="3604" y="4090"/>
                                </a:lnTo>
                                <a:lnTo>
                                  <a:pt x="3544" y="4110"/>
                                </a:lnTo>
                                <a:lnTo>
                                  <a:pt x="3481" y="4122"/>
                                </a:lnTo>
                                <a:lnTo>
                                  <a:pt x="3417" y="4126"/>
                                </a:lnTo>
                                <a:lnTo>
                                  <a:pt x="3349" y="4120"/>
                                </a:lnTo>
                                <a:lnTo>
                                  <a:pt x="3281" y="4104"/>
                                </a:lnTo>
                                <a:lnTo>
                                  <a:pt x="3215" y="4077"/>
                                </a:lnTo>
                                <a:lnTo>
                                  <a:pt x="3152" y="4041"/>
                                </a:lnTo>
                                <a:lnTo>
                                  <a:pt x="3091" y="3996"/>
                                </a:lnTo>
                                <a:lnTo>
                                  <a:pt x="3069" y="4082"/>
                                </a:lnTo>
                                <a:lnTo>
                                  <a:pt x="3042" y="4164"/>
                                </a:lnTo>
                                <a:lnTo>
                                  <a:pt x="3010" y="4241"/>
                                </a:lnTo>
                                <a:lnTo>
                                  <a:pt x="2974" y="4313"/>
                                </a:lnTo>
                                <a:lnTo>
                                  <a:pt x="2933" y="4380"/>
                                </a:lnTo>
                                <a:lnTo>
                                  <a:pt x="2889" y="4441"/>
                                </a:lnTo>
                                <a:lnTo>
                                  <a:pt x="2841" y="4497"/>
                                </a:lnTo>
                                <a:lnTo>
                                  <a:pt x="2791" y="4547"/>
                                </a:lnTo>
                                <a:lnTo>
                                  <a:pt x="2737" y="4590"/>
                                </a:lnTo>
                                <a:lnTo>
                                  <a:pt x="2681" y="4628"/>
                                </a:lnTo>
                                <a:lnTo>
                                  <a:pt x="2623" y="4658"/>
                                </a:lnTo>
                                <a:lnTo>
                                  <a:pt x="2562" y="4682"/>
                                </a:lnTo>
                                <a:lnTo>
                                  <a:pt x="2501" y="4698"/>
                                </a:lnTo>
                                <a:lnTo>
                                  <a:pt x="2438" y="4708"/>
                                </a:lnTo>
                                <a:lnTo>
                                  <a:pt x="2374" y="4709"/>
                                </a:lnTo>
                                <a:lnTo>
                                  <a:pt x="2310" y="4703"/>
                                </a:lnTo>
                                <a:lnTo>
                                  <a:pt x="2245" y="4689"/>
                                </a:lnTo>
                                <a:lnTo>
                                  <a:pt x="2181" y="4666"/>
                                </a:lnTo>
                                <a:lnTo>
                                  <a:pt x="2113" y="4633"/>
                                </a:lnTo>
                                <a:lnTo>
                                  <a:pt x="2048" y="4591"/>
                                </a:lnTo>
                                <a:lnTo>
                                  <a:pt x="1987" y="4540"/>
                                </a:lnTo>
                                <a:lnTo>
                                  <a:pt x="1930" y="4482"/>
                                </a:lnTo>
                                <a:lnTo>
                                  <a:pt x="1877" y="4416"/>
                                </a:lnTo>
                                <a:lnTo>
                                  <a:pt x="1829" y="4343"/>
                                </a:lnTo>
                                <a:lnTo>
                                  <a:pt x="1786" y="4263"/>
                                </a:lnTo>
                                <a:lnTo>
                                  <a:pt x="1729" y="4306"/>
                                </a:lnTo>
                                <a:lnTo>
                                  <a:pt x="1670" y="4343"/>
                                </a:lnTo>
                                <a:lnTo>
                                  <a:pt x="1610" y="4373"/>
                                </a:lnTo>
                                <a:lnTo>
                                  <a:pt x="1550" y="4396"/>
                                </a:lnTo>
                                <a:lnTo>
                                  <a:pt x="1489" y="4413"/>
                                </a:lnTo>
                                <a:lnTo>
                                  <a:pt x="1427" y="4423"/>
                                </a:lnTo>
                                <a:lnTo>
                                  <a:pt x="1366" y="4427"/>
                                </a:lnTo>
                                <a:lnTo>
                                  <a:pt x="1305" y="4425"/>
                                </a:lnTo>
                                <a:lnTo>
                                  <a:pt x="1244" y="4417"/>
                                </a:lnTo>
                                <a:lnTo>
                                  <a:pt x="1184" y="4403"/>
                                </a:lnTo>
                                <a:lnTo>
                                  <a:pt x="1124" y="4382"/>
                                </a:lnTo>
                                <a:lnTo>
                                  <a:pt x="1066" y="4356"/>
                                </a:lnTo>
                                <a:lnTo>
                                  <a:pt x="1010" y="4324"/>
                                </a:lnTo>
                                <a:lnTo>
                                  <a:pt x="955" y="4286"/>
                                </a:lnTo>
                                <a:lnTo>
                                  <a:pt x="902" y="4243"/>
                                </a:lnTo>
                                <a:lnTo>
                                  <a:pt x="852" y="4194"/>
                                </a:lnTo>
                                <a:lnTo>
                                  <a:pt x="803" y="4140"/>
                                </a:lnTo>
                                <a:lnTo>
                                  <a:pt x="758" y="4080"/>
                                </a:lnTo>
                                <a:lnTo>
                                  <a:pt x="715" y="4015"/>
                                </a:lnTo>
                                <a:lnTo>
                                  <a:pt x="676" y="3945"/>
                                </a:lnTo>
                                <a:lnTo>
                                  <a:pt x="640" y="3870"/>
                                </a:lnTo>
                                <a:lnTo>
                                  <a:pt x="637" y="3863"/>
                                </a:lnTo>
                                <a:lnTo>
                                  <a:pt x="634" y="3856"/>
                                </a:lnTo>
                                <a:lnTo>
                                  <a:pt x="632" y="3849"/>
                                </a:lnTo>
                                <a:lnTo>
                                  <a:pt x="568" y="3854"/>
                                </a:lnTo>
                                <a:lnTo>
                                  <a:pt x="505" y="3847"/>
                                </a:lnTo>
                                <a:lnTo>
                                  <a:pt x="445" y="3828"/>
                                </a:lnTo>
                                <a:lnTo>
                                  <a:pt x="388" y="3800"/>
                                </a:lnTo>
                                <a:lnTo>
                                  <a:pt x="334" y="3762"/>
                                </a:lnTo>
                                <a:lnTo>
                                  <a:pt x="284" y="3715"/>
                                </a:lnTo>
                                <a:lnTo>
                                  <a:pt x="240" y="3660"/>
                                </a:lnTo>
                                <a:lnTo>
                                  <a:pt x="200" y="3597"/>
                                </a:lnTo>
                                <a:lnTo>
                                  <a:pt x="167" y="3527"/>
                                </a:lnTo>
                                <a:lnTo>
                                  <a:pt x="140" y="3452"/>
                                </a:lnTo>
                                <a:lnTo>
                                  <a:pt x="120" y="3370"/>
                                </a:lnTo>
                                <a:lnTo>
                                  <a:pt x="108" y="3284"/>
                                </a:lnTo>
                                <a:lnTo>
                                  <a:pt x="105" y="3203"/>
                                </a:lnTo>
                                <a:lnTo>
                                  <a:pt x="109" y="3124"/>
                                </a:lnTo>
                                <a:lnTo>
                                  <a:pt x="121" y="3045"/>
                                </a:lnTo>
                                <a:lnTo>
                                  <a:pt x="139" y="2970"/>
                                </a:lnTo>
                                <a:lnTo>
                                  <a:pt x="164" y="2898"/>
                                </a:lnTo>
                                <a:lnTo>
                                  <a:pt x="195" y="2830"/>
                                </a:lnTo>
                                <a:lnTo>
                                  <a:pt x="232" y="2768"/>
                                </a:lnTo>
                                <a:lnTo>
                                  <a:pt x="183" y="2723"/>
                                </a:lnTo>
                                <a:lnTo>
                                  <a:pt x="140" y="2670"/>
                                </a:lnTo>
                                <a:lnTo>
                                  <a:pt x="102" y="2612"/>
                                </a:lnTo>
                                <a:lnTo>
                                  <a:pt x="70" y="2549"/>
                                </a:lnTo>
                                <a:lnTo>
                                  <a:pt x="43" y="2481"/>
                                </a:lnTo>
                                <a:lnTo>
                                  <a:pt x="23" y="2409"/>
                                </a:lnTo>
                                <a:lnTo>
                                  <a:pt x="9" y="2335"/>
                                </a:lnTo>
                                <a:lnTo>
                                  <a:pt x="2" y="2260"/>
                                </a:lnTo>
                                <a:lnTo>
                                  <a:pt x="0" y="2183"/>
                                </a:lnTo>
                                <a:lnTo>
                                  <a:pt x="6" y="2106"/>
                                </a:lnTo>
                                <a:lnTo>
                                  <a:pt x="18" y="2029"/>
                                </a:lnTo>
                                <a:lnTo>
                                  <a:pt x="38" y="1954"/>
                                </a:lnTo>
                                <a:lnTo>
                                  <a:pt x="65" y="1881"/>
                                </a:lnTo>
                                <a:lnTo>
                                  <a:pt x="100" y="1809"/>
                                </a:lnTo>
                                <a:lnTo>
                                  <a:pt x="142" y="1744"/>
                                </a:lnTo>
                                <a:lnTo>
                                  <a:pt x="190" y="1688"/>
                                </a:lnTo>
                                <a:lnTo>
                                  <a:pt x="242" y="1642"/>
                                </a:lnTo>
                                <a:lnTo>
                                  <a:pt x="299" y="1605"/>
                                </a:lnTo>
                                <a:lnTo>
                                  <a:pt x="359" y="1579"/>
                                </a:lnTo>
                                <a:lnTo>
                                  <a:pt x="422" y="1564"/>
                                </a:lnTo>
                                <a:lnTo>
                                  <a:pt x="426" y="15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10643" y="3770"/>
                            <a:ext cx="274" cy="88"/>
                          </a:xfrm>
                          <a:custGeom>
                            <a:avLst/>
                            <a:gdLst>
                              <a:gd name="T0" fmla="+- 0 10917 10644"/>
                              <a:gd name="T1" fmla="*/ T0 w 274"/>
                              <a:gd name="T2" fmla="+- 0 3857 3771"/>
                              <a:gd name="T3" fmla="*/ 3857 h 88"/>
                              <a:gd name="T4" fmla="+- 0 10846 10644"/>
                              <a:gd name="T5" fmla="*/ T4 w 274"/>
                              <a:gd name="T6" fmla="+- 0 3858 3771"/>
                              <a:gd name="T7" fmla="*/ 3858 h 88"/>
                              <a:gd name="T8" fmla="+- 0 10776 10644"/>
                              <a:gd name="T9" fmla="*/ T8 w 274"/>
                              <a:gd name="T10" fmla="+- 0 3843 3771"/>
                              <a:gd name="T11" fmla="*/ 3843 h 88"/>
                              <a:gd name="T12" fmla="+- 0 10708 10644"/>
                              <a:gd name="T13" fmla="*/ T12 w 274"/>
                              <a:gd name="T14" fmla="+- 0 3814 3771"/>
                              <a:gd name="T15" fmla="*/ 3814 h 88"/>
                              <a:gd name="T16" fmla="+- 0 10644 10644"/>
                              <a:gd name="T17" fmla="*/ T16 w 274"/>
                              <a:gd name="T18" fmla="+- 0 3771 3771"/>
                              <a:gd name="T19" fmla="*/ 3771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4" h="88">
                                <a:moveTo>
                                  <a:pt x="273" y="86"/>
                                </a:moveTo>
                                <a:lnTo>
                                  <a:pt x="202" y="87"/>
                                </a:lnTo>
                                <a:lnTo>
                                  <a:pt x="132" y="72"/>
                                </a:lnTo>
                                <a:lnTo>
                                  <a:pt x="64" y="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1"/>
                        <wps:cNvSpPr>
                          <a:spLocks/>
                        </wps:cNvSpPr>
                        <wps:spPr bwMode="auto">
                          <a:xfrm>
                            <a:off x="11039" y="4808"/>
                            <a:ext cx="120" cy="42"/>
                          </a:xfrm>
                          <a:custGeom>
                            <a:avLst/>
                            <a:gdLst>
                              <a:gd name="T0" fmla="+- 0 11159 11039"/>
                              <a:gd name="T1" fmla="*/ T0 w 120"/>
                              <a:gd name="T2" fmla="+- 0 4808 4808"/>
                              <a:gd name="T3" fmla="*/ 4808 h 42"/>
                              <a:gd name="T4" fmla="+- 0 11130 11039"/>
                              <a:gd name="T5" fmla="*/ T4 w 120"/>
                              <a:gd name="T6" fmla="+- 0 4823 4808"/>
                              <a:gd name="T7" fmla="*/ 4823 h 42"/>
                              <a:gd name="T8" fmla="+- 0 11100 11039"/>
                              <a:gd name="T9" fmla="*/ T8 w 120"/>
                              <a:gd name="T10" fmla="+- 0 4834 4808"/>
                              <a:gd name="T11" fmla="*/ 4834 h 42"/>
                              <a:gd name="T12" fmla="+- 0 11070 11039"/>
                              <a:gd name="T13" fmla="*/ T12 w 120"/>
                              <a:gd name="T14" fmla="+- 0 4844 4808"/>
                              <a:gd name="T15" fmla="*/ 4844 h 42"/>
                              <a:gd name="T16" fmla="+- 0 11039 11039"/>
                              <a:gd name="T17" fmla="*/ T16 w 120"/>
                              <a:gd name="T18" fmla="+- 0 4850 4808"/>
                              <a:gd name="T19" fmla="*/ 4850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42">
                                <a:moveTo>
                                  <a:pt x="120" y="0"/>
                                </a:moveTo>
                                <a:lnTo>
                                  <a:pt x="91" y="15"/>
                                </a:lnTo>
                                <a:lnTo>
                                  <a:pt x="61" y="26"/>
                                </a:lnTo>
                                <a:lnTo>
                                  <a:pt x="31" y="36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0"/>
                        <wps:cNvSpPr>
                          <a:spLocks/>
                        </wps:cNvSpPr>
                        <wps:spPr bwMode="auto">
                          <a:xfrm>
                            <a:off x="12119" y="5075"/>
                            <a:ext cx="73" cy="190"/>
                          </a:xfrm>
                          <a:custGeom>
                            <a:avLst/>
                            <a:gdLst>
                              <a:gd name="T0" fmla="+- 0 12191 12119"/>
                              <a:gd name="T1" fmla="*/ T0 w 73"/>
                              <a:gd name="T2" fmla="+- 0 5265 5075"/>
                              <a:gd name="T3" fmla="*/ 5265 h 190"/>
                              <a:gd name="T4" fmla="+- 0 12171 12119"/>
                              <a:gd name="T5" fmla="*/ T4 w 73"/>
                              <a:gd name="T6" fmla="+- 0 5220 5075"/>
                              <a:gd name="T7" fmla="*/ 5220 h 190"/>
                              <a:gd name="T8" fmla="+- 0 12152 12119"/>
                              <a:gd name="T9" fmla="*/ T8 w 73"/>
                              <a:gd name="T10" fmla="+- 0 5173 5075"/>
                              <a:gd name="T11" fmla="*/ 5173 h 190"/>
                              <a:gd name="T12" fmla="+- 0 12135 12119"/>
                              <a:gd name="T13" fmla="*/ T12 w 73"/>
                              <a:gd name="T14" fmla="+- 0 5125 5075"/>
                              <a:gd name="T15" fmla="*/ 5125 h 190"/>
                              <a:gd name="T16" fmla="+- 0 12119 12119"/>
                              <a:gd name="T17" fmla="*/ T16 w 73"/>
                              <a:gd name="T18" fmla="+- 0 5075 5075"/>
                              <a:gd name="T19" fmla="*/ 507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3" h="190">
                                <a:moveTo>
                                  <a:pt x="72" y="190"/>
                                </a:moveTo>
                                <a:lnTo>
                                  <a:pt x="52" y="145"/>
                                </a:lnTo>
                                <a:lnTo>
                                  <a:pt x="33" y="98"/>
                                </a:lnTo>
                                <a:lnTo>
                                  <a:pt x="16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9"/>
                        <wps:cNvSpPr>
                          <a:spLocks/>
                        </wps:cNvSpPr>
                        <wps:spPr bwMode="auto">
                          <a:xfrm>
                            <a:off x="13497" y="4792"/>
                            <a:ext cx="29" cy="209"/>
                          </a:xfrm>
                          <a:custGeom>
                            <a:avLst/>
                            <a:gdLst>
                              <a:gd name="T0" fmla="+- 0 13527 13498"/>
                              <a:gd name="T1" fmla="*/ T0 w 29"/>
                              <a:gd name="T2" fmla="+- 0 4792 4792"/>
                              <a:gd name="T3" fmla="*/ 4792 h 209"/>
                              <a:gd name="T4" fmla="+- 0 13522 13498"/>
                              <a:gd name="T5" fmla="*/ T4 w 29"/>
                              <a:gd name="T6" fmla="+- 0 4845 4792"/>
                              <a:gd name="T7" fmla="*/ 4845 h 209"/>
                              <a:gd name="T8" fmla="+- 0 13516 13498"/>
                              <a:gd name="T9" fmla="*/ T8 w 29"/>
                              <a:gd name="T10" fmla="+- 0 4897 4792"/>
                              <a:gd name="T11" fmla="*/ 4897 h 209"/>
                              <a:gd name="T12" fmla="+- 0 13508 13498"/>
                              <a:gd name="T13" fmla="*/ T12 w 29"/>
                              <a:gd name="T14" fmla="+- 0 4949 4792"/>
                              <a:gd name="T15" fmla="*/ 4949 h 209"/>
                              <a:gd name="T16" fmla="+- 0 13498 13498"/>
                              <a:gd name="T17" fmla="*/ T16 w 29"/>
                              <a:gd name="T18" fmla="+- 0 5000 4792"/>
                              <a:gd name="T19" fmla="*/ 500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09">
                                <a:moveTo>
                                  <a:pt x="29" y="0"/>
                                </a:moveTo>
                                <a:lnTo>
                                  <a:pt x="24" y="53"/>
                                </a:lnTo>
                                <a:lnTo>
                                  <a:pt x="18" y="105"/>
                                </a:lnTo>
                                <a:lnTo>
                                  <a:pt x="10" y="157"/>
                                </a:lnTo>
                                <a:lnTo>
                                  <a:pt x="0" y="20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14099" y="3506"/>
                            <a:ext cx="352" cy="778"/>
                          </a:xfrm>
                          <a:custGeom>
                            <a:avLst/>
                            <a:gdLst>
                              <a:gd name="T0" fmla="+- 0 14100 14100"/>
                              <a:gd name="T1" fmla="*/ T0 w 352"/>
                              <a:gd name="T2" fmla="+- 0 3506 3506"/>
                              <a:gd name="T3" fmla="*/ 3506 h 778"/>
                              <a:gd name="T4" fmla="+- 0 14152 14100"/>
                              <a:gd name="T5" fmla="*/ T4 w 352"/>
                              <a:gd name="T6" fmla="+- 0 3546 3506"/>
                              <a:gd name="T7" fmla="*/ 3546 h 778"/>
                              <a:gd name="T8" fmla="+- 0 14201 14100"/>
                              <a:gd name="T9" fmla="*/ T8 w 352"/>
                              <a:gd name="T10" fmla="+- 0 3591 3506"/>
                              <a:gd name="T11" fmla="*/ 3591 h 778"/>
                              <a:gd name="T12" fmla="+- 0 14246 14100"/>
                              <a:gd name="T13" fmla="*/ T12 w 352"/>
                              <a:gd name="T14" fmla="+- 0 3642 3506"/>
                              <a:gd name="T15" fmla="*/ 3642 h 778"/>
                              <a:gd name="T16" fmla="+- 0 14288 14100"/>
                              <a:gd name="T17" fmla="*/ T16 w 352"/>
                              <a:gd name="T18" fmla="+- 0 3699 3506"/>
                              <a:gd name="T19" fmla="*/ 3699 h 778"/>
                              <a:gd name="T20" fmla="+- 0 14325 14100"/>
                              <a:gd name="T21" fmla="*/ T20 w 352"/>
                              <a:gd name="T22" fmla="+- 0 3760 3506"/>
                              <a:gd name="T23" fmla="*/ 3760 h 778"/>
                              <a:gd name="T24" fmla="+- 0 14357 14100"/>
                              <a:gd name="T25" fmla="*/ T24 w 352"/>
                              <a:gd name="T26" fmla="+- 0 3825 3506"/>
                              <a:gd name="T27" fmla="*/ 3825 h 778"/>
                              <a:gd name="T28" fmla="+- 0 14386 14100"/>
                              <a:gd name="T29" fmla="*/ T28 w 352"/>
                              <a:gd name="T30" fmla="+- 0 3895 3506"/>
                              <a:gd name="T31" fmla="*/ 3895 h 778"/>
                              <a:gd name="T32" fmla="+- 0 14409 14100"/>
                              <a:gd name="T33" fmla="*/ T32 w 352"/>
                              <a:gd name="T34" fmla="+- 0 3968 3506"/>
                              <a:gd name="T35" fmla="*/ 3968 h 778"/>
                              <a:gd name="T36" fmla="+- 0 14428 14100"/>
                              <a:gd name="T37" fmla="*/ T36 w 352"/>
                              <a:gd name="T38" fmla="+- 0 4043 3506"/>
                              <a:gd name="T39" fmla="*/ 4043 h 778"/>
                              <a:gd name="T40" fmla="+- 0 14441 14100"/>
                              <a:gd name="T41" fmla="*/ T40 w 352"/>
                              <a:gd name="T42" fmla="+- 0 4122 3506"/>
                              <a:gd name="T43" fmla="*/ 4122 h 778"/>
                              <a:gd name="T44" fmla="+- 0 14449 14100"/>
                              <a:gd name="T45" fmla="*/ T44 w 352"/>
                              <a:gd name="T46" fmla="+- 0 4202 3506"/>
                              <a:gd name="T47" fmla="*/ 4202 h 778"/>
                              <a:gd name="T48" fmla="+- 0 14451 14100"/>
                              <a:gd name="T49" fmla="*/ T48 w 352"/>
                              <a:gd name="T50" fmla="+- 0 4284 3506"/>
                              <a:gd name="T51" fmla="*/ 4284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2" h="778">
                                <a:moveTo>
                                  <a:pt x="0" y="0"/>
                                </a:moveTo>
                                <a:lnTo>
                                  <a:pt x="52" y="40"/>
                                </a:lnTo>
                                <a:lnTo>
                                  <a:pt x="101" y="85"/>
                                </a:lnTo>
                                <a:lnTo>
                                  <a:pt x="146" y="136"/>
                                </a:lnTo>
                                <a:lnTo>
                                  <a:pt x="188" y="193"/>
                                </a:lnTo>
                                <a:lnTo>
                                  <a:pt x="225" y="254"/>
                                </a:lnTo>
                                <a:lnTo>
                                  <a:pt x="257" y="319"/>
                                </a:lnTo>
                                <a:lnTo>
                                  <a:pt x="286" y="389"/>
                                </a:lnTo>
                                <a:lnTo>
                                  <a:pt x="309" y="462"/>
                                </a:lnTo>
                                <a:lnTo>
                                  <a:pt x="328" y="537"/>
                                </a:lnTo>
                                <a:lnTo>
                                  <a:pt x="341" y="616"/>
                                </a:lnTo>
                                <a:lnTo>
                                  <a:pt x="349" y="696"/>
                                </a:lnTo>
                                <a:lnTo>
                                  <a:pt x="351" y="778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7"/>
                        <wps:cNvSpPr>
                          <a:spLocks/>
                        </wps:cNvSpPr>
                        <wps:spPr bwMode="auto">
                          <a:xfrm>
                            <a:off x="14772" y="2677"/>
                            <a:ext cx="157" cy="292"/>
                          </a:xfrm>
                          <a:custGeom>
                            <a:avLst/>
                            <a:gdLst>
                              <a:gd name="T0" fmla="+- 0 14929 14772"/>
                              <a:gd name="T1" fmla="*/ T0 w 157"/>
                              <a:gd name="T2" fmla="+- 0 2678 2678"/>
                              <a:gd name="T3" fmla="*/ 2678 h 292"/>
                              <a:gd name="T4" fmla="+- 0 14899 14772"/>
                              <a:gd name="T5" fmla="*/ T4 w 157"/>
                              <a:gd name="T6" fmla="+- 0 2760 2678"/>
                              <a:gd name="T7" fmla="*/ 2760 h 292"/>
                              <a:gd name="T8" fmla="+- 0 14863 14772"/>
                              <a:gd name="T9" fmla="*/ T8 w 157"/>
                              <a:gd name="T10" fmla="+- 0 2836 2678"/>
                              <a:gd name="T11" fmla="*/ 2836 h 292"/>
                              <a:gd name="T12" fmla="+- 0 14821 14772"/>
                              <a:gd name="T13" fmla="*/ T12 w 157"/>
                              <a:gd name="T14" fmla="+- 0 2906 2678"/>
                              <a:gd name="T15" fmla="*/ 2906 h 292"/>
                              <a:gd name="T16" fmla="+- 0 14772 14772"/>
                              <a:gd name="T17" fmla="*/ T16 w 157"/>
                              <a:gd name="T18" fmla="+- 0 2969 2678"/>
                              <a:gd name="T19" fmla="*/ 2969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7" h="292">
                                <a:moveTo>
                                  <a:pt x="157" y="0"/>
                                </a:moveTo>
                                <a:lnTo>
                                  <a:pt x="127" y="82"/>
                                </a:lnTo>
                                <a:lnTo>
                                  <a:pt x="91" y="158"/>
                                </a:lnTo>
                                <a:lnTo>
                                  <a:pt x="49" y="228"/>
                                </a:lnTo>
                                <a:lnTo>
                                  <a:pt x="0" y="291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6"/>
                        <wps:cNvSpPr>
                          <a:spLocks/>
                        </wps:cNvSpPr>
                        <wps:spPr bwMode="auto">
                          <a:xfrm>
                            <a:off x="14553" y="1595"/>
                            <a:ext cx="9" cy="138"/>
                          </a:xfrm>
                          <a:custGeom>
                            <a:avLst/>
                            <a:gdLst>
                              <a:gd name="T0" fmla="+- 0 14553 14553"/>
                              <a:gd name="T1" fmla="*/ T0 w 9"/>
                              <a:gd name="T2" fmla="+- 0 1596 1596"/>
                              <a:gd name="T3" fmla="*/ 1596 h 138"/>
                              <a:gd name="T4" fmla="+- 0 14557 14553"/>
                              <a:gd name="T5" fmla="*/ T4 w 9"/>
                              <a:gd name="T6" fmla="+- 0 1630 1596"/>
                              <a:gd name="T7" fmla="*/ 1630 h 138"/>
                              <a:gd name="T8" fmla="+- 0 14560 14553"/>
                              <a:gd name="T9" fmla="*/ T8 w 9"/>
                              <a:gd name="T10" fmla="+- 0 1664 1596"/>
                              <a:gd name="T11" fmla="*/ 1664 h 138"/>
                              <a:gd name="T12" fmla="+- 0 14561 14553"/>
                              <a:gd name="T13" fmla="*/ T12 w 9"/>
                              <a:gd name="T14" fmla="+- 0 1699 1596"/>
                              <a:gd name="T15" fmla="*/ 1699 h 138"/>
                              <a:gd name="T16" fmla="+- 0 14562 14553"/>
                              <a:gd name="T17" fmla="*/ T16 w 9"/>
                              <a:gd name="T18" fmla="+- 0 1733 1596"/>
                              <a:gd name="T19" fmla="*/ 173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" h="138">
                                <a:moveTo>
                                  <a:pt x="0" y="0"/>
                                </a:moveTo>
                                <a:lnTo>
                                  <a:pt x="4" y="34"/>
                                </a:lnTo>
                                <a:lnTo>
                                  <a:pt x="7" y="68"/>
                                </a:lnTo>
                                <a:lnTo>
                                  <a:pt x="8" y="103"/>
                                </a:lnTo>
                                <a:lnTo>
                                  <a:pt x="9" y="13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5"/>
                        <wps:cNvSpPr>
                          <a:spLocks/>
                        </wps:cNvSpPr>
                        <wps:spPr bwMode="auto">
                          <a:xfrm>
                            <a:off x="13553" y="1259"/>
                            <a:ext cx="81" cy="176"/>
                          </a:xfrm>
                          <a:custGeom>
                            <a:avLst/>
                            <a:gdLst>
                              <a:gd name="T0" fmla="+- 0 13554 13554"/>
                              <a:gd name="T1" fmla="*/ T0 w 81"/>
                              <a:gd name="T2" fmla="+- 0 1435 1259"/>
                              <a:gd name="T3" fmla="*/ 1435 h 176"/>
                              <a:gd name="T4" fmla="+- 0 13570 13554"/>
                              <a:gd name="T5" fmla="*/ T4 w 81"/>
                              <a:gd name="T6" fmla="+- 0 1388 1259"/>
                              <a:gd name="T7" fmla="*/ 1388 h 176"/>
                              <a:gd name="T8" fmla="+- 0 13589 13554"/>
                              <a:gd name="T9" fmla="*/ T8 w 81"/>
                              <a:gd name="T10" fmla="+- 0 1343 1259"/>
                              <a:gd name="T11" fmla="*/ 1343 h 176"/>
                              <a:gd name="T12" fmla="+- 0 13610 13554"/>
                              <a:gd name="T13" fmla="*/ T12 w 81"/>
                              <a:gd name="T14" fmla="+- 0 1300 1259"/>
                              <a:gd name="T15" fmla="*/ 1300 h 176"/>
                              <a:gd name="T16" fmla="+- 0 13634 13554"/>
                              <a:gd name="T17" fmla="*/ T16 w 81"/>
                              <a:gd name="T18" fmla="+- 0 1259 1259"/>
                              <a:gd name="T19" fmla="*/ 1259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176">
                                <a:moveTo>
                                  <a:pt x="0" y="176"/>
                                </a:moveTo>
                                <a:lnTo>
                                  <a:pt x="16" y="129"/>
                                </a:lnTo>
                                <a:lnTo>
                                  <a:pt x="35" y="84"/>
                                </a:lnTo>
                                <a:lnTo>
                                  <a:pt x="56" y="41"/>
                                </a:ln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12803" y="1367"/>
                            <a:ext cx="39" cy="152"/>
                          </a:xfrm>
                          <a:custGeom>
                            <a:avLst/>
                            <a:gdLst>
                              <a:gd name="T0" fmla="+- 0 12804 12804"/>
                              <a:gd name="T1" fmla="*/ T0 w 39"/>
                              <a:gd name="T2" fmla="+- 0 1519 1367"/>
                              <a:gd name="T3" fmla="*/ 1519 h 152"/>
                              <a:gd name="T4" fmla="+- 0 12811 12804"/>
                              <a:gd name="T5" fmla="*/ T4 w 39"/>
                              <a:gd name="T6" fmla="+- 0 1480 1367"/>
                              <a:gd name="T7" fmla="*/ 1480 h 152"/>
                              <a:gd name="T8" fmla="+- 0 12820 12804"/>
                              <a:gd name="T9" fmla="*/ T8 w 39"/>
                              <a:gd name="T10" fmla="+- 0 1441 1367"/>
                              <a:gd name="T11" fmla="*/ 1441 h 152"/>
                              <a:gd name="T12" fmla="+- 0 12830 12804"/>
                              <a:gd name="T13" fmla="*/ T12 w 39"/>
                              <a:gd name="T14" fmla="+- 0 1404 1367"/>
                              <a:gd name="T15" fmla="*/ 1404 h 152"/>
                              <a:gd name="T16" fmla="+- 0 12843 12804"/>
                              <a:gd name="T17" fmla="*/ T16 w 39"/>
                              <a:gd name="T18" fmla="+- 0 1367 1367"/>
                              <a:gd name="T19" fmla="*/ 1367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" h="152">
                                <a:moveTo>
                                  <a:pt x="0" y="152"/>
                                </a:moveTo>
                                <a:lnTo>
                                  <a:pt x="7" y="113"/>
                                </a:lnTo>
                                <a:lnTo>
                                  <a:pt x="16" y="74"/>
                                </a:lnTo>
                                <a:lnTo>
                                  <a:pt x="26" y="37"/>
                                </a:lnTo>
                                <a:lnTo>
                                  <a:pt x="39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"/>
                        <wps:cNvSpPr>
                          <a:spLocks/>
                        </wps:cNvSpPr>
                        <wps:spPr bwMode="auto">
                          <a:xfrm>
                            <a:off x="11923" y="1570"/>
                            <a:ext cx="141" cy="147"/>
                          </a:xfrm>
                          <a:custGeom>
                            <a:avLst/>
                            <a:gdLst>
                              <a:gd name="T0" fmla="+- 0 11924 11924"/>
                              <a:gd name="T1" fmla="*/ T0 w 141"/>
                              <a:gd name="T2" fmla="+- 0 1570 1570"/>
                              <a:gd name="T3" fmla="*/ 1570 h 147"/>
                              <a:gd name="T4" fmla="+- 0 11961 11924"/>
                              <a:gd name="T5" fmla="*/ T4 w 141"/>
                              <a:gd name="T6" fmla="+- 0 1603 1570"/>
                              <a:gd name="T7" fmla="*/ 1603 h 147"/>
                              <a:gd name="T8" fmla="+- 0 11997 11924"/>
                              <a:gd name="T9" fmla="*/ T8 w 141"/>
                              <a:gd name="T10" fmla="+- 0 1638 1570"/>
                              <a:gd name="T11" fmla="*/ 1638 h 147"/>
                              <a:gd name="T12" fmla="+- 0 12031 11924"/>
                              <a:gd name="T13" fmla="*/ T12 w 141"/>
                              <a:gd name="T14" fmla="+- 0 1676 1570"/>
                              <a:gd name="T15" fmla="*/ 1676 h 147"/>
                              <a:gd name="T16" fmla="+- 0 12064 11924"/>
                              <a:gd name="T17" fmla="*/ T16 w 141"/>
                              <a:gd name="T18" fmla="+- 0 1717 1570"/>
                              <a:gd name="T19" fmla="*/ 171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7">
                                <a:moveTo>
                                  <a:pt x="0" y="0"/>
                                </a:moveTo>
                                <a:lnTo>
                                  <a:pt x="37" y="33"/>
                                </a:lnTo>
                                <a:lnTo>
                                  <a:pt x="73" y="68"/>
                                </a:lnTo>
                                <a:lnTo>
                                  <a:pt x="107" y="106"/>
                                </a:lnTo>
                                <a:lnTo>
                                  <a:pt x="140" y="14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10831" y="2570"/>
                            <a:ext cx="25" cy="155"/>
                          </a:xfrm>
                          <a:custGeom>
                            <a:avLst/>
                            <a:gdLst>
                              <a:gd name="T0" fmla="+- 0 10856 10832"/>
                              <a:gd name="T1" fmla="*/ T0 w 25"/>
                              <a:gd name="T2" fmla="+- 0 2725 2571"/>
                              <a:gd name="T3" fmla="*/ 2725 h 155"/>
                              <a:gd name="T4" fmla="+- 0 10848 10832"/>
                              <a:gd name="T5" fmla="*/ T4 w 25"/>
                              <a:gd name="T6" fmla="+- 0 2687 2571"/>
                              <a:gd name="T7" fmla="*/ 2687 h 155"/>
                              <a:gd name="T8" fmla="+- 0 10842 10832"/>
                              <a:gd name="T9" fmla="*/ T8 w 25"/>
                              <a:gd name="T10" fmla="+- 0 2649 2571"/>
                              <a:gd name="T11" fmla="*/ 2649 h 155"/>
                              <a:gd name="T12" fmla="+- 0 10836 10832"/>
                              <a:gd name="T13" fmla="*/ T12 w 25"/>
                              <a:gd name="T14" fmla="+- 0 2610 2571"/>
                              <a:gd name="T15" fmla="*/ 2610 h 155"/>
                              <a:gd name="T16" fmla="+- 0 10832 10832"/>
                              <a:gd name="T17" fmla="*/ T16 w 25"/>
                              <a:gd name="T18" fmla="+- 0 2571 2571"/>
                              <a:gd name="T19" fmla="*/ 2571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55">
                                <a:moveTo>
                                  <a:pt x="24" y="154"/>
                                </a:moveTo>
                                <a:lnTo>
                                  <a:pt x="16" y="116"/>
                                </a:lnTo>
                                <a:lnTo>
                                  <a:pt x="10" y="78"/>
                                </a:lnTo>
                                <a:lnTo>
                                  <a:pt x="4" y="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186" y="1645"/>
                            <a:ext cx="383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9F6FB7" w14:textId="77777777" w:rsidR="003E16C5" w:rsidRDefault="000554A2">
                              <w:pPr>
                                <w:spacing w:line="480" w:lineRule="exac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F0C67" id="Group 20" o:spid="_x0000_s1069" style="position:absolute;left:0;text-align:left;margin-left:519.55pt;margin-top:50.25pt;width:235.4pt;height:237.05pt;z-index:-251631616;mso-wrap-distance-left:0;mso-wrap-distance-right:0;mso-position-horizontal-relative:page" coordorigin="10391,1005" coordsize="4708,4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">
                <v:shape id="Freeform 33" o:spid="_x0000_s1070" style="position:absolute;left:10406;top:1020;width:4677;height:4710;visibility:visible;mso-wrap-style:square;v-text-anchor:top" coordsize="4677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" path="m426,1550r-6,-87l419,1378r5,-83l434,1213r14,-80l467,1055r24,-74l519,909r32,-68l586,777r40,-61l669,660r46,-51l764,563r52,-40l871,488r58,-29l989,437r62,-15l1132,413r80,4l1292,432r78,28l1446,499r72,51l1553,471r41,-71l1639,336r50,-56l1742,233r57,-39l1859,164r61,-20l1983,132r63,-2l2110,138r64,18l2237,184r61,38l2368,283r64,74l2464,281r39,-68l2547,154r49,-50l2648,63r56,-31l2763,11,2823,r61,l2945,11r60,22l3065,67r90,80l3194,197r35,57l3275,188r50,-55l3379,87r57,-37l3495,24,3556,7,3618,r62,3l3741,16r61,23l3860,72r57,44l3969,170r44,57l4052,291r33,68l4112,433r20,77l4147,591r59,27l4262,653r53,43l4363,745r44,56l4446,862r34,66l4510,998r23,74l4552,1150r12,80l4571,1312r,83l4565,1480r-14,84l4533,1643r-8,25l4560,1736r30,70l4615,1878r21,73l4653,2027r12,76l4673,2180r3,77l4676,2334r-6,77l4661,2487r-14,75l4629,2636r-21,71l4581,2777r-30,66l4517,2907r-38,61l4437,3025r-47,52l4328,3136r-66,50l4193,3225r-71,31l4048,3275r-4,88l4034,3448r-16,82l3997,3609r-27,74l3938,3754r-36,65l3861,3880r-45,55l3768,3983r-52,43l3661,4061r-57,29l3544,4110r-63,12l3417,4126r-68,-6l3281,4104r-66,-27l3152,4041r-61,-45l3069,4082r-27,82l3010,4241r-36,72l2933,4380r-44,61l2841,4497r-50,50l2737,4590r-56,38l2623,4658r-61,24l2501,4698r-63,10l2374,4709r-64,-6l2245,4689r-64,-23l2113,4633r-65,-42l1987,4540r-57,-58l1877,4416r-48,-73l1786,4263r-57,43l1670,4343r-60,30l1550,4396r-61,17l1427,4423r-61,4l1305,4425r-61,-8l1184,4403r-60,-21l1066,4356r-56,-32l955,4286r-53,-43l852,4194r-49,-54l758,4080r-43,-65l676,3945r-36,-75l637,3863r-3,-7l632,3849r-64,5l505,3847r-60,-19l388,3800r-54,-38l284,3715r-44,-55l200,3597r-33,-70l140,3452r-20,-82l108,3284r-3,-81l109,3124r12,-79l139,2970r25,-72l195,2830r37,-62l183,2723r-43,-53l102,2612,70,2549,43,2481,23,2409,9,2335,2,2260,,2183r6,-77l18,2029r20,-75l65,1881r35,-72l142,1744r48,-56l242,1642r57,-37l359,1579r63,-15l426,1550xe" filled="f" strokeweight="1.56pt">
                  <v:path arrowok="t" o:connecttype="custom" o:connectlocs="424,2316;491,2002;626,1737;816,1544;1051,1443;1370,1481;1594,1421;1799,1215;2046,1151;2298,1243;2503,1234;2704,1053;2945,1032;3194,1218;3379,1108;3618,1021;3860,1093;4052,1312;4147,1612;4363,1766;4510,2019;4571,2333;4533,2664;4615,2899;4673,3201;4661,3508;4581,3798;4437,4046;4193,4246;4034,4469;3938,4775;3768,5004;3544,5131;3281,5125;3069,5103;2933,5401;2737,5611;2501,5719;2245,5710;1987,5561;1786,5284;1550,5417;1305,5446;1066,5377;852,5215;676,4966;632,4870;388,4821;200,4618;108,4305;139,3991;183,3744;43,3502;0,3204;65,2902;242,2663;426,2571" o:connectangles="0,0,0,0,0,0,0,0,0,0,0,0,0,0,0,0,0,0,0,0,0,0,0,0,0,0,0,0,0,0,0,0,0,0,0,0,0,0,0,0,0,0,0,0,0,0,0,0,0,0,0,0,0,0,0,0,0"/>
                </v:shape>
                <v:shape id="Freeform 32" o:spid="_x0000_s1071" style="position:absolute;left:10643;top:3770;width:274;height:88;visibility:visible;mso-wrap-style:square;v-text-anchor:top" coordsize="2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" path="m273,86r-71,1l132,72,64,43,,e" filled="f" strokeweight="1.56pt">
                  <v:path arrowok="t" o:connecttype="custom" o:connectlocs="273,3857;202,3858;132,3843;64,3814;0,3771" o:connectangles="0,0,0,0,0"/>
                </v:shape>
                <v:shape id="Freeform 31" o:spid="_x0000_s1072" style="position:absolute;left:11039;top:4808;width:120;height:42;visibility:visible;mso-wrap-style:square;v-text-anchor:top" coordsize="1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" path="m120,l91,15,61,26,31,36,,42e" filled="f" strokeweight="1.56pt">
                  <v:path arrowok="t" o:connecttype="custom" o:connectlocs="120,4808;91,4823;61,4834;31,4844;0,4850" o:connectangles="0,0,0,0,0"/>
                </v:shape>
                <v:shape id="Freeform 30" o:spid="_x0000_s1073" style="position:absolute;left:12119;top:5075;width:73;height:190;visibility:visible;mso-wrap-style:square;v-text-anchor:top" coordsize="73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" path="m72,190l52,145,33,98,16,50,,e" filled="f" strokeweight="1.56pt">
                  <v:path arrowok="t" o:connecttype="custom" o:connectlocs="72,5265;52,5220;33,5173;16,5125;0,5075" o:connectangles="0,0,0,0,0"/>
                </v:shape>
                <v:shape id="Freeform 29" o:spid="_x0000_s1074" style="position:absolute;left:13497;top:4792;width:29;height:209;visibility:visible;mso-wrap-style:square;v-text-anchor:top" coordsize="2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" path="m29,l24,53r-6,52l10,157,,208e" filled="f" strokeweight="1.56pt">
                  <v:path arrowok="t" o:connecttype="custom" o:connectlocs="29,4792;24,4845;18,4897;10,4949;0,5000" o:connectangles="0,0,0,0,0"/>
                </v:shape>
                <v:shape id="Freeform 28" o:spid="_x0000_s1075" style="position:absolute;left:14099;top:3506;width:352;height:778;visibility:visible;mso-wrap-style:square;v-text-anchor:top" coordsize="35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" path="m,l52,40r49,45l146,136r42,57l225,254r32,65l286,389r23,73l328,537r13,79l349,696r2,82e" filled="f" strokeweight="1.56pt">
                  <v:path arrowok="t" o:connecttype="custom" o:connectlocs="0,3506;52,3546;101,3591;146,3642;188,3699;225,3760;257,3825;286,3895;309,3968;328,4043;341,4122;349,4202;351,4284" o:connectangles="0,0,0,0,0,0,0,0,0,0,0,0,0"/>
                </v:shape>
                <v:shape id="Freeform 27" o:spid="_x0000_s1076" style="position:absolute;left:14772;top:2677;width:157;height:292;visibility:visible;mso-wrap-style:square;v-text-anchor:top" coordsize="1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" path="m157,l127,82,91,158,49,228,,291e" filled="f" strokeweight="1.56pt">
                  <v:path arrowok="t" o:connecttype="custom" o:connectlocs="157,2678;127,2760;91,2836;49,2906;0,2969" o:connectangles="0,0,0,0,0"/>
                </v:shape>
                <v:shape id="Freeform 26" o:spid="_x0000_s1077" style="position:absolute;left:14553;top:1595;width:9;height:138;visibility:visible;mso-wrap-style:square;v-text-anchor:top" coordsize="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" path="m,l4,34,7,68r1,35l9,137e" filled="f" strokeweight="1.56pt">
                  <v:path arrowok="t" o:connecttype="custom" o:connectlocs="0,1596;4,1630;7,1664;8,1699;9,1733" o:connectangles="0,0,0,0,0"/>
                </v:shape>
                <v:shape id="Freeform 25" o:spid="_x0000_s1078" style="position:absolute;left:13553;top:1259;width:81;height:176;visibility:visible;mso-wrap-style:square;v-text-anchor:top" coordsize="8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" path="m,176l16,129,35,84,56,41,80,e" filled="f" strokeweight="1.56pt">
                  <v:path arrowok="t" o:connecttype="custom" o:connectlocs="0,1435;16,1388;35,1343;56,1300;80,1259" o:connectangles="0,0,0,0,0"/>
                </v:shape>
                <v:shape id="Freeform 24" o:spid="_x0000_s1079" style="position:absolute;left:12803;top:1367;width:39;height:152;visibility:visible;mso-wrap-style:square;v-text-anchor:top" coordsize="39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" path="m,152l7,113,16,74,26,37,39,e" filled="f" strokeweight="1.56pt">
                  <v:path arrowok="t" o:connecttype="custom" o:connectlocs="0,1519;7,1480;16,1441;26,1404;39,1367" o:connectangles="0,0,0,0,0"/>
                </v:shape>
                <v:shape id="Freeform 23" o:spid="_x0000_s1080" style="position:absolute;left:11923;top:1570;width:141;height:147;visibility:visible;mso-wrap-style:square;v-text-anchor:top" coordsize="14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" path="m,l37,33,73,68r34,38l140,147e" filled="f" strokeweight="1.56pt">
                  <v:path arrowok="t" o:connecttype="custom" o:connectlocs="0,1570;37,1603;73,1638;107,1676;140,1717" o:connectangles="0,0,0,0,0"/>
                </v:shape>
                <v:shape id="Freeform 22" o:spid="_x0000_s1081" style="position:absolute;left:10831;top:2570;width:25;height:155;visibility:visible;mso-wrap-style:square;v-text-anchor:top" coordsize="2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" path="m24,154l16,116,10,78,4,39,,e" filled="f" strokeweight="1.56pt">
                  <v:path arrowok="t" o:connecttype="custom" o:connectlocs="24,2725;16,2687;10,2649;4,2610;0,2571" o:connectangles="0,0,0,0,0"/>
                </v:shape>
                <v:shape id="Text Box 21" o:spid="_x0000_s1082" type="#_x0000_t202" style="position:absolute;left:11186;top:1645;width:383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479F6FB7" w14:textId="77777777" w:rsidR="003E16C5" w:rsidRDefault="000554A2">
                        <w:pPr>
                          <w:spacing w:line="480" w:lineRule="exact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3.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554A2">
        <w:rPr>
          <w:color w:val="385622"/>
        </w:rPr>
        <w:t>Things I am looking forward to are…</w:t>
      </w:r>
    </w:p>
    <w:p w14:paraId="1F9AE5F9" w14:textId="77777777" w:rsidR="003E16C5" w:rsidRDefault="003E16C5">
      <w:pPr>
        <w:pStyle w:val="BodyText"/>
        <w:spacing w:before="5"/>
        <w:rPr>
          <w:sz w:val="14"/>
        </w:rPr>
      </w:pPr>
    </w:p>
    <w:p w14:paraId="14753D1A" w14:textId="77777777" w:rsidR="003E16C5" w:rsidRDefault="000554A2">
      <w:pPr>
        <w:pStyle w:val="BodyText"/>
        <w:spacing w:before="3"/>
        <w:ind w:left="608" w:right="1217"/>
        <w:jc w:val="center"/>
      </w:pPr>
      <w:r>
        <w:t>Don’t forget to say why!</w:t>
      </w:r>
    </w:p>
    <w:p w14:paraId="70B5D866" w14:textId="77777777" w:rsidR="003E16C5" w:rsidRDefault="003E16C5">
      <w:pPr>
        <w:jc w:val="center"/>
        <w:sectPr w:rsidR="003E16C5">
          <w:pgSz w:w="15600" w:h="10800" w:orient="landscape"/>
          <w:pgMar w:top="160" w:right="60" w:bottom="660" w:left="0" w:header="0" w:footer="478" w:gutter="0"/>
          <w:cols w:space="720"/>
        </w:sectPr>
      </w:pPr>
    </w:p>
    <w:p w14:paraId="0B3BA59D" w14:textId="77777777" w:rsidR="003E16C5" w:rsidRDefault="003E16C5">
      <w:pPr>
        <w:pStyle w:val="BodyText"/>
        <w:spacing w:before="4"/>
        <w:rPr>
          <w:sz w:val="13"/>
        </w:rPr>
      </w:pPr>
    </w:p>
    <w:p w14:paraId="0A4D2286" w14:textId="77777777" w:rsidR="003E16C5" w:rsidRDefault="000554A2">
      <w:pPr>
        <w:pStyle w:val="Heading1"/>
        <w:spacing w:line="1013" w:lineRule="exact"/>
        <w:ind w:right="541"/>
      </w:pPr>
      <w:r>
        <w:rPr>
          <w:noProof/>
        </w:rPr>
        <w:drawing>
          <wp:anchor distT="0" distB="0" distL="0" distR="0" simplePos="0" relativeHeight="251686912" behindDoc="0" locked="0" layoutInCell="1" allowOverlap="1" wp14:anchorId="6EFBC27A" wp14:editId="4B60B449">
            <wp:simplePos x="0" y="0"/>
            <wp:positionH relativeFrom="page">
              <wp:posOffset>8456895</wp:posOffset>
            </wp:positionH>
            <wp:positionV relativeFrom="paragraph">
              <wp:posOffset>-101730</wp:posOffset>
            </wp:positionV>
            <wp:extent cx="1305628" cy="1285638"/>
            <wp:effectExtent l="0" t="0" r="0" b="0"/>
            <wp:wrapNone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Beginnings</w:t>
      </w:r>
    </w:p>
    <w:p w14:paraId="4C3221C8" w14:textId="77777777" w:rsidR="003E16C5" w:rsidRDefault="000554A2">
      <w:pPr>
        <w:pStyle w:val="Heading4"/>
        <w:spacing w:line="259" w:lineRule="auto"/>
        <w:ind w:left="4802" w:right="2487" w:hanging="2545"/>
      </w:pPr>
      <w:r>
        <w:rPr>
          <w:spacing w:val="-4"/>
        </w:rPr>
        <w:t xml:space="preserve">Whilst starting secondary </w:t>
      </w:r>
      <w:r>
        <w:rPr>
          <w:spacing w:val="-3"/>
        </w:rPr>
        <w:t xml:space="preserve">school </w:t>
      </w:r>
      <w:r>
        <w:t xml:space="preserve">is </w:t>
      </w:r>
      <w:r>
        <w:rPr>
          <w:spacing w:val="-5"/>
        </w:rPr>
        <w:t xml:space="preserve">exciting you </w:t>
      </w:r>
      <w:r>
        <w:rPr>
          <w:spacing w:val="-6"/>
        </w:rPr>
        <w:t>may</w:t>
      </w:r>
      <w:r>
        <w:rPr>
          <w:spacing w:val="-78"/>
        </w:rPr>
        <w:t xml:space="preserve"> </w:t>
      </w:r>
      <w:r>
        <w:t xml:space="preserve">be </w:t>
      </w:r>
      <w:r>
        <w:rPr>
          <w:spacing w:val="-4"/>
        </w:rPr>
        <w:t xml:space="preserve">unsure </w:t>
      </w:r>
      <w:r>
        <w:rPr>
          <w:spacing w:val="-3"/>
        </w:rPr>
        <w:t xml:space="preserve">about </w:t>
      </w:r>
      <w:r>
        <w:rPr>
          <w:spacing w:val="-5"/>
        </w:rPr>
        <w:t xml:space="preserve">what </w:t>
      </w:r>
      <w:r>
        <w:rPr>
          <w:spacing w:val="-3"/>
        </w:rPr>
        <w:t xml:space="preserve">to </w:t>
      </w:r>
      <w:r>
        <w:rPr>
          <w:spacing w:val="-5"/>
        </w:rPr>
        <w:t>expect</w:t>
      </w:r>
    </w:p>
    <w:p w14:paraId="3A46CADA" w14:textId="29A72CF8" w:rsidR="003E16C5" w:rsidRDefault="007F0589">
      <w:pPr>
        <w:pStyle w:val="BodyText"/>
        <w:spacing w:before="119"/>
        <w:ind w:left="3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0944" behindDoc="1" locked="0" layoutInCell="1" allowOverlap="1" wp14:anchorId="57F138FF" wp14:editId="3306DF09">
                <wp:simplePos x="0" y="0"/>
                <wp:positionH relativeFrom="page">
                  <wp:posOffset>411480</wp:posOffset>
                </wp:positionH>
                <wp:positionV relativeFrom="paragraph">
                  <wp:posOffset>400685</wp:posOffset>
                </wp:positionV>
                <wp:extent cx="9409430" cy="3775710"/>
                <wp:effectExtent l="0" t="0" r="0" b="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9430" cy="3775710"/>
                          <a:chOff x="648" y="631"/>
                          <a:chExt cx="14818" cy="5946"/>
                        </a:xfrm>
                      </wpg:grpSpPr>
                      <wps:wsp>
                        <wps:cNvPr id="31" name="Freeform 19"/>
                        <wps:cNvSpPr>
                          <a:spLocks/>
                        </wps:cNvSpPr>
                        <wps:spPr bwMode="auto">
                          <a:xfrm>
                            <a:off x="663" y="646"/>
                            <a:ext cx="14787" cy="5914"/>
                          </a:xfrm>
                          <a:custGeom>
                            <a:avLst/>
                            <a:gdLst>
                              <a:gd name="T0" fmla="+- 0 2080 664"/>
                              <a:gd name="T1" fmla="*/ T0 w 14787"/>
                              <a:gd name="T2" fmla="+- 0 2070 646"/>
                              <a:gd name="T3" fmla="*/ 2070 h 5914"/>
                              <a:gd name="T4" fmla="+- 0 2517 664"/>
                              <a:gd name="T5" fmla="*/ T4 w 14787"/>
                              <a:gd name="T6" fmla="+- 0 1623 646"/>
                              <a:gd name="T7" fmla="*/ 1623 h 5914"/>
                              <a:gd name="T8" fmla="+- 0 3079 664"/>
                              <a:gd name="T9" fmla="*/ T8 w 14787"/>
                              <a:gd name="T10" fmla="+- 0 1355 646"/>
                              <a:gd name="T11" fmla="*/ 1355 h 5914"/>
                              <a:gd name="T12" fmla="+- 0 3789 664"/>
                              <a:gd name="T13" fmla="*/ T12 w 14787"/>
                              <a:gd name="T14" fmla="+- 0 1197 646"/>
                              <a:gd name="T15" fmla="*/ 1197 h 5914"/>
                              <a:gd name="T16" fmla="+- 0 4470 664"/>
                              <a:gd name="T17" fmla="*/ T16 w 14787"/>
                              <a:gd name="T18" fmla="+- 0 1170 646"/>
                              <a:gd name="T19" fmla="*/ 1170 h 5914"/>
                              <a:gd name="T20" fmla="+- 0 5097 664"/>
                              <a:gd name="T21" fmla="*/ T20 w 14787"/>
                              <a:gd name="T22" fmla="+- 0 1245 646"/>
                              <a:gd name="T23" fmla="*/ 1245 h 5914"/>
                              <a:gd name="T24" fmla="+- 0 5602 664"/>
                              <a:gd name="T25" fmla="*/ T24 w 14787"/>
                              <a:gd name="T26" fmla="+- 0 1218 646"/>
                              <a:gd name="T27" fmla="*/ 1218 h 5914"/>
                              <a:gd name="T28" fmla="+- 0 6091 664"/>
                              <a:gd name="T29" fmla="*/ T28 w 14787"/>
                              <a:gd name="T30" fmla="+- 0 967 646"/>
                              <a:gd name="T31" fmla="*/ 967 h 5914"/>
                              <a:gd name="T32" fmla="+- 0 6699 664"/>
                              <a:gd name="T33" fmla="*/ T32 w 14787"/>
                              <a:gd name="T34" fmla="+- 0 832 646"/>
                              <a:gd name="T35" fmla="*/ 832 h 5914"/>
                              <a:gd name="T36" fmla="+- 0 7359 664"/>
                              <a:gd name="T37" fmla="*/ T36 w 14787"/>
                              <a:gd name="T38" fmla="+- 0 823 646"/>
                              <a:gd name="T39" fmla="*/ 823 h 5914"/>
                              <a:gd name="T40" fmla="+- 0 8005 664"/>
                              <a:gd name="T41" fmla="*/ T40 w 14787"/>
                              <a:gd name="T42" fmla="+- 0 951 646"/>
                              <a:gd name="T43" fmla="*/ 951 h 5914"/>
                              <a:gd name="T44" fmla="+- 0 8487 664"/>
                              <a:gd name="T45" fmla="*/ T44 w 14787"/>
                              <a:gd name="T46" fmla="+- 0 976 646"/>
                              <a:gd name="T47" fmla="*/ 976 h 5914"/>
                              <a:gd name="T48" fmla="+- 0 8988 664"/>
                              <a:gd name="T49" fmla="*/ T48 w 14787"/>
                              <a:gd name="T50" fmla="+- 0 741 646"/>
                              <a:gd name="T51" fmla="*/ 741 h 5914"/>
                              <a:gd name="T52" fmla="+- 0 9616 664"/>
                              <a:gd name="T53" fmla="*/ T52 w 14787"/>
                              <a:gd name="T54" fmla="+- 0 647 646"/>
                              <a:gd name="T55" fmla="*/ 647 h 5914"/>
                              <a:gd name="T56" fmla="+- 0 10273 664"/>
                              <a:gd name="T57" fmla="*/ T56 w 14787"/>
                              <a:gd name="T58" fmla="+- 0 712 646"/>
                              <a:gd name="T59" fmla="*/ 712 h 5914"/>
                              <a:gd name="T60" fmla="+- 0 10873 664"/>
                              <a:gd name="T61" fmla="*/ T60 w 14787"/>
                              <a:gd name="T62" fmla="+- 0 967 646"/>
                              <a:gd name="T63" fmla="*/ 967 h 5914"/>
                              <a:gd name="T64" fmla="+- 0 11391 664"/>
                              <a:gd name="T65" fmla="*/ T64 w 14787"/>
                              <a:gd name="T66" fmla="+- 0 745 646"/>
                              <a:gd name="T67" fmla="*/ 745 h 5914"/>
                              <a:gd name="T68" fmla="+- 0 12004 664"/>
                              <a:gd name="T69" fmla="*/ T68 w 14787"/>
                              <a:gd name="T70" fmla="+- 0 651 646"/>
                              <a:gd name="T71" fmla="*/ 651 h 5914"/>
                              <a:gd name="T72" fmla="+- 0 12636 664"/>
                              <a:gd name="T73" fmla="*/ T72 w 14787"/>
                              <a:gd name="T74" fmla="+- 0 689 646"/>
                              <a:gd name="T75" fmla="*/ 689 h 5914"/>
                              <a:gd name="T76" fmla="+- 0 13214 664"/>
                              <a:gd name="T77" fmla="*/ T76 w 14787"/>
                              <a:gd name="T78" fmla="+- 0 862 646"/>
                              <a:gd name="T79" fmla="*/ 862 h 5914"/>
                              <a:gd name="T80" fmla="+- 0 13718 664"/>
                              <a:gd name="T81" fmla="*/ T80 w 14787"/>
                              <a:gd name="T82" fmla="+- 0 1269 646"/>
                              <a:gd name="T83" fmla="*/ 1269 h 5914"/>
                              <a:gd name="T84" fmla="+- 0 14306 664"/>
                              <a:gd name="T85" fmla="*/ T84 w 14787"/>
                              <a:gd name="T86" fmla="+- 0 1522 646"/>
                              <a:gd name="T87" fmla="*/ 1522 h 5914"/>
                              <a:gd name="T88" fmla="+- 0 14829 664"/>
                              <a:gd name="T89" fmla="*/ T88 w 14787"/>
                              <a:gd name="T90" fmla="+- 0 1813 646"/>
                              <a:gd name="T91" fmla="*/ 1813 h 5914"/>
                              <a:gd name="T92" fmla="+- 0 15116 664"/>
                              <a:gd name="T93" fmla="*/ T92 w 14787"/>
                              <a:gd name="T94" fmla="+- 0 2400 646"/>
                              <a:gd name="T95" fmla="*/ 2400 h 5914"/>
                              <a:gd name="T96" fmla="+- 0 15195 664"/>
                              <a:gd name="T97" fmla="*/ T96 w 14787"/>
                              <a:gd name="T98" fmla="+- 0 2935 646"/>
                              <a:gd name="T99" fmla="*/ 2935 h 5914"/>
                              <a:gd name="T100" fmla="+- 0 15450 664"/>
                              <a:gd name="T101" fmla="*/ T100 w 14787"/>
                              <a:gd name="T102" fmla="+- 0 3514 646"/>
                              <a:gd name="T103" fmla="*/ 3514 h 5914"/>
                              <a:gd name="T104" fmla="+- 0 15196 664"/>
                              <a:gd name="T105" fmla="*/ T104 w 14787"/>
                              <a:gd name="T106" fmla="+- 0 4086 646"/>
                              <a:gd name="T107" fmla="*/ 4086 h 5914"/>
                              <a:gd name="T108" fmla="+- 0 14706 664"/>
                              <a:gd name="T109" fmla="*/ T108 w 14787"/>
                              <a:gd name="T110" fmla="+- 0 4438 646"/>
                              <a:gd name="T111" fmla="*/ 4438 h 5914"/>
                              <a:gd name="T112" fmla="+- 0 14110 664"/>
                              <a:gd name="T113" fmla="*/ T112 w 14787"/>
                              <a:gd name="T114" fmla="+- 0 4655 646"/>
                              <a:gd name="T115" fmla="*/ 4655 h 5914"/>
                              <a:gd name="T116" fmla="+- 0 13462 664"/>
                              <a:gd name="T117" fmla="*/ T116 w 14787"/>
                              <a:gd name="T118" fmla="+- 0 4760 646"/>
                              <a:gd name="T119" fmla="*/ 4760 h 5914"/>
                              <a:gd name="T120" fmla="+- 0 13102 664"/>
                              <a:gd name="T121" fmla="*/ T120 w 14787"/>
                              <a:gd name="T122" fmla="+- 0 5370 646"/>
                              <a:gd name="T123" fmla="*/ 5370 h 5914"/>
                              <a:gd name="T124" fmla="+- 0 12595 664"/>
                              <a:gd name="T125" fmla="*/ T124 w 14787"/>
                              <a:gd name="T126" fmla="+- 0 5642 646"/>
                              <a:gd name="T127" fmla="*/ 5642 h 5914"/>
                              <a:gd name="T128" fmla="+- 0 11935 664"/>
                              <a:gd name="T129" fmla="*/ T128 w 14787"/>
                              <a:gd name="T130" fmla="+- 0 5800 646"/>
                              <a:gd name="T131" fmla="*/ 5800 h 5914"/>
                              <a:gd name="T132" fmla="+- 0 11217 664"/>
                              <a:gd name="T133" fmla="*/ T132 w 14787"/>
                              <a:gd name="T134" fmla="+- 0 5818 646"/>
                              <a:gd name="T135" fmla="*/ 5818 h 5914"/>
                              <a:gd name="T136" fmla="+- 0 10583 664"/>
                              <a:gd name="T137" fmla="*/ T136 w 14787"/>
                              <a:gd name="T138" fmla="+- 0 5710 646"/>
                              <a:gd name="T139" fmla="*/ 5710 h 5914"/>
                              <a:gd name="T140" fmla="+- 0 10083 664"/>
                              <a:gd name="T141" fmla="*/ T140 w 14787"/>
                              <a:gd name="T142" fmla="+- 0 6050 646"/>
                              <a:gd name="T143" fmla="*/ 6050 h 5914"/>
                              <a:gd name="T144" fmla="+- 0 9602 664"/>
                              <a:gd name="T145" fmla="*/ T144 w 14787"/>
                              <a:gd name="T146" fmla="+- 0 6312 646"/>
                              <a:gd name="T147" fmla="*/ 6312 h 5914"/>
                              <a:gd name="T148" fmla="+- 0 9009 664"/>
                              <a:gd name="T149" fmla="*/ T148 w 14787"/>
                              <a:gd name="T150" fmla="+- 0 6486 646"/>
                              <a:gd name="T151" fmla="*/ 6486 h 5914"/>
                              <a:gd name="T152" fmla="+- 0 8343 664"/>
                              <a:gd name="T153" fmla="*/ T152 w 14787"/>
                              <a:gd name="T154" fmla="+- 0 6559 646"/>
                              <a:gd name="T155" fmla="*/ 6559 h 5914"/>
                              <a:gd name="T156" fmla="+- 0 7646 664"/>
                              <a:gd name="T157" fmla="*/ T156 w 14787"/>
                              <a:gd name="T158" fmla="+- 0 6519 646"/>
                              <a:gd name="T159" fmla="*/ 6519 h 5914"/>
                              <a:gd name="T160" fmla="+- 0 6968 664"/>
                              <a:gd name="T161" fmla="*/ T160 w 14787"/>
                              <a:gd name="T162" fmla="+- 0 6356 646"/>
                              <a:gd name="T163" fmla="*/ 6356 h 5914"/>
                              <a:gd name="T164" fmla="+- 0 6420 664"/>
                              <a:gd name="T165" fmla="*/ T164 w 14787"/>
                              <a:gd name="T166" fmla="+- 0 6083 646"/>
                              <a:gd name="T167" fmla="*/ 6083 h 5914"/>
                              <a:gd name="T168" fmla="+- 0 5846 664"/>
                              <a:gd name="T169" fmla="*/ T168 w 14787"/>
                              <a:gd name="T170" fmla="+- 0 6121 646"/>
                              <a:gd name="T171" fmla="*/ 6121 h 5914"/>
                              <a:gd name="T172" fmla="+- 0 5200 664"/>
                              <a:gd name="T173" fmla="*/ T172 w 14787"/>
                              <a:gd name="T174" fmla="+- 0 6200 646"/>
                              <a:gd name="T175" fmla="*/ 6200 h 5914"/>
                              <a:gd name="T176" fmla="+- 0 4550 664"/>
                              <a:gd name="T177" fmla="*/ T176 w 14787"/>
                              <a:gd name="T178" fmla="+- 0 6189 646"/>
                              <a:gd name="T179" fmla="*/ 6189 h 5914"/>
                              <a:gd name="T180" fmla="+- 0 3927 664"/>
                              <a:gd name="T181" fmla="*/ T180 w 14787"/>
                              <a:gd name="T182" fmla="+- 0 6093 646"/>
                              <a:gd name="T183" fmla="*/ 6093 h 5914"/>
                              <a:gd name="T184" fmla="+- 0 3362 664"/>
                              <a:gd name="T185" fmla="*/ T184 w 14787"/>
                              <a:gd name="T186" fmla="+- 0 5916 646"/>
                              <a:gd name="T187" fmla="*/ 5916 h 5914"/>
                              <a:gd name="T188" fmla="+- 0 2884 664"/>
                              <a:gd name="T189" fmla="*/ T188 w 14787"/>
                              <a:gd name="T190" fmla="+- 0 5662 646"/>
                              <a:gd name="T191" fmla="*/ 5662 h 5914"/>
                              <a:gd name="T192" fmla="+- 0 2566 664"/>
                              <a:gd name="T193" fmla="*/ T192 w 14787"/>
                              <a:gd name="T194" fmla="+- 0 5485 646"/>
                              <a:gd name="T195" fmla="*/ 5485 h 5914"/>
                              <a:gd name="T196" fmla="+- 0 1862 664"/>
                              <a:gd name="T197" fmla="*/ T196 w 14787"/>
                              <a:gd name="T198" fmla="+- 0 5412 646"/>
                              <a:gd name="T199" fmla="*/ 5412 h 5914"/>
                              <a:gd name="T200" fmla="+- 0 1314 664"/>
                              <a:gd name="T201" fmla="*/ T200 w 14787"/>
                              <a:gd name="T202" fmla="+- 0 5177 646"/>
                              <a:gd name="T203" fmla="*/ 5177 h 5914"/>
                              <a:gd name="T204" fmla="+- 0 997 664"/>
                              <a:gd name="T205" fmla="*/ T204 w 14787"/>
                              <a:gd name="T206" fmla="+- 0 4642 646"/>
                              <a:gd name="T207" fmla="*/ 4642 h 5914"/>
                              <a:gd name="T208" fmla="+- 0 1320 664"/>
                              <a:gd name="T209" fmla="*/ T208 w 14787"/>
                              <a:gd name="T210" fmla="+- 0 4172 646"/>
                              <a:gd name="T211" fmla="*/ 4172 h 5914"/>
                              <a:gd name="T212" fmla="+- 0 888 664"/>
                              <a:gd name="T213" fmla="*/ T212 w 14787"/>
                              <a:gd name="T214" fmla="+- 0 3851 646"/>
                              <a:gd name="T215" fmla="*/ 3851 h 5914"/>
                              <a:gd name="T216" fmla="+- 0 687 664"/>
                              <a:gd name="T217" fmla="*/ T216 w 14787"/>
                              <a:gd name="T218" fmla="+- 0 3275 646"/>
                              <a:gd name="T219" fmla="*/ 3275 h 5914"/>
                              <a:gd name="T220" fmla="+- 0 1078 664"/>
                              <a:gd name="T221" fmla="*/ T220 w 14787"/>
                              <a:gd name="T222" fmla="+- 0 2857 646"/>
                              <a:gd name="T223" fmla="*/ 2857 h 5914"/>
                              <a:gd name="T224" fmla="+- 0 1655 664"/>
                              <a:gd name="T225" fmla="*/ T224 w 14787"/>
                              <a:gd name="T226" fmla="+- 0 2654 646"/>
                              <a:gd name="T227" fmla="*/ 2654 h 5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787" h="5914">
                                <a:moveTo>
                                  <a:pt x="1345" y="1947"/>
                                </a:moveTo>
                                <a:lnTo>
                                  <a:pt x="1333" y="1893"/>
                                </a:lnTo>
                                <a:lnTo>
                                  <a:pt x="1326" y="1839"/>
                                </a:lnTo>
                                <a:lnTo>
                                  <a:pt x="1324" y="1786"/>
                                </a:lnTo>
                                <a:lnTo>
                                  <a:pt x="1325" y="1733"/>
                                </a:lnTo>
                                <a:lnTo>
                                  <a:pt x="1340" y="1628"/>
                                </a:lnTo>
                                <a:lnTo>
                                  <a:pt x="1370" y="1525"/>
                                </a:lnTo>
                                <a:lnTo>
                                  <a:pt x="1416" y="1424"/>
                                </a:lnTo>
                                <a:lnTo>
                                  <a:pt x="1477" y="1327"/>
                                </a:lnTo>
                                <a:lnTo>
                                  <a:pt x="1551" y="1233"/>
                                </a:lnTo>
                                <a:lnTo>
                                  <a:pt x="1593" y="1188"/>
                                </a:lnTo>
                                <a:lnTo>
                                  <a:pt x="1639" y="1143"/>
                                </a:lnTo>
                                <a:lnTo>
                                  <a:pt x="1688" y="1100"/>
                                </a:lnTo>
                                <a:lnTo>
                                  <a:pt x="1740" y="1058"/>
                                </a:lnTo>
                                <a:lnTo>
                                  <a:pt x="1795" y="1017"/>
                                </a:lnTo>
                                <a:lnTo>
                                  <a:pt x="1853" y="977"/>
                                </a:lnTo>
                                <a:lnTo>
                                  <a:pt x="1913" y="938"/>
                                </a:lnTo>
                                <a:lnTo>
                                  <a:pt x="1977" y="901"/>
                                </a:lnTo>
                                <a:lnTo>
                                  <a:pt x="2044" y="865"/>
                                </a:lnTo>
                                <a:lnTo>
                                  <a:pt x="2113" y="831"/>
                                </a:lnTo>
                                <a:lnTo>
                                  <a:pt x="2184" y="798"/>
                                </a:lnTo>
                                <a:lnTo>
                                  <a:pt x="2259" y="767"/>
                                </a:lnTo>
                                <a:lnTo>
                                  <a:pt x="2335" y="737"/>
                                </a:lnTo>
                                <a:lnTo>
                                  <a:pt x="2415" y="709"/>
                                </a:lnTo>
                                <a:lnTo>
                                  <a:pt x="2496" y="683"/>
                                </a:lnTo>
                                <a:lnTo>
                                  <a:pt x="2580" y="658"/>
                                </a:lnTo>
                                <a:lnTo>
                                  <a:pt x="2666" y="636"/>
                                </a:lnTo>
                                <a:lnTo>
                                  <a:pt x="2754" y="615"/>
                                </a:lnTo>
                                <a:lnTo>
                                  <a:pt x="2844" y="596"/>
                                </a:lnTo>
                                <a:lnTo>
                                  <a:pt x="2935" y="579"/>
                                </a:lnTo>
                                <a:lnTo>
                                  <a:pt x="3029" y="564"/>
                                </a:lnTo>
                                <a:lnTo>
                                  <a:pt x="3125" y="551"/>
                                </a:lnTo>
                                <a:lnTo>
                                  <a:pt x="3222" y="541"/>
                                </a:lnTo>
                                <a:lnTo>
                                  <a:pt x="3321" y="532"/>
                                </a:lnTo>
                                <a:lnTo>
                                  <a:pt x="3402" y="527"/>
                                </a:lnTo>
                                <a:lnTo>
                                  <a:pt x="3483" y="523"/>
                                </a:lnTo>
                                <a:lnTo>
                                  <a:pt x="3564" y="521"/>
                                </a:lnTo>
                                <a:lnTo>
                                  <a:pt x="3645" y="521"/>
                                </a:lnTo>
                                <a:lnTo>
                                  <a:pt x="3725" y="522"/>
                                </a:lnTo>
                                <a:lnTo>
                                  <a:pt x="3806" y="524"/>
                                </a:lnTo>
                                <a:lnTo>
                                  <a:pt x="3886" y="528"/>
                                </a:lnTo>
                                <a:lnTo>
                                  <a:pt x="3966" y="534"/>
                                </a:lnTo>
                                <a:lnTo>
                                  <a:pt x="4045" y="541"/>
                                </a:lnTo>
                                <a:lnTo>
                                  <a:pt x="4124" y="549"/>
                                </a:lnTo>
                                <a:lnTo>
                                  <a:pt x="4202" y="560"/>
                                </a:lnTo>
                                <a:lnTo>
                                  <a:pt x="4280" y="571"/>
                                </a:lnTo>
                                <a:lnTo>
                                  <a:pt x="4357" y="584"/>
                                </a:lnTo>
                                <a:lnTo>
                                  <a:pt x="4433" y="599"/>
                                </a:lnTo>
                                <a:lnTo>
                                  <a:pt x="4508" y="615"/>
                                </a:lnTo>
                                <a:lnTo>
                                  <a:pt x="4583" y="632"/>
                                </a:lnTo>
                                <a:lnTo>
                                  <a:pt x="4656" y="651"/>
                                </a:lnTo>
                                <a:lnTo>
                                  <a:pt x="4728" y="671"/>
                                </a:lnTo>
                                <a:lnTo>
                                  <a:pt x="4799" y="693"/>
                                </a:lnTo>
                                <a:lnTo>
                                  <a:pt x="4842" y="651"/>
                                </a:lnTo>
                                <a:lnTo>
                                  <a:pt x="4889" y="611"/>
                                </a:lnTo>
                                <a:lnTo>
                                  <a:pt x="4938" y="572"/>
                                </a:lnTo>
                                <a:lnTo>
                                  <a:pt x="4991" y="535"/>
                                </a:lnTo>
                                <a:lnTo>
                                  <a:pt x="5046" y="499"/>
                                </a:lnTo>
                                <a:lnTo>
                                  <a:pt x="5103" y="465"/>
                                </a:lnTo>
                                <a:lnTo>
                                  <a:pt x="5164" y="433"/>
                                </a:lnTo>
                                <a:lnTo>
                                  <a:pt x="5226" y="402"/>
                                </a:lnTo>
                                <a:lnTo>
                                  <a:pt x="5291" y="374"/>
                                </a:lnTo>
                                <a:lnTo>
                                  <a:pt x="5358" y="347"/>
                                </a:lnTo>
                                <a:lnTo>
                                  <a:pt x="5427" y="321"/>
                                </a:lnTo>
                                <a:lnTo>
                                  <a:pt x="5498" y="298"/>
                                </a:lnTo>
                                <a:lnTo>
                                  <a:pt x="5570" y="276"/>
                                </a:lnTo>
                                <a:lnTo>
                                  <a:pt x="5645" y="257"/>
                                </a:lnTo>
                                <a:lnTo>
                                  <a:pt x="5720" y="239"/>
                                </a:lnTo>
                                <a:lnTo>
                                  <a:pt x="5797" y="223"/>
                                </a:lnTo>
                                <a:lnTo>
                                  <a:pt x="5875" y="209"/>
                                </a:lnTo>
                                <a:lnTo>
                                  <a:pt x="5955" y="197"/>
                                </a:lnTo>
                                <a:lnTo>
                                  <a:pt x="6035" y="186"/>
                                </a:lnTo>
                                <a:lnTo>
                                  <a:pt x="6116" y="178"/>
                                </a:lnTo>
                                <a:lnTo>
                                  <a:pt x="6197" y="172"/>
                                </a:lnTo>
                                <a:lnTo>
                                  <a:pt x="6280" y="167"/>
                                </a:lnTo>
                                <a:lnTo>
                                  <a:pt x="6362" y="165"/>
                                </a:lnTo>
                                <a:lnTo>
                                  <a:pt x="6445" y="165"/>
                                </a:lnTo>
                                <a:lnTo>
                                  <a:pt x="6529" y="167"/>
                                </a:lnTo>
                                <a:lnTo>
                                  <a:pt x="6612" y="171"/>
                                </a:lnTo>
                                <a:lnTo>
                                  <a:pt x="6695" y="177"/>
                                </a:lnTo>
                                <a:lnTo>
                                  <a:pt x="6778" y="185"/>
                                </a:lnTo>
                                <a:lnTo>
                                  <a:pt x="6861" y="196"/>
                                </a:lnTo>
                                <a:lnTo>
                                  <a:pt x="6943" y="209"/>
                                </a:lnTo>
                                <a:lnTo>
                                  <a:pt x="7024" y="223"/>
                                </a:lnTo>
                                <a:lnTo>
                                  <a:pt x="7105" y="240"/>
                                </a:lnTo>
                                <a:lnTo>
                                  <a:pt x="7185" y="260"/>
                                </a:lnTo>
                                <a:lnTo>
                                  <a:pt x="7264" y="281"/>
                                </a:lnTo>
                                <a:lnTo>
                                  <a:pt x="7341" y="305"/>
                                </a:lnTo>
                                <a:lnTo>
                                  <a:pt x="7415" y="330"/>
                                </a:lnTo>
                                <a:lnTo>
                                  <a:pt x="7487" y="358"/>
                                </a:lnTo>
                                <a:lnTo>
                                  <a:pt x="7557" y="387"/>
                                </a:lnTo>
                                <a:lnTo>
                                  <a:pt x="7624" y="418"/>
                                </a:lnTo>
                                <a:lnTo>
                                  <a:pt x="7688" y="451"/>
                                </a:lnTo>
                                <a:lnTo>
                                  <a:pt x="7729" y="409"/>
                                </a:lnTo>
                                <a:lnTo>
                                  <a:pt x="7774" y="368"/>
                                </a:lnTo>
                                <a:lnTo>
                                  <a:pt x="7823" y="330"/>
                                </a:lnTo>
                                <a:lnTo>
                                  <a:pt x="7876" y="294"/>
                                </a:lnTo>
                                <a:lnTo>
                                  <a:pt x="7931" y="259"/>
                                </a:lnTo>
                                <a:lnTo>
                                  <a:pt x="7990" y="227"/>
                                </a:lnTo>
                                <a:lnTo>
                                  <a:pt x="8052" y="196"/>
                                </a:lnTo>
                                <a:lnTo>
                                  <a:pt x="8116" y="168"/>
                                </a:lnTo>
                                <a:lnTo>
                                  <a:pt x="8183" y="141"/>
                                </a:lnTo>
                                <a:lnTo>
                                  <a:pt x="8253" y="117"/>
                                </a:lnTo>
                                <a:lnTo>
                                  <a:pt x="8324" y="95"/>
                                </a:lnTo>
                                <a:lnTo>
                                  <a:pt x="8398" y="75"/>
                                </a:lnTo>
                                <a:lnTo>
                                  <a:pt x="8473" y="58"/>
                                </a:lnTo>
                                <a:lnTo>
                                  <a:pt x="8550" y="42"/>
                                </a:lnTo>
                                <a:lnTo>
                                  <a:pt x="8628" y="29"/>
                                </a:lnTo>
                                <a:lnTo>
                                  <a:pt x="8708" y="19"/>
                                </a:lnTo>
                                <a:lnTo>
                                  <a:pt x="8788" y="11"/>
                                </a:lnTo>
                                <a:lnTo>
                                  <a:pt x="8870" y="5"/>
                                </a:lnTo>
                                <a:lnTo>
                                  <a:pt x="8952" y="1"/>
                                </a:lnTo>
                                <a:lnTo>
                                  <a:pt x="9034" y="0"/>
                                </a:lnTo>
                                <a:lnTo>
                                  <a:pt x="9117" y="2"/>
                                </a:lnTo>
                                <a:lnTo>
                                  <a:pt x="9200" y="6"/>
                                </a:lnTo>
                                <a:lnTo>
                                  <a:pt x="9283" y="13"/>
                                </a:lnTo>
                                <a:lnTo>
                                  <a:pt x="9365" y="22"/>
                                </a:lnTo>
                                <a:lnTo>
                                  <a:pt x="9447" y="34"/>
                                </a:lnTo>
                                <a:lnTo>
                                  <a:pt x="9529" y="49"/>
                                </a:lnTo>
                                <a:lnTo>
                                  <a:pt x="9609" y="66"/>
                                </a:lnTo>
                                <a:lnTo>
                                  <a:pt x="9689" y="86"/>
                                </a:lnTo>
                                <a:lnTo>
                                  <a:pt x="9775" y="111"/>
                                </a:lnTo>
                                <a:lnTo>
                                  <a:pt x="9857" y="140"/>
                                </a:lnTo>
                                <a:lnTo>
                                  <a:pt x="9936" y="171"/>
                                </a:lnTo>
                                <a:lnTo>
                                  <a:pt x="10011" y="204"/>
                                </a:lnTo>
                                <a:lnTo>
                                  <a:pt x="10082" y="241"/>
                                </a:lnTo>
                                <a:lnTo>
                                  <a:pt x="10148" y="279"/>
                                </a:lnTo>
                                <a:lnTo>
                                  <a:pt x="10209" y="321"/>
                                </a:lnTo>
                                <a:lnTo>
                                  <a:pt x="10266" y="286"/>
                                </a:lnTo>
                                <a:lnTo>
                                  <a:pt x="10326" y="253"/>
                                </a:lnTo>
                                <a:lnTo>
                                  <a:pt x="10388" y="223"/>
                                </a:lnTo>
                                <a:lnTo>
                                  <a:pt x="10452" y="194"/>
                                </a:lnTo>
                                <a:lnTo>
                                  <a:pt x="10518" y="167"/>
                                </a:lnTo>
                                <a:lnTo>
                                  <a:pt x="10586" y="142"/>
                                </a:lnTo>
                                <a:lnTo>
                                  <a:pt x="10655" y="119"/>
                                </a:lnTo>
                                <a:lnTo>
                                  <a:pt x="10727" y="99"/>
                                </a:lnTo>
                                <a:lnTo>
                                  <a:pt x="10800" y="80"/>
                                </a:lnTo>
                                <a:lnTo>
                                  <a:pt x="10874" y="63"/>
                                </a:lnTo>
                                <a:lnTo>
                                  <a:pt x="10949" y="48"/>
                                </a:lnTo>
                                <a:lnTo>
                                  <a:pt x="11026" y="35"/>
                                </a:lnTo>
                                <a:lnTo>
                                  <a:pt x="11103" y="25"/>
                                </a:lnTo>
                                <a:lnTo>
                                  <a:pt x="11182" y="16"/>
                                </a:lnTo>
                                <a:lnTo>
                                  <a:pt x="11260" y="9"/>
                                </a:lnTo>
                                <a:lnTo>
                                  <a:pt x="11340" y="5"/>
                                </a:lnTo>
                                <a:lnTo>
                                  <a:pt x="11419" y="2"/>
                                </a:lnTo>
                                <a:lnTo>
                                  <a:pt x="11499" y="2"/>
                                </a:lnTo>
                                <a:lnTo>
                                  <a:pt x="11578" y="3"/>
                                </a:lnTo>
                                <a:lnTo>
                                  <a:pt x="11658" y="7"/>
                                </a:lnTo>
                                <a:lnTo>
                                  <a:pt x="11737" y="13"/>
                                </a:lnTo>
                                <a:lnTo>
                                  <a:pt x="11816" y="21"/>
                                </a:lnTo>
                                <a:lnTo>
                                  <a:pt x="11895" y="31"/>
                                </a:lnTo>
                                <a:lnTo>
                                  <a:pt x="11972" y="43"/>
                                </a:lnTo>
                                <a:lnTo>
                                  <a:pt x="12049" y="57"/>
                                </a:lnTo>
                                <a:lnTo>
                                  <a:pt x="12125" y="73"/>
                                </a:lnTo>
                                <a:lnTo>
                                  <a:pt x="12199" y="92"/>
                                </a:lnTo>
                                <a:lnTo>
                                  <a:pt x="12273" y="112"/>
                                </a:lnTo>
                                <a:lnTo>
                                  <a:pt x="12344" y="135"/>
                                </a:lnTo>
                                <a:lnTo>
                                  <a:pt x="12415" y="160"/>
                                </a:lnTo>
                                <a:lnTo>
                                  <a:pt x="12483" y="187"/>
                                </a:lnTo>
                                <a:lnTo>
                                  <a:pt x="12550" y="216"/>
                                </a:lnTo>
                                <a:lnTo>
                                  <a:pt x="12635" y="258"/>
                                </a:lnTo>
                                <a:lnTo>
                                  <a:pt x="12714" y="303"/>
                                </a:lnTo>
                                <a:lnTo>
                                  <a:pt x="12787" y="351"/>
                                </a:lnTo>
                                <a:lnTo>
                                  <a:pt x="12854" y="401"/>
                                </a:lnTo>
                                <a:lnTo>
                                  <a:pt x="12914" y="453"/>
                                </a:lnTo>
                                <a:lnTo>
                                  <a:pt x="12968" y="508"/>
                                </a:lnTo>
                                <a:lnTo>
                                  <a:pt x="13014" y="565"/>
                                </a:lnTo>
                                <a:lnTo>
                                  <a:pt x="13054" y="623"/>
                                </a:lnTo>
                                <a:lnTo>
                                  <a:pt x="13086" y="683"/>
                                </a:lnTo>
                                <a:lnTo>
                                  <a:pt x="13110" y="744"/>
                                </a:lnTo>
                                <a:lnTo>
                                  <a:pt x="13206" y="760"/>
                                </a:lnTo>
                                <a:lnTo>
                                  <a:pt x="13299" y="778"/>
                                </a:lnTo>
                                <a:lnTo>
                                  <a:pt x="13389" y="799"/>
                                </a:lnTo>
                                <a:lnTo>
                                  <a:pt x="13476" y="822"/>
                                </a:lnTo>
                                <a:lnTo>
                                  <a:pt x="13560" y="848"/>
                                </a:lnTo>
                                <a:lnTo>
                                  <a:pt x="13642" y="876"/>
                                </a:lnTo>
                                <a:lnTo>
                                  <a:pt x="13719" y="906"/>
                                </a:lnTo>
                                <a:lnTo>
                                  <a:pt x="13794" y="938"/>
                                </a:lnTo>
                                <a:lnTo>
                                  <a:pt x="13865" y="972"/>
                                </a:lnTo>
                                <a:lnTo>
                                  <a:pt x="13932" y="1007"/>
                                </a:lnTo>
                                <a:lnTo>
                                  <a:pt x="13996" y="1045"/>
                                </a:lnTo>
                                <a:lnTo>
                                  <a:pt x="14056" y="1084"/>
                                </a:lnTo>
                                <a:lnTo>
                                  <a:pt x="14113" y="1125"/>
                                </a:lnTo>
                                <a:lnTo>
                                  <a:pt x="14165" y="1167"/>
                                </a:lnTo>
                                <a:lnTo>
                                  <a:pt x="14214" y="1210"/>
                                </a:lnTo>
                                <a:lnTo>
                                  <a:pt x="14258" y="1255"/>
                                </a:lnTo>
                                <a:lnTo>
                                  <a:pt x="14298" y="1301"/>
                                </a:lnTo>
                                <a:lnTo>
                                  <a:pt x="14365" y="1397"/>
                                </a:lnTo>
                                <a:lnTo>
                                  <a:pt x="14414" y="1495"/>
                                </a:lnTo>
                                <a:lnTo>
                                  <a:pt x="14444" y="1597"/>
                                </a:lnTo>
                                <a:lnTo>
                                  <a:pt x="14455" y="1701"/>
                                </a:lnTo>
                                <a:lnTo>
                                  <a:pt x="14452" y="1754"/>
                                </a:lnTo>
                                <a:lnTo>
                                  <a:pt x="14432" y="1860"/>
                                </a:lnTo>
                                <a:lnTo>
                                  <a:pt x="14390" y="1966"/>
                                </a:lnTo>
                                <a:lnTo>
                                  <a:pt x="14352" y="2032"/>
                                </a:lnTo>
                                <a:lnTo>
                                  <a:pt x="14307" y="2097"/>
                                </a:lnTo>
                                <a:lnTo>
                                  <a:pt x="14369" y="2143"/>
                                </a:lnTo>
                                <a:lnTo>
                                  <a:pt x="14427" y="2191"/>
                                </a:lnTo>
                                <a:lnTo>
                                  <a:pt x="14481" y="2239"/>
                                </a:lnTo>
                                <a:lnTo>
                                  <a:pt x="14531" y="2289"/>
                                </a:lnTo>
                                <a:lnTo>
                                  <a:pt x="14575" y="2339"/>
                                </a:lnTo>
                                <a:lnTo>
                                  <a:pt x="14616" y="2390"/>
                                </a:lnTo>
                                <a:lnTo>
                                  <a:pt x="14652" y="2442"/>
                                </a:lnTo>
                                <a:lnTo>
                                  <a:pt x="14684" y="2494"/>
                                </a:lnTo>
                                <a:lnTo>
                                  <a:pt x="14734" y="2600"/>
                                </a:lnTo>
                                <a:lnTo>
                                  <a:pt x="14768" y="2707"/>
                                </a:lnTo>
                                <a:lnTo>
                                  <a:pt x="14784" y="2814"/>
                                </a:lnTo>
                                <a:lnTo>
                                  <a:pt x="14786" y="2868"/>
                                </a:lnTo>
                                <a:lnTo>
                                  <a:pt x="14783" y="2922"/>
                                </a:lnTo>
                                <a:lnTo>
                                  <a:pt x="14766" y="3029"/>
                                </a:lnTo>
                                <a:lnTo>
                                  <a:pt x="14732" y="3135"/>
                                </a:lnTo>
                                <a:lnTo>
                                  <a:pt x="14682" y="3239"/>
                                </a:lnTo>
                                <a:lnTo>
                                  <a:pt x="14650" y="3291"/>
                                </a:lnTo>
                                <a:lnTo>
                                  <a:pt x="14615" y="3341"/>
                                </a:lnTo>
                                <a:lnTo>
                                  <a:pt x="14575" y="3391"/>
                                </a:lnTo>
                                <a:lnTo>
                                  <a:pt x="14532" y="3440"/>
                                </a:lnTo>
                                <a:lnTo>
                                  <a:pt x="14485" y="3488"/>
                                </a:lnTo>
                                <a:lnTo>
                                  <a:pt x="14433" y="3535"/>
                                </a:lnTo>
                                <a:lnTo>
                                  <a:pt x="14378" y="3581"/>
                                </a:lnTo>
                                <a:lnTo>
                                  <a:pt x="14318" y="3626"/>
                                </a:lnTo>
                                <a:lnTo>
                                  <a:pt x="14255" y="3669"/>
                                </a:lnTo>
                                <a:lnTo>
                                  <a:pt x="14188" y="3711"/>
                                </a:lnTo>
                                <a:lnTo>
                                  <a:pt x="14117" y="3752"/>
                                </a:lnTo>
                                <a:lnTo>
                                  <a:pt x="14042" y="3792"/>
                                </a:lnTo>
                                <a:lnTo>
                                  <a:pt x="13963" y="3829"/>
                                </a:lnTo>
                                <a:lnTo>
                                  <a:pt x="13881" y="3866"/>
                                </a:lnTo>
                                <a:lnTo>
                                  <a:pt x="13812" y="3893"/>
                                </a:lnTo>
                                <a:lnTo>
                                  <a:pt x="13742" y="3919"/>
                                </a:lnTo>
                                <a:lnTo>
                                  <a:pt x="13670" y="3944"/>
                                </a:lnTo>
                                <a:lnTo>
                                  <a:pt x="13597" y="3967"/>
                                </a:lnTo>
                                <a:lnTo>
                                  <a:pt x="13522" y="3989"/>
                                </a:lnTo>
                                <a:lnTo>
                                  <a:pt x="13446" y="4009"/>
                                </a:lnTo>
                                <a:lnTo>
                                  <a:pt x="13369" y="4028"/>
                                </a:lnTo>
                                <a:lnTo>
                                  <a:pt x="13290" y="4045"/>
                                </a:lnTo>
                                <a:lnTo>
                                  <a:pt x="13210" y="4060"/>
                                </a:lnTo>
                                <a:lnTo>
                                  <a:pt x="13129" y="4074"/>
                                </a:lnTo>
                                <a:lnTo>
                                  <a:pt x="13048" y="4087"/>
                                </a:lnTo>
                                <a:lnTo>
                                  <a:pt x="12965" y="4098"/>
                                </a:lnTo>
                                <a:lnTo>
                                  <a:pt x="12882" y="4107"/>
                                </a:lnTo>
                                <a:lnTo>
                                  <a:pt x="12798" y="4114"/>
                                </a:lnTo>
                                <a:lnTo>
                                  <a:pt x="12795" y="4166"/>
                                </a:lnTo>
                                <a:lnTo>
                                  <a:pt x="12775" y="4268"/>
                                </a:lnTo>
                                <a:lnTo>
                                  <a:pt x="12739" y="4368"/>
                                </a:lnTo>
                                <a:lnTo>
                                  <a:pt x="12686" y="4463"/>
                                </a:lnTo>
                                <a:lnTo>
                                  <a:pt x="12618" y="4555"/>
                                </a:lnTo>
                                <a:lnTo>
                                  <a:pt x="12535" y="4642"/>
                                </a:lnTo>
                                <a:lnTo>
                                  <a:pt x="12488" y="4684"/>
                                </a:lnTo>
                                <a:lnTo>
                                  <a:pt x="12438" y="4724"/>
                                </a:lnTo>
                                <a:lnTo>
                                  <a:pt x="12385" y="4764"/>
                                </a:lnTo>
                                <a:lnTo>
                                  <a:pt x="12329" y="4801"/>
                                </a:lnTo>
                                <a:lnTo>
                                  <a:pt x="12269" y="4838"/>
                                </a:lnTo>
                                <a:lnTo>
                                  <a:pt x="12207" y="4873"/>
                                </a:lnTo>
                                <a:lnTo>
                                  <a:pt x="12142" y="4906"/>
                                </a:lnTo>
                                <a:lnTo>
                                  <a:pt x="12074" y="4938"/>
                                </a:lnTo>
                                <a:lnTo>
                                  <a:pt x="12004" y="4968"/>
                                </a:lnTo>
                                <a:lnTo>
                                  <a:pt x="11931" y="4996"/>
                                </a:lnTo>
                                <a:lnTo>
                                  <a:pt x="11856" y="5023"/>
                                </a:lnTo>
                                <a:lnTo>
                                  <a:pt x="11778" y="5047"/>
                                </a:lnTo>
                                <a:lnTo>
                                  <a:pt x="11699" y="5070"/>
                                </a:lnTo>
                                <a:lnTo>
                                  <a:pt x="11617" y="5091"/>
                                </a:lnTo>
                                <a:lnTo>
                                  <a:pt x="11533" y="5110"/>
                                </a:lnTo>
                                <a:lnTo>
                                  <a:pt x="11448" y="5127"/>
                                </a:lnTo>
                                <a:lnTo>
                                  <a:pt x="11360" y="5141"/>
                                </a:lnTo>
                                <a:lnTo>
                                  <a:pt x="11271" y="5154"/>
                                </a:lnTo>
                                <a:lnTo>
                                  <a:pt x="11180" y="5164"/>
                                </a:lnTo>
                                <a:lnTo>
                                  <a:pt x="11088" y="5172"/>
                                </a:lnTo>
                                <a:lnTo>
                                  <a:pt x="10995" y="5178"/>
                                </a:lnTo>
                                <a:lnTo>
                                  <a:pt x="10900" y="5181"/>
                                </a:lnTo>
                                <a:lnTo>
                                  <a:pt x="10804" y="5182"/>
                                </a:lnTo>
                                <a:lnTo>
                                  <a:pt x="10720" y="5180"/>
                                </a:lnTo>
                                <a:lnTo>
                                  <a:pt x="10637" y="5177"/>
                                </a:lnTo>
                                <a:lnTo>
                                  <a:pt x="10553" y="5172"/>
                                </a:lnTo>
                                <a:lnTo>
                                  <a:pt x="10471" y="5165"/>
                                </a:lnTo>
                                <a:lnTo>
                                  <a:pt x="10389" y="5156"/>
                                </a:lnTo>
                                <a:lnTo>
                                  <a:pt x="10308" y="5145"/>
                                </a:lnTo>
                                <a:lnTo>
                                  <a:pt x="10228" y="5132"/>
                                </a:lnTo>
                                <a:lnTo>
                                  <a:pt x="10149" y="5118"/>
                                </a:lnTo>
                                <a:lnTo>
                                  <a:pt x="10071" y="5102"/>
                                </a:lnTo>
                                <a:lnTo>
                                  <a:pt x="9994" y="5083"/>
                                </a:lnTo>
                                <a:lnTo>
                                  <a:pt x="9919" y="5064"/>
                                </a:lnTo>
                                <a:lnTo>
                                  <a:pt x="9845" y="5042"/>
                                </a:lnTo>
                                <a:lnTo>
                                  <a:pt x="9773" y="5018"/>
                                </a:lnTo>
                                <a:lnTo>
                                  <a:pt x="9745" y="5066"/>
                                </a:lnTo>
                                <a:lnTo>
                                  <a:pt x="9680" y="5157"/>
                                </a:lnTo>
                                <a:lnTo>
                                  <a:pt x="9604" y="5244"/>
                                </a:lnTo>
                                <a:lnTo>
                                  <a:pt x="9516" y="5326"/>
                                </a:lnTo>
                                <a:lnTo>
                                  <a:pt x="9469" y="5366"/>
                                </a:lnTo>
                                <a:lnTo>
                                  <a:pt x="9419" y="5404"/>
                                </a:lnTo>
                                <a:lnTo>
                                  <a:pt x="9366" y="5441"/>
                                </a:lnTo>
                                <a:lnTo>
                                  <a:pt x="9311" y="5477"/>
                                </a:lnTo>
                                <a:lnTo>
                                  <a:pt x="9254" y="5512"/>
                                </a:lnTo>
                                <a:lnTo>
                                  <a:pt x="9195" y="5546"/>
                                </a:lnTo>
                                <a:lnTo>
                                  <a:pt x="9134" y="5578"/>
                                </a:lnTo>
                                <a:lnTo>
                                  <a:pt x="9071" y="5609"/>
                                </a:lnTo>
                                <a:lnTo>
                                  <a:pt x="9005" y="5638"/>
                                </a:lnTo>
                                <a:lnTo>
                                  <a:pt x="8938" y="5666"/>
                                </a:lnTo>
                                <a:lnTo>
                                  <a:pt x="8869" y="5693"/>
                                </a:lnTo>
                                <a:lnTo>
                                  <a:pt x="8799" y="5718"/>
                                </a:lnTo>
                                <a:lnTo>
                                  <a:pt x="8727" y="5742"/>
                                </a:lnTo>
                                <a:lnTo>
                                  <a:pt x="8653" y="5765"/>
                                </a:lnTo>
                                <a:lnTo>
                                  <a:pt x="8578" y="5786"/>
                                </a:lnTo>
                                <a:lnTo>
                                  <a:pt x="8501" y="5805"/>
                                </a:lnTo>
                                <a:lnTo>
                                  <a:pt x="8424" y="5823"/>
                                </a:lnTo>
                                <a:lnTo>
                                  <a:pt x="8345" y="5840"/>
                                </a:lnTo>
                                <a:lnTo>
                                  <a:pt x="8265" y="5855"/>
                                </a:lnTo>
                                <a:lnTo>
                                  <a:pt x="8184" y="5868"/>
                                </a:lnTo>
                                <a:lnTo>
                                  <a:pt x="8101" y="5880"/>
                                </a:lnTo>
                                <a:lnTo>
                                  <a:pt x="8018" y="5890"/>
                                </a:lnTo>
                                <a:lnTo>
                                  <a:pt x="7935" y="5898"/>
                                </a:lnTo>
                                <a:lnTo>
                                  <a:pt x="7850" y="5905"/>
                                </a:lnTo>
                                <a:lnTo>
                                  <a:pt x="7765" y="5910"/>
                                </a:lnTo>
                                <a:lnTo>
                                  <a:pt x="7679" y="5913"/>
                                </a:lnTo>
                                <a:lnTo>
                                  <a:pt x="7593" y="5914"/>
                                </a:lnTo>
                                <a:lnTo>
                                  <a:pt x="7506" y="5914"/>
                                </a:lnTo>
                                <a:lnTo>
                                  <a:pt x="7419" y="5912"/>
                                </a:lnTo>
                                <a:lnTo>
                                  <a:pt x="7332" y="5908"/>
                                </a:lnTo>
                                <a:lnTo>
                                  <a:pt x="7245" y="5902"/>
                                </a:lnTo>
                                <a:lnTo>
                                  <a:pt x="7157" y="5894"/>
                                </a:lnTo>
                                <a:lnTo>
                                  <a:pt x="7070" y="5885"/>
                                </a:lnTo>
                                <a:lnTo>
                                  <a:pt x="6982" y="5873"/>
                                </a:lnTo>
                                <a:lnTo>
                                  <a:pt x="6895" y="5860"/>
                                </a:lnTo>
                                <a:lnTo>
                                  <a:pt x="6806" y="5844"/>
                                </a:lnTo>
                                <a:lnTo>
                                  <a:pt x="6718" y="5826"/>
                                </a:lnTo>
                                <a:lnTo>
                                  <a:pt x="6631" y="5807"/>
                                </a:lnTo>
                                <a:lnTo>
                                  <a:pt x="6547" y="5785"/>
                                </a:lnTo>
                                <a:lnTo>
                                  <a:pt x="6464" y="5762"/>
                                </a:lnTo>
                                <a:lnTo>
                                  <a:pt x="6383" y="5736"/>
                                </a:lnTo>
                                <a:lnTo>
                                  <a:pt x="6304" y="5710"/>
                                </a:lnTo>
                                <a:lnTo>
                                  <a:pt x="6227" y="5681"/>
                                </a:lnTo>
                                <a:lnTo>
                                  <a:pt x="6153" y="5651"/>
                                </a:lnTo>
                                <a:lnTo>
                                  <a:pt x="6080" y="5619"/>
                                </a:lnTo>
                                <a:lnTo>
                                  <a:pt x="6010" y="5586"/>
                                </a:lnTo>
                                <a:lnTo>
                                  <a:pt x="5943" y="5551"/>
                                </a:lnTo>
                                <a:lnTo>
                                  <a:pt x="5878" y="5514"/>
                                </a:lnTo>
                                <a:lnTo>
                                  <a:pt x="5815" y="5476"/>
                                </a:lnTo>
                                <a:lnTo>
                                  <a:pt x="5756" y="5437"/>
                                </a:lnTo>
                                <a:lnTo>
                                  <a:pt x="5699" y="5396"/>
                                </a:lnTo>
                                <a:lnTo>
                                  <a:pt x="5645" y="5354"/>
                                </a:lnTo>
                                <a:lnTo>
                                  <a:pt x="5570" y="5378"/>
                                </a:lnTo>
                                <a:lnTo>
                                  <a:pt x="5494" y="5400"/>
                                </a:lnTo>
                                <a:lnTo>
                                  <a:pt x="5417" y="5421"/>
                                </a:lnTo>
                                <a:lnTo>
                                  <a:pt x="5339" y="5440"/>
                                </a:lnTo>
                                <a:lnTo>
                                  <a:pt x="5261" y="5458"/>
                                </a:lnTo>
                                <a:lnTo>
                                  <a:pt x="5182" y="5475"/>
                                </a:lnTo>
                                <a:lnTo>
                                  <a:pt x="5102" y="5490"/>
                                </a:lnTo>
                                <a:lnTo>
                                  <a:pt x="5022" y="5503"/>
                                </a:lnTo>
                                <a:lnTo>
                                  <a:pt x="4942" y="5515"/>
                                </a:lnTo>
                                <a:lnTo>
                                  <a:pt x="4861" y="5526"/>
                                </a:lnTo>
                                <a:lnTo>
                                  <a:pt x="4780" y="5535"/>
                                </a:lnTo>
                                <a:lnTo>
                                  <a:pt x="4699" y="5543"/>
                                </a:lnTo>
                                <a:lnTo>
                                  <a:pt x="4617" y="5549"/>
                                </a:lnTo>
                                <a:lnTo>
                                  <a:pt x="4536" y="5554"/>
                                </a:lnTo>
                                <a:lnTo>
                                  <a:pt x="4454" y="5557"/>
                                </a:lnTo>
                                <a:lnTo>
                                  <a:pt x="4372" y="5560"/>
                                </a:lnTo>
                                <a:lnTo>
                                  <a:pt x="4291" y="5560"/>
                                </a:lnTo>
                                <a:lnTo>
                                  <a:pt x="4209" y="5560"/>
                                </a:lnTo>
                                <a:lnTo>
                                  <a:pt x="4128" y="5558"/>
                                </a:lnTo>
                                <a:lnTo>
                                  <a:pt x="4047" y="5554"/>
                                </a:lnTo>
                                <a:lnTo>
                                  <a:pt x="3966" y="5550"/>
                                </a:lnTo>
                                <a:lnTo>
                                  <a:pt x="3886" y="5543"/>
                                </a:lnTo>
                                <a:lnTo>
                                  <a:pt x="3806" y="5536"/>
                                </a:lnTo>
                                <a:lnTo>
                                  <a:pt x="3727" y="5527"/>
                                </a:lnTo>
                                <a:lnTo>
                                  <a:pt x="3648" y="5517"/>
                                </a:lnTo>
                                <a:lnTo>
                                  <a:pt x="3569" y="5506"/>
                                </a:lnTo>
                                <a:lnTo>
                                  <a:pt x="3492" y="5493"/>
                                </a:lnTo>
                                <a:lnTo>
                                  <a:pt x="3415" y="5479"/>
                                </a:lnTo>
                                <a:lnTo>
                                  <a:pt x="3338" y="5464"/>
                                </a:lnTo>
                                <a:lnTo>
                                  <a:pt x="3263" y="5447"/>
                                </a:lnTo>
                                <a:lnTo>
                                  <a:pt x="3189" y="5430"/>
                                </a:lnTo>
                                <a:lnTo>
                                  <a:pt x="3115" y="5411"/>
                                </a:lnTo>
                                <a:lnTo>
                                  <a:pt x="3043" y="5390"/>
                                </a:lnTo>
                                <a:lnTo>
                                  <a:pt x="2971" y="5369"/>
                                </a:lnTo>
                                <a:lnTo>
                                  <a:pt x="2901" y="5346"/>
                                </a:lnTo>
                                <a:lnTo>
                                  <a:pt x="2832" y="5322"/>
                                </a:lnTo>
                                <a:lnTo>
                                  <a:pt x="2764" y="5297"/>
                                </a:lnTo>
                                <a:lnTo>
                                  <a:pt x="2698" y="5270"/>
                                </a:lnTo>
                                <a:lnTo>
                                  <a:pt x="2633" y="5242"/>
                                </a:lnTo>
                                <a:lnTo>
                                  <a:pt x="2569" y="5214"/>
                                </a:lnTo>
                                <a:lnTo>
                                  <a:pt x="2507" y="5184"/>
                                </a:lnTo>
                                <a:lnTo>
                                  <a:pt x="2446" y="5152"/>
                                </a:lnTo>
                                <a:lnTo>
                                  <a:pt x="2387" y="5120"/>
                                </a:lnTo>
                                <a:lnTo>
                                  <a:pt x="2330" y="5086"/>
                                </a:lnTo>
                                <a:lnTo>
                                  <a:pt x="2274" y="5051"/>
                                </a:lnTo>
                                <a:lnTo>
                                  <a:pt x="2220" y="5016"/>
                                </a:lnTo>
                                <a:lnTo>
                                  <a:pt x="2168" y="4979"/>
                                </a:lnTo>
                                <a:lnTo>
                                  <a:pt x="2118" y="4940"/>
                                </a:lnTo>
                                <a:lnTo>
                                  <a:pt x="2070" y="4901"/>
                                </a:lnTo>
                                <a:lnTo>
                                  <a:pt x="2024" y="4861"/>
                                </a:lnTo>
                                <a:lnTo>
                                  <a:pt x="2014" y="4852"/>
                                </a:lnTo>
                                <a:lnTo>
                                  <a:pt x="2005" y="4843"/>
                                </a:lnTo>
                                <a:lnTo>
                                  <a:pt x="1996" y="4835"/>
                                </a:lnTo>
                                <a:lnTo>
                                  <a:pt x="1902" y="4839"/>
                                </a:lnTo>
                                <a:lnTo>
                                  <a:pt x="1809" y="4840"/>
                                </a:lnTo>
                                <a:lnTo>
                                  <a:pt x="1717" y="4838"/>
                                </a:lnTo>
                                <a:lnTo>
                                  <a:pt x="1626" y="4833"/>
                                </a:lnTo>
                                <a:lnTo>
                                  <a:pt x="1537" y="4825"/>
                                </a:lnTo>
                                <a:lnTo>
                                  <a:pt x="1449" y="4815"/>
                                </a:lnTo>
                                <a:lnTo>
                                  <a:pt x="1363" y="4801"/>
                                </a:lnTo>
                                <a:lnTo>
                                  <a:pt x="1280" y="4785"/>
                                </a:lnTo>
                                <a:lnTo>
                                  <a:pt x="1198" y="4766"/>
                                </a:lnTo>
                                <a:lnTo>
                                  <a:pt x="1119" y="4745"/>
                                </a:lnTo>
                                <a:lnTo>
                                  <a:pt x="1043" y="4721"/>
                                </a:lnTo>
                                <a:lnTo>
                                  <a:pt x="969" y="4694"/>
                                </a:lnTo>
                                <a:lnTo>
                                  <a:pt x="898" y="4666"/>
                                </a:lnTo>
                                <a:lnTo>
                                  <a:pt x="831" y="4635"/>
                                </a:lnTo>
                                <a:lnTo>
                                  <a:pt x="767" y="4602"/>
                                </a:lnTo>
                                <a:lnTo>
                                  <a:pt x="706" y="4567"/>
                                </a:lnTo>
                                <a:lnTo>
                                  <a:pt x="650" y="4531"/>
                                </a:lnTo>
                                <a:lnTo>
                                  <a:pt x="597" y="4492"/>
                                </a:lnTo>
                                <a:lnTo>
                                  <a:pt x="549" y="4451"/>
                                </a:lnTo>
                                <a:lnTo>
                                  <a:pt x="504" y="4409"/>
                                </a:lnTo>
                                <a:lnTo>
                                  <a:pt x="430" y="4320"/>
                                </a:lnTo>
                                <a:lnTo>
                                  <a:pt x="375" y="4225"/>
                                </a:lnTo>
                                <a:lnTo>
                                  <a:pt x="342" y="4125"/>
                                </a:lnTo>
                                <a:lnTo>
                                  <a:pt x="333" y="4060"/>
                                </a:lnTo>
                                <a:lnTo>
                                  <a:pt x="333" y="3996"/>
                                </a:lnTo>
                                <a:lnTo>
                                  <a:pt x="343" y="3932"/>
                                </a:lnTo>
                                <a:lnTo>
                                  <a:pt x="362" y="3869"/>
                                </a:lnTo>
                                <a:lnTo>
                                  <a:pt x="389" y="3808"/>
                                </a:lnTo>
                                <a:lnTo>
                                  <a:pt x="426" y="3747"/>
                                </a:lnTo>
                                <a:lnTo>
                                  <a:pt x="471" y="3689"/>
                                </a:lnTo>
                                <a:lnTo>
                                  <a:pt x="524" y="3632"/>
                                </a:lnTo>
                                <a:lnTo>
                                  <a:pt x="586" y="3578"/>
                                </a:lnTo>
                                <a:lnTo>
                                  <a:pt x="656" y="3526"/>
                                </a:lnTo>
                                <a:lnTo>
                                  <a:pt x="734" y="3477"/>
                                </a:lnTo>
                                <a:lnTo>
                                  <a:pt x="644" y="3446"/>
                                </a:lnTo>
                                <a:lnTo>
                                  <a:pt x="560" y="3412"/>
                                </a:lnTo>
                                <a:lnTo>
                                  <a:pt x="481" y="3375"/>
                                </a:lnTo>
                                <a:lnTo>
                                  <a:pt x="408" y="3336"/>
                                </a:lnTo>
                                <a:lnTo>
                                  <a:pt x="341" y="3294"/>
                                </a:lnTo>
                                <a:lnTo>
                                  <a:pt x="279" y="3251"/>
                                </a:lnTo>
                                <a:lnTo>
                                  <a:pt x="224" y="3205"/>
                                </a:lnTo>
                                <a:lnTo>
                                  <a:pt x="174" y="3158"/>
                                </a:lnTo>
                                <a:lnTo>
                                  <a:pt x="130" y="3109"/>
                                </a:lnTo>
                                <a:lnTo>
                                  <a:pt x="92" y="3058"/>
                                </a:lnTo>
                                <a:lnTo>
                                  <a:pt x="61" y="3007"/>
                                </a:lnTo>
                                <a:lnTo>
                                  <a:pt x="17" y="2901"/>
                                </a:lnTo>
                                <a:lnTo>
                                  <a:pt x="0" y="2793"/>
                                </a:lnTo>
                                <a:lnTo>
                                  <a:pt x="1" y="2738"/>
                                </a:lnTo>
                                <a:lnTo>
                                  <a:pt x="23" y="2629"/>
                                </a:lnTo>
                                <a:lnTo>
                                  <a:pt x="74" y="2521"/>
                                </a:lnTo>
                                <a:lnTo>
                                  <a:pt x="110" y="2467"/>
                                </a:lnTo>
                                <a:lnTo>
                                  <a:pt x="153" y="2415"/>
                                </a:lnTo>
                                <a:lnTo>
                                  <a:pt x="203" y="2364"/>
                                </a:lnTo>
                                <a:lnTo>
                                  <a:pt x="250" y="2323"/>
                                </a:lnTo>
                                <a:lnTo>
                                  <a:pt x="301" y="2284"/>
                                </a:lnTo>
                                <a:lnTo>
                                  <a:pt x="356" y="2247"/>
                                </a:lnTo>
                                <a:lnTo>
                                  <a:pt x="414" y="2211"/>
                                </a:lnTo>
                                <a:lnTo>
                                  <a:pt x="476" y="2178"/>
                                </a:lnTo>
                                <a:lnTo>
                                  <a:pt x="541" y="2147"/>
                                </a:lnTo>
                                <a:lnTo>
                                  <a:pt x="610" y="2118"/>
                                </a:lnTo>
                                <a:lnTo>
                                  <a:pt x="681" y="2091"/>
                                </a:lnTo>
                                <a:lnTo>
                                  <a:pt x="755" y="2067"/>
                                </a:lnTo>
                                <a:lnTo>
                                  <a:pt x="831" y="2045"/>
                                </a:lnTo>
                                <a:lnTo>
                                  <a:pt x="910" y="2025"/>
                                </a:lnTo>
                                <a:lnTo>
                                  <a:pt x="991" y="2008"/>
                                </a:lnTo>
                                <a:lnTo>
                                  <a:pt x="1074" y="1993"/>
                                </a:lnTo>
                                <a:lnTo>
                                  <a:pt x="1158" y="1982"/>
                                </a:lnTo>
                                <a:lnTo>
                                  <a:pt x="1245" y="1972"/>
                                </a:lnTo>
                                <a:lnTo>
                                  <a:pt x="1332" y="1966"/>
                                </a:lnTo>
                                <a:lnTo>
                                  <a:pt x="1345" y="19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1413" y="947"/>
                            <a:ext cx="13550" cy="5029"/>
                          </a:xfrm>
                          <a:custGeom>
                            <a:avLst/>
                            <a:gdLst>
                              <a:gd name="T0" fmla="+- 0 2197 1414"/>
                              <a:gd name="T1" fmla="*/ T0 w 13550"/>
                              <a:gd name="T2" fmla="+- 0 4211 947"/>
                              <a:gd name="T3" fmla="*/ 4211 h 5029"/>
                              <a:gd name="T4" fmla="+- 0 2033 1414"/>
                              <a:gd name="T5" fmla="*/ T4 w 13550"/>
                              <a:gd name="T6" fmla="+- 0 4208 947"/>
                              <a:gd name="T7" fmla="*/ 4208 h 5029"/>
                              <a:gd name="T8" fmla="+- 0 1872 1414"/>
                              <a:gd name="T9" fmla="*/ T8 w 13550"/>
                              <a:gd name="T10" fmla="+- 0 4196 947"/>
                              <a:gd name="T11" fmla="*/ 4196 h 5029"/>
                              <a:gd name="T12" fmla="+- 0 1713 1414"/>
                              <a:gd name="T13" fmla="*/ T12 w 13550"/>
                              <a:gd name="T14" fmla="+- 0 4173 947"/>
                              <a:gd name="T15" fmla="*/ 4173 h 5029"/>
                              <a:gd name="T16" fmla="+- 0 1560 1414"/>
                              <a:gd name="T17" fmla="*/ T16 w 13550"/>
                              <a:gd name="T18" fmla="+- 0 4141 947"/>
                              <a:gd name="T19" fmla="*/ 4141 h 5029"/>
                              <a:gd name="T20" fmla="+- 0 1414 1414"/>
                              <a:gd name="T21" fmla="*/ T20 w 13550"/>
                              <a:gd name="T22" fmla="+- 0 4100 947"/>
                              <a:gd name="T23" fmla="*/ 4100 h 5029"/>
                              <a:gd name="T24" fmla="+- 0 2970 1414"/>
                              <a:gd name="T25" fmla="*/ T24 w 13550"/>
                              <a:gd name="T26" fmla="+- 0 5417 947"/>
                              <a:gd name="T27" fmla="*/ 5417 h 5029"/>
                              <a:gd name="T28" fmla="+- 0 2820 1414"/>
                              <a:gd name="T29" fmla="*/ T28 w 13550"/>
                              <a:gd name="T30" fmla="+- 0 5440 947"/>
                              <a:gd name="T31" fmla="*/ 5440 h 5029"/>
                              <a:gd name="T32" fmla="+- 0 2665 1414"/>
                              <a:gd name="T33" fmla="*/ T32 w 13550"/>
                              <a:gd name="T34" fmla="+- 0 5455 947"/>
                              <a:gd name="T35" fmla="*/ 5455 h 5029"/>
                              <a:gd name="T36" fmla="+- 0 6243 1414"/>
                              <a:gd name="T37" fmla="*/ T36 w 13550"/>
                              <a:gd name="T38" fmla="+- 0 5919 947"/>
                              <a:gd name="T39" fmla="*/ 5919 h 5029"/>
                              <a:gd name="T40" fmla="+- 0 6128 1414"/>
                              <a:gd name="T41" fmla="*/ T40 w 13550"/>
                              <a:gd name="T42" fmla="+- 0 5800 947"/>
                              <a:gd name="T43" fmla="*/ 5800 h 5029"/>
                              <a:gd name="T44" fmla="+- 0 10530 1414"/>
                              <a:gd name="T45" fmla="*/ T44 w 13550"/>
                              <a:gd name="T46" fmla="+- 0 5382 947"/>
                              <a:gd name="T47" fmla="*/ 5382 h 5029"/>
                              <a:gd name="T48" fmla="+- 0 10497 1414"/>
                              <a:gd name="T49" fmla="*/ T48 w 13550"/>
                              <a:gd name="T50" fmla="+- 0 5514 947"/>
                              <a:gd name="T51" fmla="*/ 5514 h 5029"/>
                              <a:gd name="T52" fmla="+- 0 10438 1414"/>
                              <a:gd name="T53" fmla="*/ T52 w 13550"/>
                              <a:gd name="T54" fmla="+- 0 5644 947"/>
                              <a:gd name="T55" fmla="*/ 5644 h 5029"/>
                              <a:gd name="T56" fmla="+- 0 12438 1414"/>
                              <a:gd name="T57" fmla="*/ T56 w 13550"/>
                              <a:gd name="T58" fmla="+- 0 3795 947"/>
                              <a:gd name="T59" fmla="*/ 3795 h 5029"/>
                              <a:gd name="T60" fmla="+- 0 12620 1414"/>
                              <a:gd name="T61" fmla="*/ T60 w 13550"/>
                              <a:gd name="T62" fmla="+- 0 3858 947"/>
                              <a:gd name="T63" fmla="*/ 3858 h 5029"/>
                              <a:gd name="T64" fmla="+- 0 12786 1414"/>
                              <a:gd name="T65" fmla="*/ T64 w 13550"/>
                              <a:gd name="T66" fmla="+- 0 3929 947"/>
                              <a:gd name="T67" fmla="*/ 3929 h 5029"/>
                              <a:gd name="T68" fmla="+- 0 12936 1414"/>
                              <a:gd name="T69" fmla="*/ T68 w 13550"/>
                              <a:gd name="T70" fmla="+- 0 4010 947"/>
                              <a:gd name="T71" fmla="*/ 4010 h 5029"/>
                              <a:gd name="T72" fmla="+- 0 13069 1414"/>
                              <a:gd name="T73" fmla="*/ T72 w 13550"/>
                              <a:gd name="T74" fmla="+- 0 4098 947"/>
                              <a:gd name="T75" fmla="*/ 4098 h 5029"/>
                              <a:gd name="T76" fmla="+- 0 13184 1414"/>
                              <a:gd name="T77" fmla="*/ T76 w 13550"/>
                              <a:gd name="T78" fmla="+- 0 4193 947"/>
                              <a:gd name="T79" fmla="*/ 4193 h 5029"/>
                              <a:gd name="T80" fmla="+- 0 13280 1414"/>
                              <a:gd name="T81" fmla="*/ T80 w 13550"/>
                              <a:gd name="T82" fmla="+- 0 4295 947"/>
                              <a:gd name="T83" fmla="*/ 4295 h 5029"/>
                              <a:gd name="T84" fmla="+- 0 13356 1414"/>
                              <a:gd name="T85" fmla="*/ T84 w 13550"/>
                              <a:gd name="T86" fmla="+- 0 4401 947"/>
                              <a:gd name="T87" fmla="*/ 4401 h 5029"/>
                              <a:gd name="T88" fmla="+- 0 13410 1414"/>
                              <a:gd name="T89" fmla="*/ T88 w 13550"/>
                              <a:gd name="T90" fmla="+- 0 4512 947"/>
                              <a:gd name="T91" fmla="*/ 4512 h 5029"/>
                              <a:gd name="T92" fmla="+- 0 13443 1414"/>
                              <a:gd name="T93" fmla="*/ T92 w 13550"/>
                              <a:gd name="T94" fmla="+- 0 4627 947"/>
                              <a:gd name="T95" fmla="*/ 4627 h 5029"/>
                              <a:gd name="T96" fmla="+- 0 13453 1414"/>
                              <a:gd name="T97" fmla="*/ T96 w 13550"/>
                              <a:gd name="T98" fmla="+- 0 4744 947"/>
                              <a:gd name="T99" fmla="*/ 4744 h 5029"/>
                              <a:gd name="T100" fmla="+- 0 14919 1414"/>
                              <a:gd name="T101" fmla="*/ T100 w 13550"/>
                              <a:gd name="T102" fmla="+- 0 2780 947"/>
                              <a:gd name="T103" fmla="*/ 2780 h 5029"/>
                              <a:gd name="T104" fmla="+- 0 14815 1414"/>
                              <a:gd name="T105" fmla="*/ T104 w 13550"/>
                              <a:gd name="T106" fmla="+- 0 2880 947"/>
                              <a:gd name="T107" fmla="*/ 2880 h 5029"/>
                              <a:gd name="T108" fmla="+- 0 14690 1414"/>
                              <a:gd name="T109" fmla="*/ T108 w 13550"/>
                              <a:gd name="T110" fmla="+- 0 2972 947"/>
                              <a:gd name="T111" fmla="*/ 2972 h 5029"/>
                              <a:gd name="T112" fmla="+- 0 14547 1414"/>
                              <a:gd name="T113" fmla="*/ T112 w 13550"/>
                              <a:gd name="T114" fmla="+- 0 3056 947"/>
                              <a:gd name="T115" fmla="*/ 3056 h 5029"/>
                              <a:gd name="T116" fmla="+- 0 13776 1414"/>
                              <a:gd name="T117" fmla="*/ T116 w 13550"/>
                              <a:gd name="T118" fmla="+- 0 1370 947"/>
                              <a:gd name="T119" fmla="*/ 1370 h 5029"/>
                              <a:gd name="T120" fmla="+- 0 13797 1414"/>
                              <a:gd name="T121" fmla="*/ T120 w 13550"/>
                              <a:gd name="T122" fmla="+- 0 1456 947"/>
                              <a:gd name="T123" fmla="*/ 1456 h 5029"/>
                              <a:gd name="T124" fmla="+- 0 13802 1414"/>
                              <a:gd name="T125" fmla="*/ T124 w 13550"/>
                              <a:gd name="T126" fmla="+- 0 1543 947"/>
                              <a:gd name="T127" fmla="*/ 1543 h 5029"/>
                              <a:gd name="T128" fmla="+- 0 10668 1414"/>
                              <a:gd name="T129" fmla="*/ T128 w 13550"/>
                              <a:gd name="T130" fmla="+- 0 1109 947"/>
                              <a:gd name="T131" fmla="*/ 1109 h 5029"/>
                              <a:gd name="T132" fmla="+- 0 10795 1414"/>
                              <a:gd name="T133" fmla="*/ T132 w 13550"/>
                              <a:gd name="T134" fmla="+- 0 999 947"/>
                              <a:gd name="T135" fmla="*/ 999 h 5029"/>
                              <a:gd name="T136" fmla="+- 0 8244 1414"/>
                              <a:gd name="T137" fmla="*/ T136 w 13550"/>
                              <a:gd name="T138" fmla="+- 0 1273 947"/>
                              <a:gd name="T139" fmla="*/ 1273 h 5029"/>
                              <a:gd name="T140" fmla="+- 0 8295 1414"/>
                              <a:gd name="T141" fmla="*/ T140 w 13550"/>
                              <a:gd name="T142" fmla="+- 0 1176 947"/>
                              <a:gd name="T143" fmla="*/ 1176 h 5029"/>
                              <a:gd name="T144" fmla="+- 0 8367 1414"/>
                              <a:gd name="T145" fmla="*/ T144 w 13550"/>
                              <a:gd name="T146" fmla="+- 0 1083 947"/>
                              <a:gd name="T147" fmla="*/ 1083 h 5029"/>
                              <a:gd name="T148" fmla="+- 0 5541 1414"/>
                              <a:gd name="T149" fmla="*/ T148 w 13550"/>
                              <a:gd name="T150" fmla="+- 0 1364 947"/>
                              <a:gd name="T151" fmla="*/ 1364 h 5029"/>
                              <a:gd name="T152" fmla="+- 0 5694 1414"/>
                              <a:gd name="T153" fmla="*/ T152 w 13550"/>
                              <a:gd name="T154" fmla="+- 0 1423 947"/>
                              <a:gd name="T155" fmla="*/ 1423 h 5029"/>
                              <a:gd name="T156" fmla="+- 0 5837 1414"/>
                              <a:gd name="T157" fmla="*/ T156 w 13550"/>
                              <a:gd name="T158" fmla="+- 0 1487 947"/>
                              <a:gd name="T159" fmla="*/ 1487 h 5029"/>
                              <a:gd name="T160" fmla="+- 0 2086 1414"/>
                              <a:gd name="T161" fmla="*/ T160 w 13550"/>
                              <a:gd name="T162" fmla="+- 0 2788 947"/>
                              <a:gd name="T163" fmla="*/ 2788 h 5029"/>
                              <a:gd name="T164" fmla="+- 0 2041 1414"/>
                              <a:gd name="T165" fmla="*/ T164 w 13550"/>
                              <a:gd name="T166" fmla="+- 0 2691 947"/>
                              <a:gd name="T167" fmla="*/ 2691 h 5029"/>
                              <a:gd name="T168" fmla="+- 0 2009 1414"/>
                              <a:gd name="T169" fmla="*/ T168 w 13550"/>
                              <a:gd name="T170" fmla="+- 0 2594 947"/>
                              <a:gd name="T171" fmla="*/ 2594 h 5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3550" h="5029">
                                <a:moveTo>
                                  <a:pt x="866" y="3262"/>
                                </a:moveTo>
                                <a:lnTo>
                                  <a:pt x="783" y="3264"/>
                                </a:lnTo>
                                <a:lnTo>
                                  <a:pt x="701" y="3264"/>
                                </a:lnTo>
                                <a:lnTo>
                                  <a:pt x="619" y="3261"/>
                                </a:lnTo>
                                <a:lnTo>
                                  <a:pt x="538" y="3256"/>
                                </a:lnTo>
                                <a:lnTo>
                                  <a:pt x="458" y="3249"/>
                                </a:lnTo>
                                <a:lnTo>
                                  <a:pt x="378" y="3239"/>
                                </a:lnTo>
                                <a:lnTo>
                                  <a:pt x="299" y="3226"/>
                                </a:lnTo>
                                <a:lnTo>
                                  <a:pt x="222" y="3211"/>
                                </a:lnTo>
                                <a:lnTo>
                                  <a:pt x="146" y="3194"/>
                                </a:lnTo>
                                <a:lnTo>
                                  <a:pt x="72" y="3175"/>
                                </a:lnTo>
                                <a:lnTo>
                                  <a:pt x="0" y="3153"/>
                                </a:lnTo>
                                <a:moveTo>
                                  <a:pt x="1630" y="4456"/>
                                </a:moveTo>
                                <a:lnTo>
                                  <a:pt x="1556" y="4470"/>
                                </a:lnTo>
                                <a:lnTo>
                                  <a:pt x="1481" y="4483"/>
                                </a:lnTo>
                                <a:lnTo>
                                  <a:pt x="1406" y="4493"/>
                                </a:lnTo>
                                <a:lnTo>
                                  <a:pt x="1329" y="4502"/>
                                </a:lnTo>
                                <a:lnTo>
                                  <a:pt x="1251" y="4508"/>
                                </a:lnTo>
                                <a:moveTo>
                                  <a:pt x="4894" y="5029"/>
                                </a:moveTo>
                                <a:lnTo>
                                  <a:pt x="4829" y="4972"/>
                                </a:lnTo>
                                <a:lnTo>
                                  <a:pt x="4769" y="4913"/>
                                </a:lnTo>
                                <a:lnTo>
                                  <a:pt x="4714" y="4853"/>
                                </a:lnTo>
                                <a:lnTo>
                                  <a:pt x="4666" y="4791"/>
                                </a:lnTo>
                                <a:moveTo>
                                  <a:pt x="9116" y="4435"/>
                                </a:moveTo>
                                <a:lnTo>
                                  <a:pt x="9102" y="4501"/>
                                </a:lnTo>
                                <a:lnTo>
                                  <a:pt x="9083" y="4567"/>
                                </a:lnTo>
                                <a:lnTo>
                                  <a:pt x="9057" y="4632"/>
                                </a:lnTo>
                                <a:lnTo>
                                  <a:pt x="9024" y="4697"/>
                                </a:lnTo>
                                <a:moveTo>
                                  <a:pt x="10928" y="2821"/>
                                </a:moveTo>
                                <a:lnTo>
                                  <a:pt x="11024" y="2848"/>
                                </a:lnTo>
                                <a:lnTo>
                                  <a:pt x="11117" y="2878"/>
                                </a:lnTo>
                                <a:lnTo>
                                  <a:pt x="11206" y="2911"/>
                                </a:lnTo>
                                <a:lnTo>
                                  <a:pt x="11291" y="2945"/>
                                </a:lnTo>
                                <a:lnTo>
                                  <a:pt x="11372" y="2982"/>
                                </a:lnTo>
                                <a:lnTo>
                                  <a:pt x="11449" y="3022"/>
                                </a:lnTo>
                                <a:lnTo>
                                  <a:pt x="11522" y="3063"/>
                                </a:lnTo>
                                <a:lnTo>
                                  <a:pt x="11591" y="3106"/>
                                </a:lnTo>
                                <a:lnTo>
                                  <a:pt x="11655" y="3151"/>
                                </a:lnTo>
                                <a:lnTo>
                                  <a:pt x="11715" y="3198"/>
                                </a:lnTo>
                                <a:lnTo>
                                  <a:pt x="11770" y="3246"/>
                                </a:lnTo>
                                <a:lnTo>
                                  <a:pt x="11820" y="3296"/>
                                </a:lnTo>
                                <a:lnTo>
                                  <a:pt x="11866" y="3348"/>
                                </a:lnTo>
                                <a:lnTo>
                                  <a:pt x="11906" y="3400"/>
                                </a:lnTo>
                                <a:lnTo>
                                  <a:pt x="11942" y="3454"/>
                                </a:lnTo>
                                <a:lnTo>
                                  <a:pt x="11972" y="3509"/>
                                </a:lnTo>
                                <a:lnTo>
                                  <a:pt x="11996" y="3565"/>
                                </a:lnTo>
                                <a:lnTo>
                                  <a:pt x="12016" y="3622"/>
                                </a:lnTo>
                                <a:lnTo>
                                  <a:pt x="12029" y="3680"/>
                                </a:lnTo>
                                <a:lnTo>
                                  <a:pt x="12037" y="3738"/>
                                </a:lnTo>
                                <a:lnTo>
                                  <a:pt x="12039" y="3797"/>
                                </a:lnTo>
                                <a:moveTo>
                                  <a:pt x="13550" y="1781"/>
                                </a:moveTo>
                                <a:lnTo>
                                  <a:pt x="13505" y="1833"/>
                                </a:lnTo>
                                <a:lnTo>
                                  <a:pt x="13456" y="1884"/>
                                </a:lnTo>
                                <a:lnTo>
                                  <a:pt x="13401" y="1933"/>
                                </a:lnTo>
                                <a:lnTo>
                                  <a:pt x="13341" y="1980"/>
                                </a:lnTo>
                                <a:lnTo>
                                  <a:pt x="13276" y="2025"/>
                                </a:lnTo>
                                <a:lnTo>
                                  <a:pt x="13207" y="2068"/>
                                </a:lnTo>
                                <a:lnTo>
                                  <a:pt x="13133" y="2109"/>
                                </a:lnTo>
                                <a:lnTo>
                                  <a:pt x="13055" y="2147"/>
                                </a:lnTo>
                                <a:moveTo>
                                  <a:pt x="12362" y="423"/>
                                </a:moveTo>
                                <a:lnTo>
                                  <a:pt x="12374" y="466"/>
                                </a:lnTo>
                                <a:lnTo>
                                  <a:pt x="12383" y="509"/>
                                </a:lnTo>
                                <a:lnTo>
                                  <a:pt x="12387" y="552"/>
                                </a:lnTo>
                                <a:lnTo>
                                  <a:pt x="12388" y="596"/>
                                </a:lnTo>
                                <a:moveTo>
                                  <a:pt x="9201" y="221"/>
                                </a:moveTo>
                                <a:lnTo>
                                  <a:pt x="9254" y="162"/>
                                </a:lnTo>
                                <a:lnTo>
                                  <a:pt x="9314" y="106"/>
                                </a:lnTo>
                                <a:lnTo>
                                  <a:pt x="9381" y="52"/>
                                </a:lnTo>
                                <a:lnTo>
                                  <a:pt x="9455" y="0"/>
                                </a:lnTo>
                                <a:moveTo>
                                  <a:pt x="6830" y="326"/>
                                </a:moveTo>
                                <a:lnTo>
                                  <a:pt x="6853" y="277"/>
                                </a:lnTo>
                                <a:lnTo>
                                  <a:pt x="6881" y="229"/>
                                </a:lnTo>
                                <a:lnTo>
                                  <a:pt x="6914" y="182"/>
                                </a:lnTo>
                                <a:lnTo>
                                  <a:pt x="6953" y="136"/>
                                </a:lnTo>
                                <a:moveTo>
                                  <a:pt x="4047" y="391"/>
                                </a:moveTo>
                                <a:lnTo>
                                  <a:pt x="4127" y="417"/>
                                </a:lnTo>
                                <a:lnTo>
                                  <a:pt x="4204" y="446"/>
                                </a:lnTo>
                                <a:lnTo>
                                  <a:pt x="4280" y="476"/>
                                </a:lnTo>
                                <a:lnTo>
                                  <a:pt x="4353" y="507"/>
                                </a:lnTo>
                                <a:lnTo>
                                  <a:pt x="4423" y="540"/>
                                </a:lnTo>
                                <a:lnTo>
                                  <a:pt x="4492" y="575"/>
                                </a:lnTo>
                                <a:moveTo>
                                  <a:pt x="672" y="1841"/>
                                </a:moveTo>
                                <a:lnTo>
                                  <a:pt x="648" y="1793"/>
                                </a:lnTo>
                                <a:lnTo>
                                  <a:pt x="627" y="1744"/>
                                </a:lnTo>
                                <a:lnTo>
                                  <a:pt x="609" y="1696"/>
                                </a:lnTo>
                                <a:lnTo>
                                  <a:pt x="595" y="1647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66767" id="Group 17" o:spid="_x0000_s1026" style="position:absolute;margin-left:32.4pt;margin-top:31.55pt;width:740.9pt;height:297.3pt;z-index:-252225536;mso-position-horizontal-relative:page" coordorigin="648,631" coordsize="14818,5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">
                <v:shape id="Freeform 19" o:spid="_x0000_s1027" style="position:absolute;left:663;top:646;width:14787;height:5914;visibility:visible;mso-wrap-style:square;v-text-anchor:top" coordsize="14787,5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" path="m1345,1947r-12,-54l1326,1839r-2,-53l1325,1733r15,-105l1370,1525r46,-101l1477,1327r74,-94l1593,1188r46,-45l1688,1100r52,-42l1795,1017r58,-40l1913,938r64,-37l2044,865r69,-34l2184,798r75,-31l2335,737r80,-28l2496,683r84,-25l2666,636r88,-21l2844,596r91,-17l3029,564r96,-13l3222,541r99,-9l3402,527r81,-4l3564,521r81,l3725,522r81,2l3886,528r80,6l4045,541r79,8l4202,560r78,11l4357,584r76,15l4508,615r75,17l4656,651r72,20l4799,693r43,-42l4889,611r49,-39l4991,535r55,-36l5103,465r61,-32l5226,402r65,-28l5358,347r69,-26l5498,298r72,-22l5645,257r75,-18l5797,223r78,-14l5955,197r80,-11l6116,178r81,-6l6280,167r82,-2l6445,165r84,2l6612,171r83,6l6778,185r83,11l6943,209r81,14l7105,240r80,20l7264,281r77,24l7415,330r72,28l7557,387r67,31l7688,451r41,-42l7774,368r49,-38l7876,294r55,-35l7990,227r62,-31l8116,168r67,-27l8253,117r71,-22l8398,75r75,-17l8550,42r78,-13l8708,19r80,-8l8870,5r82,-4l9034,r83,2l9200,6r83,7l9365,22r82,12l9529,49r80,17l9689,86r86,25l9857,140r79,31l10011,204r71,37l10148,279r61,42l10266,286r60,-33l10388,223r64,-29l10518,167r68,-25l10655,119r72,-20l10800,80r74,-17l10949,48r77,-13l11103,25r79,-9l11260,9r80,-4l11419,2r80,l11578,3r80,4l11737,13r79,8l11895,31r77,12l12049,57r76,16l12199,92r74,20l12344,135r71,25l12483,187r67,29l12635,258r79,45l12787,351r67,50l12914,453r54,55l13014,565r40,58l13086,683r24,61l13206,760r93,18l13389,799r87,23l13560,848r82,28l13719,906r75,32l13865,972r67,35l13996,1045r60,39l14113,1125r52,42l14214,1210r44,45l14298,1301r67,96l14414,1495r30,102l14455,1701r-3,53l14432,1860r-42,106l14352,2032r-45,65l14369,2143r58,48l14481,2239r50,50l14575,2339r41,51l14652,2442r32,52l14734,2600r34,107l14784,2814r2,54l14783,2922r-17,107l14732,3135r-50,104l14650,3291r-35,50l14575,3391r-43,49l14485,3488r-52,47l14378,3581r-60,45l14255,3669r-67,42l14117,3752r-75,40l13963,3829r-82,37l13812,3893r-70,26l13670,3944r-73,23l13522,3989r-76,20l13369,4028r-79,17l13210,4060r-81,14l13048,4087r-83,11l12882,4107r-84,7l12795,4166r-20,102l12739,4368r-53,95l12618,4555r-83,87l12488,4684r-50,40l12385,4764r-56,37l12269,4838r-62,35l12142,4906r-68,32l12004,4968r-73,28l11856,5023r-78,24l11699,5070r-82,21l11533,5110r-85,17l11360,5141r-89,13l11180,5164r-92,8l10995,5178r-95,3l10804,5182r-84,-2l10637,5177r-84,-5l10471,5165r-82,-9l10308,5145r-80,-13l10149,5118r-78,-16l9994,5083r-75,-19l9845,5042r-72,-24l9745,5066r-65,91l9604,5244r-88,82l9469,5366r-50,38l9366,5441r-55,36l9254,5512r-59,34l9134,5578r-63,31l9005,5638r-67,28l8869,5693r-70,25l8727,5742r-74,23l8578,5786r-77,19l8424,5823r-79,17l8265,5855r-81,13l8101,5880r-83,10l7935,5898r-85,7l7765,5910r-86,3l7593,5914r-87,l7419,5912r-87,-4l7245,5902r-88,-8l7070,5885r-88,-12l6895,5860r-89,-16l6718,5826r-87,-19l6547,5785r-83,-23l6383,5736r-79,-26l6227,5681r-74,-30l6080,5619r-70,-33l5943,5551r-65,-37l5815,5476r-59,-39l5699,5396r-54,-42l5570,5378r-76,22l5417,5421r-78,19l5261,5458r-79,17l5102,5490r-80,13l4942,5515r-81,11l4780,5535r-81,8l4617,5549r-81,5l4454,5557r-82,3l4291,5560r-82,l4128,5558r-81,-4l3966,5550r-80,-7l3806,5536r-79,-9l3648,5517r-79,-11l3492,5493r-77,-14l3338,5464r-75,-17l3189,5430r-74,-19l3043,5390r-72,-21l2901,5346r-69,-24l2764,5297r-66,-27l2633,5242r-64,-28l2507,5184r-61,-32l2387,5120r-57,-34l2274,5051r-54,-35l2168,4979r-50,-39l2070,4901r-46,-40l2014,4852r-9,-9l1996,4835r-94,4l1809,4840r-92,-2l1626,4833r-89,-8l1449,4815r-86,-14l1280,4785r-82,-19l1119,4745r-76,-24l969,4694r-71,-28l831,4635r-64,-33l706,4567r-56,-36l597,4492r-48,-41l504,4409r-74,-89l375,4225,342,4125r-9,-65l333,3996r10,-64l362,3869r27,-61l426,3747r45,-58l524,3632r62,-54l656,3526r78,-49l644,3446r-84,-34l481,3375r-73,-39l341,3294r-62,-43l224,3205r-50,-47l130,3109,92,3058,61,3007,17,2901,,2793r1,-55l23,2629,74,2521r36,-54l153,2415r50,-51l250,2323r51,-39l356,2247r58,-36l476,2178r65,-31l610,2118r71,-27l755,2067r76,-22l910,2025r81,-17l1074,1993r84,-11l1245,1972r87,-6l1345,1947xe" filled="f" strokeweight="1.56pt">
                  <v:path arrowok="t" o:connecttype="custom" o:connectlocs="1416,2070;1853,1623;2415,1355;3125,1197;3806,1170;4433,1245;4938,1218;5427,967;6035,832;6695,823;7341,951;7823,976;8324,741;8952,647;9609,712;10209,967;10727,745;11340,651;11972,689;12550,862;13054,1269;13642,1522;14165,1813;14452,2400;14531,2935;14786,3514;14532,4086;14042,4438;13446,4655;12798,4760;12438,5370;11931,5642;11271,5800;10553,5818;9919,5710;9419,6050;8938,6312;8345,6486;7679,6559;6982,6519;6304,6356;5756,6083;5182,6121;4536,6200;3886,6189;3263,6093;2698,5916;2220,5662;1902,5485;1198,5412;650,5177;333,4642;656,4172;224,3851;23,3275;414,2857;991,2654" o:connectangles="0,0,0,0,0,0,0,0,0,0,0,0,0,0,0,0,0,0,0,0,0,0,0,0,0,0,0,0,0,0,0,0,0,0,0,0,0,0,0,0,0,0,0,0,0,0,0,0,0,0,0,0,0,0,0,0,0"/>
                </v:shape>
                <v:shape id="AutoShape 18" o:spid="_x0000_s1028" style="position:absolute;left:1413;top:947;width:13550;height:5029;visibility:visible;mso-wrap-style:square;v-text-anchor:top" coordsize="13550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" path="m866,3262r-83,2l701,3264r-82,-3l538,3256r-80,-7l378,3239r-79,-13l222,3211r-76,-17l72,3175,,3153m1630,4456r-74,14l1481,4483r-75,10l1329,4502r-78,6m4894,5029r-65,-57l4769,4913r-55,-60l4666,4791m9116,4435r-14,66l9083,4567r-26,65l9024,4697m10928,2821r96,27l11117,2878r89,33l11291,2945r81,37l11449,3022r73,41l11591,3106r64,45l11715,3198r55,48l11820,3296r46,52l11906,3400r36,54l11972,3509r24,56l12016,3622r13,58l12037,3738r2,59m13550,1781r-45,52l13456,1884r-55,49l13341,1980r-65,45l13207,2068r-74,41l13055,2147m12362,423r12,43l12383,509r4,43l12388,596m9201,221r53,-59l9314,106r67,-54l9455,m6830,326r23,-49l6881,229r33,-47l6953,136m4047,391r80,26l4204,446r76,30l4353,507r70,33l4492,575m672,1841r-24,-48l627,1744r-18,-48l595,1647e" filled="f" strokeweight="1.56pt">
                  <v:path arrowok="t" o:connecttype="custom" o:connectlocs="783,4211;619,4208;458,4196;299,4173;146,4141;0,4100;1556,5417;1406,5440;1251,5455;4829,5919;4714,5800;9116,5382;9083,5514;9024,5644;11024,3795;11206,3858;11372,3929;11522,4010;11655,4098;11770,4193;11866,4295;11942,4401;11996,4512;12029,4627;12039,4744;13505,2780;13401,2880;13276,2972;13133,3056;12362,1370;12383,1456;12388,1543;9254,1109;9381,999;6830,1273;6881,1176;6953,1083;4127,1364;4280,1423;4423,1487;672,2788;627,2691;595,2594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54A2">
        <w:rPr>
          <w:color w:val="385622"/>
        </w:rPr>
        <w:t>If I am honest, I am a little worried about…</w:t>
      </w:r>
    </w:p>
    <w:p w14:paraId="48E0D4D4" w14:textId="77777777" w:rsidR="003E16C5" w:rsidRDefault="003E16C5">
      <w:pPr>
        <w:pStyle w:val="BodyText"/>
      </w:pPr>
    </w:p>
    <w:p w14:paraId="7451955D" w14:textId="77777777" w:rsidR="003E16C5" w:rsidRDefault="003E16C5">
      <w:pPr>
        <w:pStyle w:val="BodyText"/>
      </w:pPr>
    </w:p>
    <w:p w14:paraId="78DC1482" w14:textId="77777777" w:rsidR="003E16C5" w:rsidRDefault="003E16C5">
      <w:pPr>
        <w:pStyle w:val="BodyText"/>
      </w:pPr>
    </w:p>
    <w:p w14:paraId="2E0BA5A8" w14:textId="77777777" w:rsidR="003E16C5" w:rsidRDefault="003E16C5">
      <w:pPr>
        <w:pStyle w:val="BodyText"/>
      </w:pPr>
    </w:p>
    <w:p w14:paraId="0FDEDD33" w14:textId="77777777" w:rsidR="003E16C5" w:rsidRDefault="003E16C5">
      <w:pPr>
        <w:pStyle w:val="BodyText"/>
      </w:pPr>
    </w:p>
    <w:p w14:paraId="73D8A5B9" w14:textId="77777777" w:rsidR="003E16C5" w:rsidRDefault="003E16C5">
      <w:pPr>
        <w:pStyle w:val="BodyText"/>
      </w:pPr>
    </w:p>
    <w:p w14:paraId="595A8CE3" w14:textId="77777777" w:rsidR="003E16C5" w:rsidRDefault="003E16C5">
      <w:pPr>
        <w:pStyle w:val="BodyText"/>
      </w:pPr>
    </w:p>
    <w:p w14:paraId="01DBC2DA" w14:textId="77777777" w:rsidR="003E16C5" w:rsidRDefault="003E16C5">
      <w:pPr>
        <w:pStyle w:val="BodyText"/>
      </w:pPr>
    </w:p>
    <w:p w14:paraId="66CEC543" w14:textId="77777777" w:rsidR="003E16C5" w:rsidRDefault="003E16C5">
      <w:pPr>
        <w:pStyle w:val="BodyText"/>
      </w:pPr>
    </w:p>
    <w:p w14:paraId="257291A8" w14:textId="77777777" w:rsidR="003E16C5" w:rsidRDefault="003E16C5">
      <w:pPr>
        <w:pStyle w:val="BodyText"/>
        <w:spacing w:before="3"/>
        <w:rPr>
          <w:sz w:val="51"/>
        </w:rPr>
      </w:pPr>
    </w:p>
    <w:p w14:paraId="374A9D3E" w14:textId="77777777" w:rsidR="003E16C5" w:rsidRDefault="000554A2">
      <w:pPr>
        <w:pStyle w:val="BodyText"/>
        <w:ind w:left="608" w:right="311"/>
        <w:jc w:val="center"/>
      </w:pPr>
      <w:r>
        <w:t>Tell us and we can help!</w:t>
      </w:r>
    </w:p>
    <w:p w14:paraId="7437436D" w14:textId="77777777" w:rsidR="003E16C5" w:rsidRDefault="003E16C5">
      <w:pPr>
        <w:spacing w:line="484" w:lineRule="exact"/>
        <w:rPr>
          <w:sz w:val="40"/>
        </w:rPr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07228F48" w14:textId="77777777" w:rsidR="003E16C5" w:rsidRDefault="003E16C5">
      <w:pPr>
        <w:pStyle w:val="BodyText"/>
        <w:rPr>
          <w:sz w:val="9"/>
        </w:rPr>
      </w:pPr>
    </w:p>
    <w:p w14:paraId="53DF792C" w14:textId="77777777" w:rsidR="003E16C5" w:rsidRDefault="000554A2">
      <w:pPr>
        <w:pStyle w:val="Heading1"/>
        <w:ind w:right="577"/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3C99A25B" wp14:editId="6CF64CA1">
            <wp:simplePos x="0" y="0"/>
            <wp:positionH relativeFrom="page">
              <wp:posOffset>8456895</wp:posOffset>
            </wp:positionH>
            <wp:positionV relativeFrom="paragraph">
              <wp:posOffset>-68184</wp:posOffset>
            </wp:positionV>
            <wp:extent cx="1305628" cy="1285638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New Beginnings</w:t>
      </w:r>
    </w:p>
    <w:p w14:paraId="3F3879C8" w14:textId="77777777" w:rsidR="003E16C5" w:rsidRDefault="000554A2">
      <w:pPr>
        <w:pStyle w:val="Heading4"/>
        <w:spacing w:before="177"/>
        <w:ind w:left="608" w:right="546"/>
        <w:jc w:val="center"/>
      </w:pPr>
      <w:r>
        <w:t xml:space="preserve">This is a </w:t>
      </w:r>
      <w:r>
        <w:rPr>
          <w:spacing w:val="-4"/>
        </w:rPr>
        <w:t xml:space="preserve">map </w:t>
      </w:r>
      <w:r>
        <w:t xml:space="preserve">of </w:t>
      </w:r>
      <w:r>
        <w:rPr>
          <w:spacing w:val="-4"/>
        </w:rPr>
        <w:t xml:space="preserve">your </w:t>
      </w:r>
      <w:r>
        <w:rPr>
          <w:spacing w:val="-3"/>
        </w:rPr>
        <w:t>new</w:t>
      </w:r>
      <w:r>
        <w:rPr>
          <w:spacing w:val="-69"/>
        </w:rPr>
        <w:t xml:space="preserve"> </w:t>
      </w:r>
      <w:r>
        <w:rPr>
          <w:spacing w:val="-3"/>
        </w:rPr>
        <w:t>school</w:t>
      </w:r>
    </w:p>
    <w:p w14:paraId="74A4BD9A" w14:textId="77777777" w:rsidR="003E16C5" w:rsidRDefault="000554A2">
      <w:pPr>
        <w:pStyle w:val="BodyText"/>
        <w:spacing w:before="74"/>
        <w:ind w:left="608" w:right="4770"/>
        <w:jc w:val="center"/>
        <w:rPr>
          <w:rFonts w:ascii="Calibri Light"/>
        </w:rPr>
      </w:pPr>
      <w:r>
        <w:rPr>
          <w:rFonts w:ascii="Calibri Light"/>
          <w:color w:val="385622"/>
        </w:rPr>
        <w:t>It is likely to be a lot bigger than your primary school</w:t>
      </w:r>
    </w:p>
    <w:p w14:paraId="6F0AB5E1" w14:textId="77777777" w:rsidR="003E16C5" w:rsidRDefault="003E16C5">
      <w:pPr>
        <w:pStyle w:val="BodyText"/>
        <w:rPr>
          <w:rFonts w:ascii="Calibri Light"/>
          <w:sz w:val="20"/>
        </w:rPr>
      </w:pPr>
    </w:p>
    <w:p w14:paraId="08F0592D" w14:textId="77777777" w:rsidR="003E16C5" w:rsidRDefault="003E16C5">
      <w:pPr>
        <w:pStyle w:val="BodyText"/>
        <w:rPr>
          <w:rFonts w:ascii="Calibri Light"/>
          <w:sz w:val="20"/>
        </w:rPr>
      </w:pPr>
    </w:p>
    <w:p w14:paraId="0799BE23" w14:textId="77777777" w:rsidR="003E16C5" w:rsidRDefault="003E16C5">
      <w:pPr>
        <w:pStyle w:val="BodyText"/>
        <w:rPr>
          <w:rFonts w:ascii="Calibri Light"/>
          <w:sz w:val="20"/>
        </w:rPr>
      </w:pPr>
    </w:p>
    <w:p w14:paraId="301FED54" w14:textId="77777777" w:rsidR="003E16C5" w:rsidRDefault="003E16C5">
      <w:pPr>
        <w:pStyle w:val="BodyText"/>
        <w:rPr>
          <w:rFonts w:ascii="Calibri Light"/>
          <w:sz w:val="20"/>
        </w:rPr>
      </w:pPr>
    </w:p>
    <w:p w14:paraId="53E07439" w14:textId="77777777" w:rsidR="003E16C5" w:rsidRDefault="003E16C5">
      <w:pPr>
        <w:pStyle w:val="BodyText"/>
        <w:rPr>
          <w:rFonts w:ascii="Calibri Light"/>
          <w:sz w:val="20"/>
        </w:rPr>
      </w:pPr>
    </w:p>
    <w:p w14:paraId="64D79E33" w14:textId="77777777" w:rsidR="003E16C5" w:rsidRDefault="003E16C5">
      <w:pPr>
        <w:pStyle w:val="BodyText"/>
        <w:rPr>
          <w:rFonts w:ascii="Calibri Light"/>
          <w:sz w:val="20"/>
        </w:rPr>
      </w:pPr>
    </w:p>
    <w:p w14:paraId="3EDCEF28" w14:textId="77777777" w:rsidR="003E16C5" w:rsidRDefault="003E16C5">
      <w:pPr>
        <w:pStyle w:val="BodyText"/>
        <w:rPr>
          <w:rFonts w:ascii="Calibri Light"/>
          <w:sz w:val="20"/>
        </w:rPr>
      </w:pPr>
    </w:p>
    <w:p w14:paraId="3CCFA933" w14:textId="77777777" w:rsidR="003E16C5" w:rsidRDefault="003E16C5">
      <w:pPr>
        <w:pStyle w:val="BodyText"/>
        <w:rPr>
          <w:rFonts w:ascii="Calibri Light"/>
          <w:sz w:val="20"/>
        </w:rPr>
      </w:pPr>
    </w:p>
    <w:p w14:paraId="059AD0F0" w14:textId="77777777" w:rsidR="003E16C5" w:rsidRDefault="003E16C5">
      <w:pPr>
        <w:pStyle w:val="BodyText"/>
        <w:rPr>
          <w:rFonts w:ascii="Calibri Light"/>
          <w:sz w:val="20"/>
        </w:rPr>
      </w:pPr>
    </w:p>
    <w:p w14:paraId="1F4E3EA3" w14:textId="77777777" w:rsidR="003E16C5" w:rsidRDefault="003E16C5">
      <w:pPr>
        <w:pStyle w:val="BodyText"/>
        <w:rPr>
          <w:rFonts w:ascii="Calibri Light"/>
          <w:sz w:val="20"/>
        </w:rPr>
      </w:pPr>
    </w:p>
    <w:p w14:paraId="17C5B694" w14:textId="77777777" w:rsidR="003E16C5" w:rsidRDefault="003E16C5">
      <w:pPr>
        <w:pStyle w:val="BodyText"/>
        <w:rPr>
          <w:rFonts w:ascii="Calibri Light"/>
          <w:sz w:val="20"/>
        </w:rPr>
      </w:pPr>
    </w:p>
    <w:p w14:paraId="16FA0A8F" w14:textId="77777777" w:rsidR="003E16C5" w:rsidRDefault="003E16C5">
      <w:pPr>
        <w:pStyle w:val="BodyText"/>
        <w:rPr>
          <w:rFonts w:ascii="Calibri Light"/>
          <w:sz w:val="20"/>
        </w:rPr>
      </w:pPr>
    </w:p>
    <w:p w14:paraId="1173CBAC" w14:textId="232ED05D" w:rsidR="003E16C5" w:rsidRDefault="007F0589">
      <w:pPr>
        <w:spacing w:before="191" w:line="484" w:lineRule="exact"/>
        <w:ind w:left="11266" w:right="804"/>
        <w:jc w:val="center"/>
        <w:rPr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4016" behindDoc="1" locked="0" layoutInCell="1" allowOverlap="1" wp14:anchorId="3FE6B8F2" wp14:editId="0294D7FE">
                <wp:simplePos x="0" y="0"/>
                <wp:positionH relativeFrom="page">
                  <wp:posOffset>1365885</wp:posOffset>
                </wp:positionH>
                <wp:positionV relativeFrom="paragraph">
                  <wp:posOffset>-1772285</wp:posOffset>
                </wp:positionV>
                <wp:extent cx="8217535" cy="4375785"/>
                <wp:effectExtent l="0" t="0" r="0" b="0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17535" cy="4375785"/>
                          <a:chOff x="2151" y="-2791"/>
                          <a:chExt cx="12941" cy="6891"/>
                        </a:xfrm>
                      </wpg:grpSpPr>
                      <pic:pic xmlns:pic="http://schemas.openxmlformats.org/drawingml/2006/picture">
                        <pic:nvPicPr>
                          <pic:cNvPr id="2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-2791"/>
                            <a:ext cx="9727" cy="68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Freeform 14"/>
                        <wps:cNvSpPr>
                          <a:spLocks/>
                        </wps:cNvSpPr>
                        <wps:spPr bwMode="auto">
                          <a:xfrm>
                            <a:off x="11102" y="-32"/>
                            <a:ext cx="3980" cy="1911"/>
                          </a:xfrm>
                          <a:custGeom>
                            <a:avLst/>
                            <a:gdLst>
                              <a:gd name="T0" fmla="+- 0 14763 11102"/>
                              <a:gd name="T1" fmla="*/ T0 w 3980"/>
                              <a:gd name="T2" fmla="+- 0 -32 -32"/>
                              <a:gd name="T3" fmla="*/ -32 h 1911"/>
                              <a:gd name="T4" fmla="+- 0 11421 11102"/>
                              <a:gd name="T5" fmla="*/ T4 w 3980"/>
                              <a:gd name="T6" fmla="+- 0 -32 -32"/>
                              <a:gd name="T7" fmla="*/ -32 h 1911"/>
                              <a:gd name="T8" fmla="+- 0 11348 11102"/>
                              <a:gd name="T9" fmla="*/ T8 w 3980"/>
                              <a:gd name="T10" fmla="+- 0 -24 -32"/>
                              <a:gd name="T11" fmla="*/ -24 h 1911"/>
                              <a:gd name="T12" fmla="+- 0 11281 11102"/>
                              <a:gd name="T13" fmla="*/ T12 w 3980"/>
                              <a:gd name="T14" fmla="+- 0 0 -32"/>
                              <a:gd name="T15" fmla="*/ 0 h 1911"/>
                              <a:gd name="T16" fmla="+- 0 11222 11102"/>
                              <a:gd name="T17" fmla="*/ T16 w 3980"/>
                              <a:gd name="T18" fmla="+- 0 38 -32"/>
                              <a:gd name="T19" fmla="*/ 38 h 1911"/>
                              <a:gd name="T20" fmla="+- 0 11172 11102"/>
                              <a:gd name="T21" fmla="*/ T20 w 3980"/>
                              <a:gd name="T22" fmla="+- 0 87 -32"/>
                              <a:gd name="T23" fmla="*/ 87 h 1911"/>
                              <a:gd name="T24" fmla="+- 0 11135 11102"/>
                              <a:gd name="T25" fmla="*/ T24 w 3980"/>
                              <a:gd name="T26" fmla="+- 0 146 -32"/>
                              <a:gd name="T27" fmla="*/ 146 h 1911"/>
                              <a:gd name="T28" fmla="+- 0 11111 11102"/>
                              <a:gd name="T29" fmla="*/ T28 w 3980"/>
                              <a:gd name="T30" fmla="+- 0 213 -32"/>
                              <a:gd name="T31" fmla="*/ 213 h 1911"/>
                              <a:gd name="T32" fmla="+- 0 11102 11102"/>
                              <a:gd name="T33" fmla="*/ T32 w 3980"/>
                              <a:gd name="T34" fmla="+- 0 286 -32"/>
                              <a:gd name="T35" fmla="*/ 286 h 1911"/>
                              <a:gd name="T36" fmla="+- 0 11102 11102"/>
                              <a:gd name="T37" fmla="*/ T36 w 3980"/>
                              <a:gd name="T38" fmla="+- 0 1560 -32"/>
                              <a:gd name="T39" fmla="*/ 1560 h 1911"/>
                              <a:gd name="T40" fmla="+- 0 11111 11102"/>
                              <a:gd name="T41" fmla="*/ T40 w 3980"/>
                              <a:gd name="T42" fmla="+- 0 1633 -32"/>
                              <a:gd name="T43" fmla="*/ 1633 h 1911"/>
                              <a:gd name="T44" fmla="+- 0 11135 11102"/>
                              <a:gd name="T45" fmla="*/ T44 w 3980"/>
                              <a:gd name="T46" fmla="+- 0 1700 -32"/>
                              <a:gd name="T47" fmla="*/ 1700 h 1911"/>
                              <a:gd name="T48" fmla="+- 0 11172 11102"/>
                              <a:gd name="T49" fmla="*/ T48 w 3980"/>
                              <a:gd name="T50" fmla="+- 0 1759 -32"/>
                              <a:gd name="T51" fmla="*/ 1759 h 1911"/>
                              <a:gd name="T52" fmla="+- 0 11222 11102"/>
                              <a:gd name="T53" fmla="*/ T52 w 3980"/>
                              <a:gd name="T54" fmla="+- 0 1808 -32"/>
                              <a:gd name="T55" fmla="*/ 1808 h 1911"/>
                              <a:gd name="T56" fmla="+- 0 11281 11102"/>
                              <a:gd name="T57" fmla="*/ T56 w 3980"/>
                              <a:gd name="T58" fmla="+- 0 1846 -32"/>
                              <a:gd name="T59" fmla="*/ 1846 h 1911"/>
                              <a:gd name="T60" fmla="+- 0 11348 11102"/>
                              <a:gd name="T61" fmla="*/ T60 w 3980"/>
                              <a:gd name="T62" fmla="+- 0 1870 -32"/>
                              <a:gd name="T63" fmla="*/ 1870 h 1911"/>
                              <a:gd name="T64" fmla="+- 0 11421 11102"/>
                              <a:gd name="T65" fmla="*/ T64 w 3980"/>
                              <a:gd name="T66" fmla="+- 0 1878 -32"/>
                              <a:gd name="T67" fmla="*/ 1878 h 1911"/>
                              <a:gd name="T68" fmla="+- 0 14763 11102"/>
                              <a:gd name="T69" fmla="*/ T68 w 3980"/>
                              <a:gd name="T70" fmla="+- 0 1878 -32"/>
                              <a:gd name="T71" fmla="*/ 1878 h 1911"/>
                              <a:gd name="T72" fmla="+- 0 14836 11102"/>
                              <a:gd name="T73" fmla="*/ T72 w 3980"/>
                              <a:gd name="T74" fmla="+- 0 1870 -32"/>
                              <a:gd name="T75" fmla="*/ 1870 h 1911"/>
                              <a:gd name="T76" fmla="+- 0 14903 11102"/>
                              <a:gd name="T77" fmla="*/ T76 w 3980"/>
                              <a:gd name="T78" fmla="+- 0 1846 -32"/>
                              <a:gd name="T79" fmla="*/ 1846 h 1911"/>
                              <a:gd name="T80" fmla="+- 0 14962 11102"/>
                              <a:gd name="T81" fmla="*/ T80 w 3980"/>
                              <a:gd name="T82" fmla="+- 0 1808 -32"/>
                              <a:gd name="T83" fmla="*/ 1808 h 1911"/>
                              <a:gd name="T84" fmla="+- 0 15012 11102"/>
                              <a:gd name="T85" fmla="*/ T84 w 3980"/>
                              <a:gd name="T86" fmla="+- 0 1759 -32"/>
                              <a:gd name="T87" fmla="*/ 1759 h 1911"/>
                              <a:gd name="T88" fmla="+- 0 15049 11102"/>
                              <a:gd name="T89" fmla="*/ T88 w 3980"/>
                              <a:gd name="T90" fmla="+- 0 1700 -32"/>
                              <a:gd name="T91" fmla="*/ 1700 h 1911"/>
                              <a:gd name="T92" fmla="+- 0 15073 11102"/>
                              <a:gd name="T93" fmla="*/ T92 w 3980"/>
                              <a:gd name="T94" fmla="+- 0 1633 -32"/>
                              <a:gd name="T95" fmla="*/ 1633 h 1911"/>
                              <a:gd name="T96" fmla="+- 0 15082 11102"/>
                              <a:gd name="T97" fmla="*/ T96 w 3980"/>
                              <a:gd name="T98" fmla="+- 0 1560 -32"/>
                              <a:gd name="T99" fmla="*/ 1560 h 1911"/>
                              <a:gd name="T100" fmla="+- 0 15082 11102"/>
                              <a:gd name="T101" fmla="*/ T100 w 3980"/>
                              <a:gd name="T102" fmla="+- 0 286 -32"/>
                              <a:gd name="T103" fmla="*/ 286 h 1911"/>
                              <a:gd name="T104" fmla="+- 0 15073 11102"/>
                              <a:gd name="T105" fmla="*/ T104 w 3980"/>
                              <a:gd name="T106" fmla="+- 0 213 -32"/>
                              <a:gd name="T107" fmla="*/ 213 h 1911"/>
                              <a:gd name="T108" fmla="+- 0 15049 11102"/>
                              <a:gd name="T109" fmla="*/ T108 w 3980"/>
                              <a:gd name="T110" fmla="+- 0 146 -32"/>
                              <a:gd name="T111" fmla="*/ 146 h 1911"/>
                              <a:gd name="T112" fmla="+- 0 15012 11102"/>
                              <a:gd name="T113" fmla="*/ T112 w 3980"/>
                              <a:gd name="T114" fmla="+- 0 87 -32"/>
                              <a:gd name="T115" fmla="*/ 87 h 1911"/>
                              <a:gd name="T116" fmla="+- 0 14962 11102"/>
                              <a:gd name="T117" fmla="*/ T116 w 3980"/>
                              <a:gd name="T118" fmla="+- 0 38 -32"/>
                              <a:gd name="T119" fmla="*/ 38 h 1911"/>
                              <a:gd name="T120" fmla="+- 0 14903 11102"/>
                              <a:gd name="T121" fmla="*/ T120 w 3980"/>
                              <a:gd name="T122" fmla="+- 0 0 -32"/>
                              <a:gd name="T123" fmla="*/ 0 h 1911"/>
                              <a:gd name="T124" fmla="+- 0 14836 11102"/>
                              <a:gd name="T125" fmla="*/ T124 w 3980"/>
                              <a:gd name="T126" fmla="+- 0 -24 -32"/>
                              <a:gd name="T127" fmla="*/ -24 h 1911"/>
                              <a:gd name="T128" fmla="+- 0 14763 11102"/>
                              <a:gd name="T129" fmla="*/ T128 w 3980"/>
                              <a:gd name="T130" fmla="+- 0 -32 -32"/>
                              <a:gd name="T131" fmla="*/ -32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80" h="1911">
                                <a:moveTo>
                                  <a:pt x="3661" y="0"/>
                                </a:moveTo>
                                <a:lnTo>
                                  <a:pt x="319" y="0"/>
                                </a:lnTo>
                                <a:lnTo>
                                  <a:pt x="246" y="8"/>
                                </a:lnTo>
                                <a:lnTo>
                                  <a:pt x="179" y="32"/>
                                </a:lnTo>
                                <a:lnTo>
                                  <a:pt x="120" y="70"/>
                                </a:lnTo>
                                <a:lnTo>
                                  <a:pt x="70" y="119"/>
                                </a:lnTo>
                                <a:lnTo>
                                  <a:pt x="33" y="178"/>
                                </a:lnTo>
                                <a:lnTo>
                                  <a:pt x="9" y="245"/>
                                </a:lnTo>
                                <a:lnTo>
                                  <a:pt x="0" y="318"/>
                                </a:lnTo>
                                <a:lnTo>
                                  <a:pt x="0" y="1592"/>
                                </a:lnTo>
                                <a:lnTo>
                                  <a:pt x="9" y="1665"/>
                                </a:lnTo>
                                <a:lnTo>
                                  <a:pt x="33" y="1732"/>
                                </a:lnTo>
                                <a:lnTo>
                                  <a:pt x="70" y="1791"/>
                                </a:lnTo>
                                <a:lnTo>
                                  <a:pt x="120" y="1840"/>
                                </a:lnTo>
                                <a:lnTo>
                                  <a:pt x="179" y="1878"/>
                                </a:lnTo>
                                <a:lnTo>
                                  <a:pt x="246" y="1902"/>
                                </a:lnTo>
                                <a:lnTo>
                                  <a:pt x="319" y="1910"/>
                                </a:lnTo>
                                <a:lnTo>
                                  <a:pt x="3661" y="1910"/>
                                </a:lnTo>
                                <a:lnTo>
                                  <a:pt x="3734" y="1902"/>
                                </a:lnTo>
                                <a:lnTo>
                                  <a:pt x="3801" y="1878"/>
                                </a:lnTo>
                                <a:lnTo>
                                  <a:pt x="3860" y="1840"/>
                                </a:lnTo>
                                <a:lnTo>
                                  <a:pt x="3910" y="1791"/>
                                </a:lnTo>
                                <a:lnTo>
                                  <a:pt x="3947" y="1732"/>
                                </a:lnTo>
                                <a:lnTo>
                                  <a:pt x="3971" y="1665"/>
                                </a:lnTo>
                                <a:lnTo>
                                  <a:pt x="3980" y="1592"/>
                                </a:lnTo>
                                <a:lnTo>
                                  <a:pt x="3980" y="318"/>
                                </a:lnTo>
                                <a:lnTo>
                                  <a:pt x="3971" y="245"/>
                                </a:lnTo>
                                <a:lnTo>
                                  <a:pt x="3947" y="178"/>
                                </a:lnTo>
                                <a:lnTo>
                                  <a:pt x="3910" y="119"/>
                                </a:lnTo>
                                <a:lnTo>
                                  <a:pt x="3860" y="70"/>
                                </a:lnTo>
                                <a:lnTo>
                                  <a:pt x="3801" y="32"/>
                                </a:lnTo>
                                <a:lnTo>
                                  <a:pt x="3734" y="8"/>
                                </a:lnTo>
                                <a:lnTo>
                                  <a:pt x="3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11102" y="-32"/>
                            <a:ext cx="3980" cy="1911"/>
                          </a:xfrm>
                          <a:custGeom>
                            <a:avLst/>
                            <a:gdLst>
                              <a:gd name="T0" fmla="+- 0 11102 11102"/>
                              <a:gd name="T1" fmla="*/ T0 w 3980"/>
                              <a:gd name="T2" fmla="+- 0 286 -32"/>
                              <a:gd name="T3" fmla="*/ 286 h 1911"/>
                              <a:gd name="T4" fmla="+- 0 11111 11102"/>
                              <a:gd name="T5" fmla="*/ T4 w 3980"/>
                              <a:gd name="T6" fmla="+- 0 213 -32"/>
                              <a:gd name="T7" fmla="*/ 213 h 1911"/>
                              <a:gd name="T8" fmla="+- 0 11135 11102"/>
                              <a:gd name="T9" fmla="*/ T8 w 3980"/>
                              <a:gd name="T10" fmla="+- 0 146 -32"/>
                              <a:gd name="T11" fmla="*/ 146 h 1911"/>
                              <a:gd name="T12" fmla="+- 0 11172 11102"/>
                              <a:gd name="T13" fmla="*/ T12 w 3980"/>
                              <a:gd name="T14" fmla="+- 0 87 -32"/>
                              <a:gd name="T15" fmla="*/ 87 h 1911"/>
                              <a:gd name="T16" fmla="+- 0 11222 11102"/>
                              <a:gd name="T17" fmla="*/ T16 w 3980"/>
                              <a:gd name="T18" fmla="+- 0 38 -32"/>
                              <a:gd name="T19" fmla="*/ 38 h 1911"/>
                              <a:gd name="T20" fmla="+- 0 11281 11102"/>
                              <a:gd name="T21" fmla="*/ T20 w 3980"/>
                              <a:gd name="T22" fmla="+- 0 0 -32"/>
                              <a:gd name="T23" fmla="*/ 0 h 1911"/>
                              <a:gd name="T24" fmla="+- 0 11348 11102"/>
                              <a:gd name="T25" fmla="*/ T24 w 3980"/>
                              <a:gd name="T26" fmla="+- 0 -24 -32"/>
                              <a:gd name="T27" fmla="*/ -24 h 1911"/>
                              <a:gd name="T28" fmla="+- 0 11421 11102"/>
                              <a:gd name="T29" fmla="*/ T28 w 3980"/>
                              <a:gd name="T30" fmla="+- 0 -32 -32"/>
                              <a:gd name="T31" fmla="*/ -32 h 1911"/>
                              <a:gd name="T32" fmla="+- 0 14763 11102"/>
                              <a:gd name="T33" fmla="*/ T32 w 3980"/>
                              <a:gd name="T34" fmla="+- 0 -32 -32"/>
                              <a:gd name="T35" fmla="*/ -32 h 1911"/>
                              <a:gd name="T36" fmla="+- 0 14836 11102"/>
                              <a:gd name="T37" fmla="*/ T36 w 3980"/>
                              <a:gd name="T38" fmla="+- 0 -24 -32"/>
                              <a:gd name="T39" fmla="*/ -24 h 1911"/>
                              <a:gd name="T40" fmla="+- 0 14903 11102"/>
                              <a:gd name="T41" fmla="*/ T40 w 3980"/>
                              <a:gd name="T42" fmla="+- 0 0 -32"/>
                              <a:gd name="T43" fmla="*/ 0 h 1911"/>
                              <a:gd name="T44" fmla="+- 0 14962 11102"/>
                              <a:gd name="T45" fmla="*/ T44 w 3980"/>
                              <a:gd name="T46" fmla="+- 0 38 -32"/>
                              <a:gd name="T47" fmla="*/ 38 h 1911"/>
                              <a:gd name="T48" fmla="+- 0 15012 11102"/>
                              <a:gd name="T49" fmla="*/ T48 w 3980"/>
                              <a:gd name="T50" fmla="+- 0 87 -32"/>
                              <a:gd name="T51" fmla="*/ 87 h 1911"/>
                              <a:gd name="T52" fmla="+- 0 15049 11102"/>
                              <a:gd name="T53" fmla="*/ T52 w 3980"/>
                              <a:gd name="T54" fmla="+- 0 146 -32"/>
                              <a:gd name="T55" fmla="*/ 146 h 1911"/>
                              <a:gd name="T56" fmla="+- 0 15073 11102"/>
                              <a:gd name="T57" fmla="*/ T56 w 3980"/>
                              <a:gd name="T58" fmla="+- 0 213 -32"/>
                              <a:gd name="T59" fmla="*/ 213 h 1911"/>
                              <a:gd name="T60" fmla="+- 0 15082 11102"/>
                              <a:gd name="T61" fmla="*/ T60 w 3980"/>
                              <a:gd name="T62" fmla="+- 0 286 -32"/>
                              <a:gd name="T63" fmla="*/ 286 h 1911"/>
                              <a:gd name="T64" fmla="+- 0 15082 11102"/>
                              <a:gd name="T65" fmla="*/ T64 w 3980"/>
                              <a:gd name="T66" fmla="+- 0 1560 -32"/>
                              <a:gd name="T67" fmla="*/ 1560 h 1911"/>
                              <a:gd name="T68" fmla="+- 0 15073 11102"/>
                              <a:gd name="T69" fmla="*/ T68 w 3980"/>
                              <a:gd name="T70" fmla="+- 0 1633 -32"/>
                              <a:gd name="T71" fmla="*/ 1633 h 1911"/>
                              <a:gd name="T72" fmla="+- 0 15049 11102"/>
                              <a:gd name="T73" fmla="*/ T72 w 3980"/>
                              <a:gd name="T74" fmla="+- 0 1700 -32"/>
                              <a:gd name="T75" fmla="*/ 1700 h 1911"/>
                              <a:gd name="T76" fmla="+- 0 15012 11102"/>
                              <a:gd name="T77" fmla="*/ T76 w 3980"/>
                              <a:gd name="T78" fmla="+- 0 1759 -32"/>
                              <a:gd name="T79" fmla="*/ 1759 h 1911"/>
                              <a:gd name="T80" fmla="+- 0 14962 11102"/>
                              <a:gd name="T81" fmla="*/ T80 w 3980"/>
                              <a:gd name="T82" fmla="+- 0 1808 -32"/>
                              <a:gd name="T83" fmla="*/ 1808 h 1911"/>
                              <a:gd name="T84" fmla="+- 0 14903 11102"/>
                              <a:gd name="T85" fmla="*/ T84 w 3980"/>
                              <a:gd name="T86" fmla="+- 0 1846 -32"/>
                              <a:gd name="T87" fmla="*/ 1846 h 1911"/>
                              <a:gd name="T88" fmla="+- 0 14836 11102"/>
                              <a:gd name="T89" fmla="*/ T88 w 3980"/>
                              <a:gd name="T90" fmla="+- 0 1870 -32"/>
                              <a:gd name="T91" fmla="*/ 1870 h 1911"/>
                              <a:gd name="T92" fmla="+- 0 14763 11102"/>
                              <a:gd name="T93" fmla="*/ T92 w 3980"/>
                              <a:gd name="T94" fmla="+- 0 1878 -32"/>
                              <a:gd name="T95" fmla="*/ 1878 h 1911"/>
                              <a:gd name="T96" fmla="+- 0 11421 11102"/>
                              <a:gd name="T97" fmla="*/ T96 w 3980"/>
                              <a:gd name="T98" fmla="+- 0 1878 -32"/>
                              <a:gd name="T99" fmla="*/ 1878 h 1911"/>
                              <a:gd name="T100" fmla="+- 0 11348 11102"/>
                              <a:gd name="T101" fmla="*/ T100 w 3980"/>
                              <a:gd name="T102" fmla="+- 0 1870 -32"/>
                              <a:gd name="T103" fmla="*/ 1870 h 1911"/>
                              <a:gd name="T104" fmla="+- 0 11281 11102"/>
                              <a:gd name="T105" fmla="*/ T104 w 3980"/>
                              <a:gd name="T106" fmla="+- 0 1846 -32"/>
                              <a:gd name="T107" fmla="*/ 1846 h 1911"/>
                              <a:gd name="T108" fmla="+- 0 11222 11102"/>
                              <a:gd name="T109" fmla="*/ T108 w 3980"/>
                              <a:gd name="T110" fmla="+- 0 1808 -32"/>
                              <a:gd name="T111" fmla="*/ 1808 h 1911"/>
                              <a:gd name="T112" fmla="+- 0 11172 11102"/>
                              <a:gd name="T113" fmla="*/ T112 w 3980"/>
                              <a:gd name="T114" fmla="+- 0 1759 -32"/>
                              <a:gd name="T115" fmla="*/ 1759 h 1911"/>
                              <a:gd name="T116" fmla="+- 0 11135 11102"/>
                              <a:gd name="T117" fmla="*/ T116 w 3980"/>
                              <a:gd name="T118" fmla="+- 0 1700 -32"/>
                              <a:gd name="T119" fmla="*/ 1700 h 1911"/>
                              <a:gd name="T120" fmla="+- 0 11111 11102"/>
                              <a:gd name="T121" fmla="*/ T120 w 3980"/>
                              <a:gd name="T122" fmla="+- 0 1633 -32"/>
                              <a:gd name="T123" fmla="*/ 1633 h 1911"/>
                              <a:gd name="T124" fmla="+- 0 11102 11102"/>
                              <a:gd name="T125" fmla="*/ T124 w 3980"/>
                              <a:gd name="T126" fmla="+- 0 1560 -32"/>
                              <a:gd name="T127" fmla="*/ 1560 h 1911"/>
                              <a:gd name="T128" fmla="+- 0 11102 11102"/>
                              <a:gd name="T129" fmla="*/ T128 w 3980"/>
                              <a:gd name="T130" fmla="+- 0 286 -32"/>
                              <a:gd name="T131" fmla="*/ 286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980" h="1911">
                                <a:moveTo>
                                  <a:pt x="0" y="318"/>
                                </a:moveTo>
                                <a:lnTo>
                                  <a:pt x="9" y="245"/>
                                </a:lnTo>
                                <a:lnTo>
                                  <a:pt x="33" y="178"/>
                                </a:lnTo>
                                <a:lnTo>
                                  <a:pt x="70" y="119"/>
                                </a:lnTo>
                                <a:lnTo>
                                  <a:pt x="120" y="70"/>
                                </a:lnTo>
                                <a:lnTo>
                                  <a:pt x="179" y="32"/>
                                </a:lnTo>
                                <a:lnTo>
                                  <a:pt x="246" y="8"/>
                                </a:lnTo>
                                <a:lnTo>
                                  <a:pt x="319" y="0"/>
                                </a:lnTo>
                                <a:lnTo>
                                  <a:pt x="3661" y="0"/>
                                </a:lnTo>
                                <a:lnTo>
                                  <a:pt x="3734" y="8"/>
                                </a:lnTo>
                                <a:lnTo>
                                  <a:pt x="3801" y="32"/>
                                </a:lnTo>
                                <a:lnTo>
                                  <a:pt x="3860" y="70"/>
                                </a:lnTo>
                                <a:lnTo>
                                  <a:pt x="3910" y="119"/>
                                </a:lnTo>
                                <a:lnTo>
                                  <a:pt x="3947" y="178"/>
                                </a:lnTo>
                                <a:lnTo>
                                  <a:pt x="3971" y="245"/>
                                </a:lnTo>
                                <a:lnTo>
                                  <a:pt x="3980" y="318"/>
                                </a:lnTo>
                                <a:lnTo>
                                  <a:pt x="3980" y="1592"/>
                                </a:lnTo>
                                <a:lnTo>
                                  <a:pt x="3971" y="1665"/>
                                </a:lnTo>
                                <a:lnTo>
                                  <a:pt x="3947" y="1732"/>
                                </a:lnTo>
                                <a:lnTo>
                                  <a:pt x="3910" y="1791"/>
                                </a:lnTo>
                                <a:lnTo>
                                  <a:pt x="3860" y="1840"/>
                                </a:lnTo>
                                <a:lnTo>
                                  <a:pt x="3801" y="1878"/>
                                </a:lnTo>
                                <a:lnTo>
                                  <a:pt x="3734" y="1902"/>
                                </a:lnTo>
                                <a:lnTo>
                                  <a:pt x="3661" y="1910"/>
                                </a:lnTo>
                                <a:lnTo>
                                  <a:pt x="319" y="1910"/>
                                </a:lnTo>
                                <a:lnTo>
                                  <a:pt x="246" y="1902"/>
                                </a:lnTo>
                                <a:lnTo>
                                  <a:pt x="179" y="1878"/>
                                </a:lnTo>
                                <a:lnTo>
                                  <a:pt x="120" y="1840"/>
                                </a:lnTo>
                                <a:lnTo>
                                  <a:pt x="70" y="1791"/>
                                </a:lnTo>
                                <a:lnTo>
                                  <a:pt x="33" y="1732"/>
                                </a:lnTo>
                                <a:lnTo>
                                  <a:pt x="9" y="1665"/>
                                </a:lnTo>
                                <a:lnTo>
                                  <a:pt x="0" y="1592"/>
                                </a:lnTo>
                                <a:lnTo>
                                  <a:pt x="0" y="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8562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86010" id="Group 12" o:spid="_x0000_s1026" style="position:absolute;margin-left:107.55pt;margin-top:-139.55pt;width:647.05pt;height:344.55pt;z-index:-252222464;mso-position-horizontal-relative:page" coordorigin="2151,-2791" coordsize="12941,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nf/AMFsv+Te&#10;vBH/AGNKf+klxX6IV+d//BbL/k3rwR/2NKf+klxQB9VfsYf8ml/CD/sVtP8A/RCV7NXjP7GH/Jpf&#10;wg/7FbT/AP0QlezUAFFFFABRRRQAUUUUAFFFFABRRRQAUUUUAFFFFABRRRQAUUUUAFFFFABRRRQA&#10;UUUUAFFFFABRRRQAUUUUAFZ3iP8A5F7VP+vWX/0A1o1neI/+Re1T/r1l/wDQDQB+Vf8AwQ4/5GH4&#10;v/8AXrpf/odzX6y1+TX/AAQ4/wCRh+L/AP166X/6Hc1+s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">
                <v:shape id="Picture 15" o:spid="_x0000_s1027" type="#_x0000_t75" style="position:absolute;left:2150;top:-2791;width:9727;height: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">
                  <v:imagedata r:id="rId40" o:title=""/>
                </v:shape>
                <v:shape id="Freeform 14" o:spid="_x0000_s1028" style="position:absolute;left:11102;top:-32;width:3980;height:1911;visibility:visible;mso-wrap-style:square;v-text-anchor:top" coordsize="398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" path="m3661,l319,,246,8,179,32,120,70,70,119,33,178,9,245,,318,,1592r9,73l33,1732r37,59l120,1840r59,38l246,1902r73,8l3661,1910r73,-8l3801,1878r59,-38l3910,1791r37,-59l3971,1665r9,-73l3980,318r-9,-73l3947,178r-37,-59l3860,70,3801,32,3734,8,3661,xe" fillcolor="#e1efd9" stroked="f">
                  <v:path arrowok="t" o:connecttype="custom" o:connectlocs="3661,-32;319,-32;246,-24;179,0;120,38;70,87;33,146;9,213;0,286;0,1560;9,1633;33,1700;70,1759;120,1808;179,1846;246,1870;319,1878;3661,1878;3734,1870;3801,1846;3860,1808;3910,1759;3947,1700;3971,1633;3980,1560;3980,286;3971,213;3947,146;3910,87;3860,38;3801,0;3734,-24;3661,-32" o:connectangles="0,0,0,0,0,0,0,0,0,0,0,0,0,0,0,0,0,0,0,0,0,0,0,0,0,0,0,0,0,0,0,0,0"/>
                </v:shape>
                <v:shape id="Freeform 13" o:spid="_x0000_s1029" style="position:absolute;left:11102;top:-32;width:3980;height:1911;visibility:visible;mso-wrap-style:square;v-text-anchor:top" coordsize="3980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" path="m,318l9,245,33,178,70,119,120,70,179,32,246,8,319,,3661,r73,8l3801,32r59,38l3910,119r37,59l3971,245r9,73l3980,1592r-9,73l3947,1732r-37,59l3860,1840r-59,38l3734,1902r-73,8l319,1910r-73,-8l179,1878r-59,-38l70,1791,33,1732,9,1665,,1592,,318xe" filled="f" strokecolor="#385622" strokeweight=".96pt">
                  <v:path arrowok="t" o:connecttype="custom" o:connectlocs="0,286;9,213;33,146;70,87;120,38;179,0;246,-24;319,-32;3661,-32;3734,-24;3801,0;3860,38;3910,87;3947,146;3971,213;3980,286;3980,1560;3971,1633;3947,1700;3910,1759;3860,1808;3801,1846;3734,1870;3661,1878;319,1878;246,1870;179,1846;120,1808;70,1759;33,1700;9,1633;0,1560;0,286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="000554A2">
        <w:rPr>
          <w:sz w:val="40"/>
        </w:rPr>
        <w:t>For a virtual tour of</w:t>
      </w:r>
    </w:p>
    <w:p w14:paraId="2259300C" w14:textId="77777777" w:rsidR="003E16C5" w:rsidRDefault="000554A2">
      <w:pPr>
        <w:spacing w:line="480" w:lineRule="exact"/>
        <w:ind w:left="11403" w:right="852"/>
        <w:jc w:val="center"/>
        <w:rPr>
          <w:sz w:val="40"/>
        </w:rPr>
      </w:pPr>
      <w:r>
        <w:rPr>
          <w:sz w:val="40"/>
        </w:rPr>
        <w:t>WSfG</w:t>
      </w:r>
    </w:p>
    <w:p w14:paraId="5294F66E" w14:textId="77777777" w:rsidR="003E16C5" w:rsidRDefault="000554A2">
      <w:pPr>
        <w:spacing w:line="484" w:lineRule="exact"/>
        <w:ind w:left="11403" w:right="854"/>
        <w:jc w:val="center"/>
        <w:rPr>
          <w:sz w:val="40"/>
        </w:rPr>
      </w:pPr>
      <w:r>
        <w:rPr>
          <w:sz w:val="40"/>
        </w:rPr>
        <w:t xml:space="preserve">click </w:t>
      </w:r>
      <w:hyperlink r:id="rId41">
        <w:r>
          <w:rPr>
            <w:color w:val="0462C1"/>
            <w:sz w:val="40"/>
            <w:u w:val="thick" w:color="0462C1"/>
          </w:rPr>
          <w:t>here</w:t>
        </w:r>
      </w:hyperlink>
    </w:p>
    <w:p w14:paraId="37BEAB09" w14:textId="77777777" w:rsidR="003E16C5" w:rsidRDefault="003E16C5">
      <w:pPr>
        <w:spacing w:line="484" w:lineRule="exact"/>
        <w:jc w:val="center"/>
        <w:rPr>
          <w:sz w:val="40"/>
        </w:rPr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28B44047" w14:textId="77777777" w:rsidR="003E16C5" w:rsidRDefault="003E16C5">
      <w:pPr>
        <w:pStyle w:val="BodyText"/>
        <w:rPr>
          <w:sz w:val="9"/>
        </w:rPr>
      </w:pPr>
    </w:p>
    <w:p w14:paraId="2612ACA0" w14:textId="77777777" w:rsidR="003E16C5" w:rsidRDefault="000554A2">
      <w:pPr>
        <w:pStyle w:val="Heading1"/>
        <w:ind w:right="1589"/>
      </w:pPr>
      <w:r>
        <w:rPr>
          <w:noProof/>
        </w:rPr>
        <w:drawing>
          <wp:anchor distT="0" distB="0" distL="0" distR="0" simplePos="0" relativeHeight="251693056" behindDoc="0" locked="0" layoutInCell="1" allowOverlap="1" wp14:anchorId="1151EA84" wp14:editId="0E9E9230">
            <wp:simplePos x="0" y="0"/>
            <wp:positionH relativeFrom="page">
              <wp:posOffset>8456895</wp:posOffset>
            </wp:positionH>
            <wp:positionV relativeFrom="paragraph">
              <wp:posOffset>-68184</wp:posOffset>
            </wp:positionV>
            <wp:extent cx="1305628" cy="1285638"/>
            <wp:effectExtent l="0" t="0" r="0" b="0"/>
            <wp:wrapNone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Enrichment Activities</w:t>
      </w:r>
    </w:p>
    <w:p w14:paraId="35753EE2" w14:textId="2825258E" w:rsidR="003E16C5" w:rsidRDefault="007F0589">
      <w:pPr>
        <w:pStyle w:val="Heading4"/>
        <w:spacing w:before="11" w:line="259" w:lineRule="auto"/>
        <w:ind w:left="1429" w:right="2487" w:firstLine="6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7088" behindDoc="1" locked="0" layoutInCell="1" allowOverlap="1" wp14:anchorId="745AF2CF" wp14:editId="6F338FEB">
                <wp:simplePos x="0" y="0"/>
                <wp:positionH relativeFrom="page">
                  <wp:posOffset>447675</wp:posOffset>
                </wp:positionH>
                <wp:positionV relativeFrom="paragraph">
                  <wp:posOffset>1257300</wp:posOffset>
                </wp:positionV>
                <wp:extent cx="9065895" cy="4061460"/>
                <wp:effectExtent l="0" t="0" r="0" b="0"/>
                <wp:wrapNone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65895" cy="4061460"/>
                          <a:chOff x="705" y="1980"/>
                          <a:chExt cx="14277" cy="6396"/>
                        </a:xfrm>
                      </wpg:grpSpPr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5" y="1980"/>
                            <a:ext cx="11776" cy="59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8" y="4825"/>
                            <a:ext cx="921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3198"/>
                            <a:ext cx="2011" cy="11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" y="6691"/>
                            <a:ext cx="1827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" y="7785"/>
                            <a:ext cx="1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2217"/>
                            <a:ext cx="1367" cy="7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3892C" id="Group 5" o:spid="_x0000_s1026" style="position:absolute;margin-left:35.25pt;margin-top:99pt;width:713.85pt;height:319.8pt;z-index:-252219392;mso-position-horizontal-relative:page" coordorigin="705,1980" coordsize="14277,6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">
                <v:shape id="Picture 11" o:spid="_x0000_s1027" type="#_x0000_t75" style="position:absolute;left:3205;top:1980;width:11776;height: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">
                  <v:imagedata r:id="rId48" o:title=""/>
                </v:shape>
                <v:shape id="Picture 10" o:spid="_x0000_s1028" type="#_x0000_t75" style="position:absolute;left:2328;top:4825;width:921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">
                  <v:imagedata r:id="rId49" o:title=""/>
                </v:shape>
                <v:shape id="Picture 9" o:spid="_x0000_s1029" type="#_x0000_t75" style="position:absolute;left:704;top:3198;width:2011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">
                  <v:imagedata r:id="rId50" o:title=""/>
                </v:shape>
                <v:shape id="Picture 8" o:spid="_x0000_s1030" type="#_x0000_t75" style="position:absolute;left:766;top:6691;width:1827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">
                  <v:imagedata r:id="rId51" o:title=""/>
                </v:shape>
                <v:shape id="Picture 7" o:spid="_x0000_s1031" type="#_x0000_t75" style="position:absolute;left:1157;top:7785;width:1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">
                  <v:imagedata r:id="rId52" o:title=""/>
                </v:shape>
                <v:shape id="Picture 6" o:spid="_x0000_s1032" type="#_x0000_t75" style="position:absolute;left:832;top:2217;width:1367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0554A2">
        <w:rPr>
          <w:spacing w:val="-4"/>
        </w:rPr>
        <w:t xml:space="preserve">There are </w:t>
      </w:r>
      <w:r w:rsidR="000554A2">
        <w:t xml:space="preserve">a lot of </w:t>
      </w:r>
      <w:r w:rsidR="000554A2">
        <w:rPr>
          <w:spacing w:val="-3"/>
        </w:rPr>
        <w:t xml:space="preserve">activities </w:t>
      </w:r>
      <w:r w:rsidR="000554A2">
        <w:rPr>
          <w:spacing w:val="-6"/>
        </w:rPr>
        <w:t xml:space="preserve">for </w:t>
      </w:r>
      <w:r w:rsidR="000554A2">
        <w:rPr>
          <w:spacing w:val="-5"/>
        </w:rPr>
        <w:t xml:space="preserve">you </w:t>
      </w:r>
      <w:r w:rsidR="000554A2">
        <w:rPr>
          <w:spacing w:val="-3"/>
        </w:rPr>
        <w:t xml:space="preserve">to </w:t>
      </w:r>
      <w:r w:rsidR="000554A2">
        <w:rPr>
          <w:spacing w:val="-4"/>
        </w:rPr>
        <w:t xml:space="preserve">get </w:t>
      </w:r>
      <w:r w:rsidR="000554A2">
        <w:rPr>
          <w:spacing w:val="-6"/>
        </w:rPr>
        <w:t xml:space="preserve">involved </w:t>
      </w:r>
      <w:r w:rsidR="000554A2">
        <w:t>in and</w:t>
      </w:r>
      <w:r w:rsidR="000554A2">
        <w:rPr>
          <w:spacing w:val="-16"/>
        </w:rPr>
        <w:t xml:space="preserve"> </w:t>
      </w:r>
      <w:r w:rsidR="000554A2">
        <w:rPr>
          <w:spacing w:val="-3"/>
        </w:rPr>
        <w:t>they</w:t>
      </w:r>
      <w:r w:rsidR="000554A2">
        <w:rPr>
          <w:spacing w:val="-12"/>
        </w:rPr>
        <w:t xml:space="preserve"> </w:t>
      </w:r>
      <w:r w:rsidR="000554A2">
        <w:rPr>
          <w:spacing w:val="-4"/>
        </w:rPr>
        <w:t>are</w:t>
      </w:r>
      <w:r w:rsidR="000554A2">
        <w:rPr>
          <w:spacing w:val="-14"/>
        </w:rPr>
        <w:t xml:space="preserve"> </w:t>
      </w:r>
      <w:r w:rsidR="000554A2">
        <w:t>an</w:t>
      </w:r>
      <w:r w:rsidR="000554A2">
        <w:rPr>
          <w:spacing w:val="-13"/>
        </w:rPr>
        <w:t xml:space="preserve"> </w:t>
      </w:r>
      <w:r w:rsidR="000554A2">
        <w:rPr>
          <w:spacing w:val="-6"/>
        </w:rPr>
        <w:t>excellent</w:t>
      </w:r>
      <w:r w:rsidR="000554A2">
        <w:rPr>
          <w:spacing w:val="-13"/>
        </w:rPr>
        <w:t xml:space="preserve"> </w:t>
      </w:r>
      <w:r w:rsidR="000554A2">
        <w:rPr>
          <w:spacing w:val="-8"/>
        </w:rPr>
        <w:t>way</w:t>
      </w:r>
      <w:r w:rsidR="000554A2">
        <w:rPr>
          <w:spacing w:val="-15"/>
        </w:rPr>
        <w:t xml:space="preserve"> </w:t>
      </w:r>
      <w:r w:rsidR="000554A2">
        <w:rPr>
          <w:spacing w:val="-6"/>
        </w:rPr>
        <w:t>for</w:t>
      </w:r>
      <w:r w:rsidR="000554A2">
        <w:rPr>
          <w:spacing w:val="-12"/>
        </w:rPr>
        <w:t xml:space="preserve"> </w:t>
      </w:r>
      <w:r w:rsidR="000554A2">
        <w:rPr>
          <w:spacing w:val="-5"/>
        </w:rPr>
        <w:t>you</w:t>
      </w:r>
      <w:r w:rsidR="000554A2">
        <w:rPr>
          <w:spacing w:val="-11"/>
        </w:rPr>
        <w:t xml:space="preserve"> </w:t>
      </w:r>
      <w:r w:rsidR="000554A2">
        <w:rPr>
          <w:spacing w:val="-3"/>
        </w:rPr>
        <w:t>to</w:t>
      </w:r>
      <w:r w:rsidR="000554A2">
        <w:rPr>
          <w:spacing w:val="-12"/>
        </w:rPr>
        <w:t xml:space="preserve"> </w:t>
      </w:r>
      <w:r w:rsidR="000554A2">
        <w:rPr>
          <w:spacing w:val="-7"/>
        </w:rPr>
        <w:t>make</w:t>
      </w:r>
      <w:r w:rsidR="000554A2">
        <w:rPr>
          <w:spacing w:val="-16"/>
        </w:rPr>
        <w:t xml:space="preserve"> </w:t>
      </w:r>
      <w:r w:rsidR="000554A2">
        <w:rPr>
          <w:spacing w:val="-3"/>
        </w:rPr>
        <w:t>new</w:t>
      </w:r>
      <w:r w:rsidR="000554A2">
        <w:rPr>
          <w:spacing w:val="-16"/>
        </w:rPr>
        <w:t xml:space="preserve"> </w:t>
      </w:r>
      <w:r w:rsidR="000554A2">
        <w:t>friends</w:t>
      </w:r>
    </w:p>
    <w:p w14:paraId="6DFA25E3" w14:textId="77777777" w:rsidR="003E16C5" w:rsidRDefault="003E16C5">
      <w:pPr>
        <w:pStyle w:val="BodyText"/>
        <w:rPr>
          <w:rFonts w:ascii="Calibri Light"/>
          <w:sz w:val="20"/>
        </w:rPr>
      </w:pPr>
    </w:p>
    <w:p w14:paraId="308C61BD" w14:textId="77777777" w:rsidR="003E16C5" w:rsidRDefault="003E16C5">
      <w:pPr>
        <w:rPr>
          <w:rFonts w:ascii="Calibri Light"/>
          <w:sz w:val="20"/>
        </w:rPr>
        <w:sectPr w:rsidR="003E16C5">
          <w:pgSz w:w="15600" w:h="10800" w:orient="landscape"/>
          <w:pgMar w:top="220" w:right="60" w:bottom="660" w:left="0" w:header="0" w:footer="478" w:gutter="0"/>
          <w:cols w:space="720"/>
        </w:sectPr>
      </w:pPr>
    </w:p>
    <w:p w14:paraId="148E5546" w14:textId="77777777" w:rsidR="003E16C5" w:rsidRDefault="000554A2">
      <w:pPr>
        <w:pStyle w:val="BodyText"/>
        <w:spacing w:before="234"/>
        <w:ind w:left="2524"/>
      </w:pPr>
      <w:r>
        <w:rPr>
          <w:spacing w:val="-4"/>
        </w:rPr>
        <w:t>Trampolining</w:t>
      </w:r>
    </w:p>
    <w:p w14:paraId="336A0817" w14:textId="77777777" w:rsidR="003E16C5" w:rsidRDefault="000554A2">
      <w:pPr>
        <w:pStyle w:val="BodyText"/>
        <w:spacing w:before="178"/>
        <w:ind w:left="968"/>
      </w:pPr>
      <w:r>
        <w:br w:type="column"/>
      </w:r>
      <w:r>
        <w:t>Steel Pans</w:t>
      </w:r>
    </w:p>
    <w:p w14:paraId="05C533E6" w14:textId="77777777" w:rsidR="003E16C5" w:rsidRDefault="003E16C5">
      <w:pPr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2" w:space="720" w:equalWidth="0">
            <w:col w:w="5067" w:space="40"/>
            <w:col w:w="10433"/>
          </w:cols>
        </w:sectPr>
      </w:pPr>
    </w:p>
    <w:p w14:paraId="7964B45A" w14:textId="77777777" w:rsidR="003E16C5" w:rsidRDefault="003E16C5">
      <w:pPr>
        <w:pStyle w:val="BodyText"/>
        <w:rPr>
          <w:sz w:val="20"/>
        </w:rPr>
      </w:pPr>
    </w:p>
    <w:p w14:paraId="2767CA92" w14:textId="77777777" w:rsidR="003E16C5" w:rsidRDefault="003E16C5">
      <w:pPr>
        <w:pStyle w:val="BodyText"/>
        <w:rPr>
          <w:sz w:val="20"/>
        </w:rPr>
      </w:pPr>
    </w:p>
    <w:p w14:paraId="53D30FD7" w14:textId="77777777" w:rsidR="003E16C5" w:rsidRDefault="003E16C5">
      <w:pPr>
        <w:pStyle w:val="BodyText"/>
        <w:rPr>
          <w:sz w:val="20"/>
        </w:rPr>
      </w:pPr>
    </w:p>
    <w:p w14:paraId="63138BE9" w14:textId="77777777" w:rsidR="003E16C5" w:rsidRDefault="003E16C5">
      <w:pPr>
        <w:pStyle w:val="BodyText"/>
        <w:spacing w:before="12"/>
        <w:rPr>
          <w:sz w:val="25"/>
        </w:rPr>
      </w:pPr>
    </w:p>
    <w:p w14:paraId="7FEB5D8E" w14:textId="77777777" w:rsidR="003E16C5" w:rsidRDefault="003E16C5">
      <w:pPr>
        <w:rPr>
          <w:sz w:val="25"/>
        </w:rPr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037110B8" w14:textId="77777777" w:rsidR="003E16C5" w:rsidRDefault="003E16C5">
      <w:pPr>
        <w:pStyle w:val="BodyText"/>
      </w:pPr>
    </w:p>
    <w:p w14:paraId="239B0756" w14:textId="77777777" w:rsidR="003E16C5" w:rsidRDefault="003E16C5">
      <w:pPr>
        <w:pStyle w:val="BodyText"/>
      </w:pPr>
    </w:p>
    <w:p w14:paraId="0D753354" w14:textId="77777777" w:rsidR="003E16C5" w:rsidRDefault="003E16C5">
      <w:pPr>
        <w:pStyle w:val="BodyText"/>
      </w:pPr>
    </w:p>
    <w:p w14:paraId="643EE31F" w14:textId="77777777" w:rsidR="003E16C5" w:rsidRDefault="000554A2">
      <w:pPr>
        <w:pStyle w:val="BodyText"/>
        <w:spacing w:before="392"/>
        <w:ind w:left="575"/>
      </w:pPr>
      <w:r>
        <w:t>Tag rugby</w:t>
      </w:r>
    </w:p>
    <w:p w14:paraId="5B9C12A6" w14:textId="77777777" w:rsidR="003E16C5" w:rsidRDefault="000554A2">
      <w:pPr>
        <w:pStyle w:val="BodyText"/>
        <w:spacing w:before="3"/>
        <w:rPr>
          <w:sz w:val="67"/>
        </w:rPr>
      </w:pPr>
      <w:r>
        <w:br w:type="column"/>
      </w:r>
    </w:p>
    <w:p w14:paraId="0D8443D9" w14:textId="77777777" w:rsidR="003E16C5" w:rsidRDefault="000554A2">
      <w:pPr>
        <w:spacing w:line="235" w:lineRule="auto"/>
        <w:ind w:left="1422" w:right="16" w:hanging="848"/>
        <w:rPr>
          <w:b/>
          <w:sz w:val="48"/>
        </w:rPr>
      </w:pPr>
      <w:r>
        <w:rPr>
          <w:b/>
          <w:sz w:val="48"/>
        </w:rPr>
        <w:t>Which activities will you get involved in?</w:t>
      </w:r>
    </w:p>
    <w:p w14:paraId="262B91A2" w14:textId="77777777" w:rsidR="003E16C5" w:rsidRDefault="000554A2">
      <w:pPr>
        <w:pStyle w:val="BodyText"/>
        <w:spacing w:before="3"/>
        <w:ind w:left="575"/>
      </w:pPr>
      <w:r>
        <w:br w:type="column"/>
      </w:r>
      <w:r>
        <w:t>Tennis</w:t>
      </w:r>
    </w:p>
    <w:p w14:paraId="707EB75C" w14:textId="77777777" w:rsidR="003E16C5" w:rsidRDefault="003E16C5">
      <w:pPr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2489" w:space="2172"/>
            <w:col w:w="5444" w:space="2794"/>
            <w:col w:w="2641"/>
          </w:cols>
        </w:sectPr>
      </w:pPr>
    </w:p>
    <w:p w14:paraId="484D3783" w14:textId="77777777" w:rsidR="003E16C5" w:rsidRDefault="003E16C5">
      <w:pPr>
        <w:pStyle w:val="BodyText"/>
        <w:rPr>
          <w:sz w:val="20"/>
        </w:rPr>
      </w:pPr>
    </w:p>
    <w:p w14:paraId="5557766E" w14:textId="77777777" w:rsidR="003E16C5" w:rsidRDefault="003E16C5">
      <w:pPr>
        <w:pStyle w:val="BodyText"/>
        <w:rPr>
          <w:sz w:val="20"/>
        </w:rPr>
      </w:pPr>
    </w:p>
    <w:p w14:paraId="17672BA3" w14:textId="77777777" w:rsidR="003E16C5" w:rsidRDefault="003E16C5">
      <w:pPr>
        <w:pStyle w:val="BodyText"/>
        <w:rPr>
          <w:sz w:val="20"/>
        </w:rPr>
      </w:pPr>
    </w:p>
    <w:p w14:paraId="6C01BF3D" w14:textId="77777777" w:rsidR="003E16C5" w:rsidRDefault="003E16C5">
      <w:pPr>
        <w:pStyle w:val="BodyText"/>
        <w:rPr>
          <w:sz w:val="20"/>
        </w:rPr>
      </w:pPr>
    </w:p>
    <w:p w14:paraId="1A127BC0" w14:textId="77777777" w:rsidR="003E16C5" w:rsidRDefault="003E16C5">
      <w:pPr>
        <w:pStyle w:val="BodyText"/>
        <w:spacing w:before="9"/>
        <w:rPr>
          <w:sz w:val="28"/>
        </w:rPr>
      </w:pPr>
    </w:p>
    <w:p w14:paraId="52224080" w14:textId="77777777" w:rsidR="003E16C5" w:rsidRDefault="003E16C5">
      <w:pPr>
        <w:rPr>
          <w:sz w:val="28"/>
        </w:rPr>
        <w:sectPr w:rsidR="003E16C5">
          <w:type w:val="continuous"/>
          <w:pgSz w:w="15600" w:h="10800" w:orient="landscape"/>
          <w:pgMar w:top="0" w:right="60" w:bottom="660" w:left="0" w:header="720" w:footer="720" w:gutter="0"/>
          <w:cols w:space="720"/>
        </w:sectPr>
      </w:pPr>
    </w:p>
    <w:p w14:paraId="071160D8" w14:textId="77777777" w:rsidR="003E16C5" w:rsidRDefault="000554A2">
      <w:pPr>
        <w:pStyle w:val="BodyText"/>
        <w:spacing w:before="3"/>
        <w:ind w:left="3794"/>
      </w:pPr>
      <w:r>
        <w:rPr>
          <w:spacing w:val="-2"/>
        </w:rPr>
        <w:t>Basketball</w:t>
      </w:r>
    </w:p>
    <w:p w14:paraId="40BCF8FD" w14:textId="77777777" w:rsidR="003E16C5" w:rsidRDefault="000554A2">
      <w:pPr>
        <w:pStyle w:val="BodyText"/>
        <w:spacing w:before="150"/>
        <w:ind w:left="1330"/>
      </w:pPr>
      <w:r>
        <w:br w:type="column"/>
      </w:r>
      <w:r>
        <w:t>Handball</w:t>
      </w:r>
    </w:p>
    <w:p w14:paraId="2CA8D66E" w14:textId="77777777" w:rsidR="003E16C5" w:rsidRDefault="000554A2">
      <w:pPr>
        <w:pStyle w:val="BodyText"/>
        <w:spacing w:before="248"/>
        <w:ind w:left="1682"/>
      </w:pPr>
      <w:r>
        <w:br w:type="column"/>
      </w:r>
      <w:r>
        <w:t>Cricket</w:t>
      </w:r>
    </w:p>
    <w:p w14:paraId="64370F9A" w14:textId="77777777" w:rsidR="003E16C5" w:rsidRDefault="003E16C5">
      <w:pPr>
        <w:sectPr w:rsidR="003E16C5">
          <w:type w:val="continuous"/>
          <w:pgSz w:w="15600" w:h="10800" w:orient="landscape"/>
          <w:pgMar w:top="0" w:right="60" w:bottom="660" w:left="0" w:header="720" w:footer="720" w:gutter="0"/>
          <w:cols w:num="3" w:space="720" w:equalWidth="0">
            <w:col w:w="5780" w:space="40"/>
            <w:col w:w="3070" w:space="39"/>
            <w:col w:w="6611"/>
          </w:cols>
        </w:sectPr>
      </w:pPr>
    </w:p>
    <w:p w14:paraId="2F5E7863" w14:textId="77777777" w:rsidR="003E16C5" w:rsidRDefault="003E16C5">
      <w:pPr>
        <w:pStyle w:val="BodyText"/>
        <w:rPr>
          <w:sz w:val="9"/>
        </w:rPr>
      </w:pPr>
    </w:p>
    <w:p w14:paraId="563D47F4" w14:textId="77777777" w:rsidR="003E16C5" w:rsidRDefault="000554A2">
      <w:pPr>
        <w:pStyle w:val="Heading1"/>
        <w:ind w:right="574"/>
      </w:pPr>
      <w:r>
        <w:rPr>
          <w:noProof/>
        </w:rPr>
        <w:drawing>
          <wp:anchor distT="0" distB="0" distL="0" distR="0" simplePos="0" relativeHeight="251695104" behindDoc="0" locked="0" layoutInCell="1" allowOverlap="1" wp14:anchorId="6021D1F4" wp14:editId="0C806711">
            <wp:simplePos x="0" y="0"/>
            <wp:positionH relativeFrom="page">
              <wp:posOffset>8456895</wp:posOffset>
            </wp:positionH>
            <wp:positionV relativeFrom="paragraph">
              <wp:posOffset>-68184</wp:posOffset>
            </wp:positionV>
            <wp:extent cx="1305628" cy="1285638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628" cy="128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By the end of Year 7</w:t>
      </w:r>
    </w:p>
    <w:p w14:paraId="07FE3B41" w14:textId="77777777" w:rsidR="003E16C5" w:rsidRDefault="003E16C5">
      <w:pPr>
        <w:pStyle w:val="BodyText"/>
        <w:spacing w:before="11"/>
        <w:rPr>
          <w:rFonts w:ascii="Calibri Light"/>
          <w:sz w:val="72"/>
        </w:rPr>
      </w:pPr>
    </w:p>
    <w:p w14:paraId="3F33D766" w14:textId="75F166C0" w:rsidR="003E16C5" w:rsidRDefault="007F0589">
      <w:pPr>
        <w:ind w:left="1444"/>
        <w:rPr>
          <w:rFonts w:ascii="Calibri Light" w:hAnsi="Calibri Light"/>
          <w:sz w:val="5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099136" behindDoc="1" locked="0" layoutInCell="1" allowOverlap="1" wp14:anchorId="34FEC075" wp14:editId="2238BE83">
                <wp:simplePos x="0" y="0"/>
                <wp:positionH relativeFrom="page">
                  <wp:posOffset>114300</wp:posOffset>
                </wp:positionH>
                <wp:positionV relativeFrom="paragraph">
                  <wp:posOffset>52070</wp:posOffset>
                </wp:positionV>
                <wp:extent cx="9657715" cy="538289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7715" cy="5382895"/>
                          <a:chOff x="180" y="82"/>
                          <a:chExt cx="15209" cy="847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" y="98"/>
                            <a:ext cx="15178" cy="8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AutoShape 3"/>
                        <wps:cNvSpPr>
                          <a:spLocks/>
                        </wps:cNvSpPr>
                        <wps:spPr bwMode="auto">
                          <a:xfrm>
                            <a:off x="195" y="98"/>
                            <a:ext cx="15178" cy="8446"/>
                          </a:xfrm>
                          <a:custGeom>
                            <a:avLst/>
                            <a:gdLst>
                              <a:gd name="T0" fmla="+- 0 218 196"/>
                              <a:gd name="T1" fmla="*/ T0 w 15178"/>
                              <a:gd name="T2" fmla="+- 0 1529 98"/>
                              <a:gd name="T3" fmla="*/ 1529 h 8446"/>
                              <a:gd name="T4" fmla="+- 0 325 196"/>
                              <a:gd name="T5" fmla="*/ T4 w 15178"/>
                              <a:gd name="T6" fmla="+- 0 1335 98"/>
                              <a:gd name="T7" fmla="*/ 1335 h 8446"/>
                              <a:gd name="T8" fmla="+- 0 501 196"/>
                              <a:gd name="T9" fmla="*/ T8 w 15178"/>
                              <a:gd name="T10" fmla="+- 0 1203 98"/>
                              <a:gd name="T11" fmla="*/ 1203 h 8446"/>
                              <a:gd name="T12" fmla="+- 0 723 196"/>
                              <a:gd name="T13" fmla="*/ T12 w 15178"/>
                              <a:gd name="T14" fmla="+- 0 1154 98"/>
                              <a:gd name="T15" fmla="*/ 1154 h 8446"/>
                              <a:gd name="T16" fmla="+- 0 14323 196"/>
                              <a:gd name="T17" fmla="*/ T16 w 15178"/>
                              <a:gd name="T18" fmla="+- 0 548 98"/>
                              <a:gd name="T19" fmla="*/ 548 h 8446"/>
                              <a:gd name="T20" fmla="+- 0 14403 196"/>
                              <a:gd name="T21" fmla="*/ T20 w 15178"/>
                              <a:gd name="T22" fmla="+- 0 339 98"/>
                              <a:gd name="T23" fmla="*/ 339 h 8446"/>
                              <a:gd name="T24" fmla="+- 0 14558 196"/>
                              <a:gd name="T25" fmla="*/ T24 w 15178"/>
                              <a:gd name="T26" fmla="+- 0 183 98"/>
                              <a:gd name="T27" fmla="*/ 183 h 8446"/>
                              <a:gd name="T28" fmla="+- 0 14767 196"/>
                              <a:gd name="T29" fmla="*/ T28 w 15178"/>
                              <a:gd name="T30" fmla="+- 0 104 98"/>
                              <a:gd name="T31" fmla="*/ 104 h 8446"/>
                              <a:gd name="T32" fmla="+- 0 14998 196"/>
                              <a:gd name="T33" fmla="*/ T32 w 15178"/>
                              <a:gd name="T34" fmla="+- 0 120 98"/>
                              <a:gd name="T35" fmla="*/ 120 h 8446"/>
                              <a:gd name="T36" fmla="+- 0 15192 196"/>
                              <a:gd name="T37" fmla="*/ T36 w 15178"/>
                              <a:gd name="T38" fmla="+- 0 228 98"/>
                              <a:gd name="T39" fmla="*/ 228 h 8446"/>
                              <a:gd name="T40" fmla="+- 0 15324 196"/>
                              <a:gd name="T41" fmla="*/ T40 w 15178"/>
                              <a:gd name="T42" fmla="+- 0 403 98"/>
                              <a:gd name="T43" fmla="*/ 403 h 8446"/>
                              <a:gd name="T44" fmla="+- 0 15373 196"/>
                              <a:gd name="T45" fmla="*/ T44 w 15178"/>
                              <a:gd name="T46" fmla="+- 0 626 98"/>
                              <a:gd name="T47" fmla="*/ 626 h 8446"/>
                              <a:gd name="T48" fmla="+- 0 15351 196"/>
                              <a:gd name="T49" fmla="*/ T48 w 15178"/>
                              <a:gd name="T50" fmla="+- 0 7113 98"/>
                              <a:gd name="T51" fmla="*/ 7113 h 8446"/>
                              <a:gd name="T52" fmla="+- 0 15244 196"/>
                              <a:gd name="T53" fmla="*/ T52 w 15178"/>
                              <a:gd name="T54" fmla="+- 0 7306 98"/>
                              <a:gd name="T55" fmla="*/ 7306 h 8446"/>
                              <a:gd name="T56" fmla="+- 0 15068 196"/>
                              <a:gd name="T57" fmla="*/ T56 w 15178"/>
                              <a:gd name="T58" fmla="+- 0 7439 98"/>
                              <a:gd name="T59" fmla="*/ 7439 h 8446"/>
                              <a:gd name="T60" fmla="+- 0 14845 196"/>
                              <a:gd name="T61" fmla="*/ T60 w 15178"/>
                              <a:gd name="T62" fmla="+- 0 7488 98"/>
                              <a:gd name="T63" fmla="*/ 7488 h 8446"/>
                              <a:gd name="T64" fmla="+- 0 1246 196"/>
                              <a:gd name="T65" fmla="*/ T64 w 15178"/>
                              <a:gd name="T66" fmla="+- 0 8094 98"/>
                              <a:gd name="T67" fmla="*/ 8094 h 8446"/>
                              <a:gd name="T68" fmla="+- 0 1166 196"/>
                              <a:gd name="T69" fmla="*/ T68 w 15178"/>
                              <a:gd name="T70" fmla="+- 0 8303 98"/>
                              <a:gd name="T71" fmla="*/ 8303 h 8446"/>
                              <a:gd name="T72" fmla="+- 0 1011 196"/>
                              <a:gd name="T73" fmla="*/ T72 w 15178"/>
                              <a:gd name="T74" fmla="+- 0 8459 98"/>
                              <a:gd name="T75" fmla="*/ 8459 h 8446"/>
                              <a:gd name="T76" fmla="+- 0 801 196"/>
                              <a:gd name="T77" fmla="*/ T76 w 15178"/>
                              <a:gd name="T78" fmla="+- 0 8538 98"/>
                              <a:gd name="T79" fmla="*/ 8538 h 8446"/>
                              <a:gd name="T80" fmla="+- 0 571 196"/>
                              <a:gd name="T81" fmla="*/ T80 w 15178"/>
                              <a:gd name="T82" fmla="+- 0 8521 98"/>
                              <a:gd name="T83" fmla="*/ 8521 h 8446"/>
                              <a:gd name="T84" fmla="+- 0 377 196"/>
                              <a:gd name="T85" fmla="*/ T84 w 15178"/>
                              <a:gd name="T86" fmla="+- 0 8414 98"/>
                              <a:gd name="T87" fmla="*/ 8414 h 8446"/>
                              <a:gd name="T88" fmla="+- 0 245 196"/>
                              <a:gd name="T89" fmla="*/ T88 w 15178"/>
                              <a:gd name="T90" fmla="+- 0 8238 98"/>
                              <a:gd name="T91" fmla="*/ 8238 h 8446"/>
                              <a:gd name="T92" fmla="+- 0 196 196"/>
                              <a:gd name="T93" fmla="*/ T92 w 15178"/>
                              <a:gd name="T94" fmla="+- 0 8016 98"/>
                              <a:gd name="T95" fmla="*/ 8016 h 8446"/>
                              <a:gd name="T96" fmla="+- 0 14845 196"/>
                              <a:gd name="T97" fmla="*/ T96 w 15178"/>
                              <a:gd name="T98" fmla="+- 0 1154 98"/>
                              <a:gd name="T99" fmla="*/ 1154 h 8446"/>
                              <a:gd name="T100" fmla="+- 0 15068 196"/>
                              <a:gd name="T101" fmla="*/ T100 w 15178"/>
                              <a:gd name="T102" fmla="+- 0 1105 98"/>
                              <a:gd name="T103" fmla="*/ 1105 h 8446"/>
                              <a:gd name="T104" fmla="+- 0 15244 196"/>
                              <a:gd name="T105" fmla="*/ T104 w 15178"/>
                              <a:gd name="T106" fmla="+- 0 972 98"/>
                              <a:gd name="T107" fmla="*/ 972 h 8446"/>
                              <a:gd name="T108" fmla="+- 0 15351 196"/>
                              <a:gd name="T109" fmla="*/ T108 w 15178"/>
                              <a:gd name="T110" fmla="+- 0 778 98"/>
                              <a:gd name="T111" fmla="*/ 778 h 8446"/>
                              <a:gd name="T112" fmla="+- 0 14845 196"/>
                              <a:gd name="T113" fmla="*/ T112 w 15178"/>
                              <a:gd name="T114" fmla="+- 0 1154 98"/>
                              <a:gd name="T115" fmla="*/ 1154 h 8446"/>
                              <a:gd name="T116" fmla="+- 0 14809 196"/>
                              <a:gd name="T117" fmla="*/ T116 w 15178"/>
                              <a:gd name="T118" fmla="+- 0 759 98"/>
                              <a:gd name="T119" fmla="*/ 759 h 8446"/>
                              <a:gd name="T120" fmla="+- 0 14652 196"/>
                              <a:gd name="T121" fmla="*/ T120 w 15178"/>
                              <a:gd name="T122" fmla="+- 0 880 98"/>
                              <a:gd name="T123" fmla="*/ 880 h 8446"/>
                              <a:gd name="T124" fmla="+- 0 14448 196"/>
                              <a:gd name="T125" fmla="*/ T124 w 15178"/>
                              <a:gd name="T126" fmla="+- 0 854 98"/>
                              <a:gd name="T127" fmla="*/ 854 h 8446"/>
                              <a:gd name="T128" fmla="+- 0 14327 196"/>
                              <a:gd name="T129" fmla="*/ T128 w 15178"/>
                              <a:gd name="T130" fmla="+- 0 696 98"/>
                              <a:gd name="T131" fmla="*/ 696 h 8446"/>
                              <a:gd name="T132" fmla="+- 0 723 196"/>
                              <a:gd name="T133" fmla="*/ T132 w 15178"/>
                              <a:gd name="T134" fmla="+- 0 1682 98"/>
                              <a:gd name="T135" fmla="*/ 1682 h 8446"/>
                              <a:gd name="T136" fmla="+- 0 801 196"/>
                              <a:gd name="T137" fmla="*/ T136 w 15178"/>
                              <a:gd name="T138" fmla="+- 0 1495 98"/>
                              <a:gd name="T139" fmla="*/ 1495 h 8446"/>
                              <a:gd name="T140" fmla="+- 0 987 196"/>
                              <a:gd name="T141" fmla="*/ T140 w 15178"/>
                              <a:gd name="T142" fmla="+- 0 1418 98"/>
                              <a:gd name="T143" fmla="*/ 1418 h 8446"/>
                              <a:gd name="T144" fmla="+- 0 1174 196"/>
                              <a:gd name="T145" fmla="*/ T144 w 15178"/>
                              <a:gd name="T146" fmla="+- 0 1495 98"/>
                              <a:gd name="T147" fmla="*/ 1495 h 8446"/>
                              <a:gd name="T148" fmla="+- 0 1251 196"/>
                              <a:gd name="T149" fmla="*/ T148 w 15178"/>
                              <a:gd name="T150" fmla="+- 0 1682 98"/>
                              <a:gd name="T151" fmla="*/ 1682 h 8446"/>
                              <a:gd name="T152" fmla="+- 0 1202 196"/>
                              <a:gd name="T153" fmla="*/ T152 w 15178"/>
                              <a:gd name="T154" fmla="+- 0 1904 98"/>
                              <a:gd name="T155" fmla="*/ 1904 h 8446"/>
                              <a:gd name="T156" fmla="+- 0 1070 196"/>
                              <a:gd name="T157" fmla="*/ T156 w 15178"/>
                              <a:gd name="T158" fmla="+- 0 2080 98"/>
                              <a:gd name="T159" fmla="*/ 2080 h 8446"/>
                              <a:gd name="T160" fmla="+- 0 876 196"/>
                              <a:gd name="T161" fmla="*/ T160 w 15178"/>
                              <a:gd name="T162" fmla="+- 0 2187 98"/>
                              <a:gd name="T163" fmla="*/ 2187 h 8446"/>
                              <a:gd name="T164" fmla="+- 0 645 196"/>
                              <a:gd name="T165" fmla="*/ T164 w 15178"/>
                              <a:gd name="T166" fmla="+- 0 2204 98"/>
                              <a:gd name="T167" fmla="*/ 2204 h 8446"/>
                              <a:gd name="T168" fmla="+- 0 436 196"/>
                              <a:gd name="T169" fmla="*/ T168 w 15178"/>
                              <a:gd name="T170" fmla="+- 0 2124 98"/>
                              <a:gd name="T171" fmla="*/ 2124 h 8446"/>
                              <a:gd name="T172" fmla="+- 0 281 196"/>
                              <a:gd name="T173" fmla="*/ T172 w 15178"/>
                              <a:gd name="T174" fmla="+- 0 1969 98"/>
                              <a:gd name="T175" fmla="*/ 1969 h 8446"/>
                              <a:gd name="T176" fmla="+- 0 201 196"/>
                              <a:gd name="T177" fmla="*/ T176 w 15178"/>
                              <a:gd name="T178" fmla="+- 0 1760 98"/>
                              <a:gd name="T179" fmla="*/ 1760 h 8446"/>
                              <a:gd name="T180" fmla="+- 0 1251 196"/>
                              <a:gd name="T181" fmla="*/ T180 w 15178"/>
                              <a:gd name="T182" fmla="+- 0 7488 98"/>
                              <a:gd name="T183" fmla="*/ 7488 h 8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178" h="8446">
                                <a:moveTo>
                                  <a:pt x="0" y="1584"/>
                                </a:moveTo>
                                <a:lnTo>
                                  <a:pt x="5" y="1506"/>
                                </a:lnTo>
                                <a:lnTo>
                                  <a:pt x="22" y="1431"/>
                                </a:lnTo>
                                <a:lnTo>
                                  <a:pt x="49" y="1361"/>
                                </a:lnTo>
                                <a:lnTo>
                                  <a:pt x="85" y="1296"/>
                                </a:lnTo>
                                <a:lnTo>
                                  <a:pt x="129" y="1237"/>
                                </a:lnTo>
                                <a:lnTo>
                                  <a:pt x="181" y="1185"/>
                                </a:lnTo>
                                <a:lnTo>
                                  <a:pt x="240" y="1141"/>
                                </a:lnTo>
                                <a:lnTo>
                                  <a:pt x="305" y="1105"/>
                                </a:lnTo>
                                <a:lnTo>
                                  <a:pt x="375" y="1078"/>
                                </a:lnTo>
                                <a:lnTo>
                                  <a:pt x="449" y="1062"/>
                                </a:lnTo>
                                <a:lnTo>
                                  <a:pt x="527" y="1056"/>
                                </a:lnTo>
                                <a:lnTo>
                                  <a:pt x="14122" y="1056"/>
                                </a:lnTo>
                                <a:lnTo>
                                  <a:pt x="14122" y="528"/>
                                </a:lnTo>
                                <a:lnTo>
                                  <a:pt x="14127" y="450"/>
                                </a:lnTo>
                                <a:lnTo>
                                  <a:pt x="14144" y="375"/>
                                </a:lnTo>
                                <a:lnTo>
                                  <a:pt x="14171" y="305"/>
                                </a:lnTo>
                                <a:lnTo>
                                  <a:pt x="14207" y="241"/>
                                </a:lnTo>
                                <a:lnTo>
                                  <a:pt x="14251" y="182"/>
                                </a:lnTo>
                                <a:lnTo>
                                  <a:pt x="14303" y="130"/>
                                </a:lnTo>
                                <a:lnTo>
                                  <a:pt x="14362" y="85"/>
                                </a:lnTo>
                                <a:lnTo>
                                  <a:pt x="14427" y="49"/>
                                </a:lnTo>
                                <a:lnTo>
                                  <a:pt x="14497" y="22"/>
                                </a:lnTo>
                                <a:lnTo>
                                  <a:pt x="14571" y="6"/>
                                </a:lnTo>
                                <a:lnTo>
                                  <a:pt x="14649" y="0"/>
                                </a:lnTo>
                                <a:lnTo>
                                  <a:pt x="14727" y="6"/>
                                </a:lnTo>
                                <a:lnTo>
                                  <a:pt x="14802" y="22"/>
                                </a:lnTo>
                                <a:lnTo>
                                  <a:pt x="14872" y="49"/>
                                </a:lnTo>
                                <a:lnTo>
                                  <a:pt x="14937" y="85"/>
                                </a:lnTo>
                                <a:lnTo>
                                  <a:pt x="14996" y="130"/>
                                </a:lnTo>
                                <a:lnTo>
                                  <a:pt x="15048" y="182"/>
                                </a:lnTo>
                                <a:lnTo>
                                  <a:pt x="15092" y="241"/>
                                </a:lnTo>
                                <a:lnTo>
                                  <a:pt x="15128" y="305"/>
                                </a:lnTo>
                                <a:lnTo>
                                  <a:pt x="15155" y="375"/>
                                </a:lnTo>
                                <a:lnTo>
                                  <a:pt x="15171" y="450"/>
                                </a:lnTo>
                                <a:lnTo>
                                  <a:pt x="15177" y="528"/>
                                </a:lnTo>
                                <a:lnTo>
                                  <a:pt x="15177" y="6862"/>
                                </a:lnTo>
                                <a:lnTo>
                                  <a:pt x="15171" y="6940"/>
                                </a:lnTo>
                                <a:lnTo>
                                  <a:pt x="15155" y="7015"/>
                                </a:lnTo>
                                <a:lnTo>
                                  <a:pt x="15128" y="7085"/>
                                </a:lnTo>
                                <a:lnTo>
                                  <a:pt x="15092" y="7150"/>
                                </a:lnTo>
                                <a:lnTo>
                                  <a:pt x="15048" y="7208"/>
                                </a:lnTo>
                                <a:lnTo>
                                  <a:pt x="14996" y="7260"/>
                                </a:lnTo>
                                <a:lnTo>
                                  <a:pt x="14937" y="7305"/>
                                </a:lnTo>
                                <a:lnTo>
                                  <a:pt x="14872" y="7341"/>
                                </a:lnTo>
                                <a:lnTo>
                                  <a:pt x="14802" y="7368"/>
                                </a:lnTo>
                                <a:lnTo>
                                  <a:pt x="14727" y="7384"/>
                                </a:lnTo>
                                <a:lnTo>
                                  <a:pt x="14649" y="7390"/>
                                </a:lnTo>
                                <a:lnTo>
                                  <a:pt x="1055" y="7390"/>
                                </a:lnTo>
                                <a:lnTo>
                                  <a:pt x="1055" y="7918"/>
                                </a:lnTo>
                                <a:lnTo>
                                  <a:pt x="1050" y="7996"/>
                                </a:lnTo>
                                <a:lnTo>
                                  <a:pt x="1033" y="8070"/>
                                </a:lnTo>
                                <a:lnTo>
                                  <a:pt x="1006" y="8140"/>
                                </a:lnTo>
                                <a:lnTo>
                                  <a:pt x="970" y="8205"/>
                                </a:lnTo>
                                <a:lnTo>
                                  <a:pt x="926" y="8264"/>
                                </a:lnTo>
                                <a:lnTo>
                                  <a:pt x="874" y="8316"/>
                                </a:lnTo>
                                <a:lnTo>
                                  <a:pt x="815" y="8361"/>
                                </a:lnTo>
                                <a:lnTo>
                                  <a:pt x="750" y="8397"/>
                                </a:lnTo>
                                <a:lnTo>
                                  <a:pt x="680" y="8423"/>
                                </a:lnTo>
                                <a:lnTo>
                                  <a:pt x="605" y="8440"/>
                                </a:lnTo>
                                <a:lnTo>
                                  <a:pt x="527" y="8446"/>
                                </a:lnTo>
                                <a:lnTo>
                                  <a:pt x="449" y="8440"/>
                                </a:lnTo>
                                <a:lnTo>
                                  <a:pt x="375" y="8423"/>
                                </a:lnTo>
                                <a:lnTo>
                                  <a:pt x="305" y="8397"/>
                                </a:lnTo>
                                <a:lnTo>
                                  <a:pt x="240" y="8361"/>
                                </a:lnTo>
                                <a:lnTo>
                                  <a:pt x="181" y="8316"/>
                                </a:lnTo>
                                <a:lnTo>
                                  <a:pt x="129" y="8264"/>
                                </a:lnTo>
                                <a:lnTo>
                                  <a:pt x="85" y="8205"/>
                                </a:lnTo>
                                <a:lnTo>
                                  <a:pt x="49" y="8140"/>
                                </a:lnTo>
                                <a:lnTo>
                                  <a:pt x="22" y="8070"/>
                                </a:lnTo>
                                <a:lnTo>
                                  <a:pt x="5" y="7996"/>
                                </a:lnTo>
                                <a:lnTo>
                                  <a:pt x="0" y="7918"/>
                                </a:lnTo>
                                <a:lnTo>
                                  <a:pt x="0" y="1584"/>
                                </a:lnTo>
                                <a:close/>
                                <a:moveTo>
                                  <a:pt x="14122" y="1056"/>
                                </a:moveTo>
                                <a:lnTo>
                                  <a:pt x="14649" y="1056"/>
                                </a:lnTo>
                                <a:lnTo>
                                  <a:pt x="14727" y="1050"/>
                                </a:lnTo>
                                <a:lnTo>
                                  <a:pt x="14802" y="1033"/>
                                </a:lnTo>
                                <a:lnTo>
                                  <a:pt x="14872" y="1007"/>
                                </a:lnTo>
                                <a:lnTo>
                                  <a:pt x="14937" y="971"/>
                                </a:lnTo>
                                <a:lnTo>
                                  <a:pt x="14996" y="926"/>
                                </a:lnTo>
                                <a:lnTo>
                                  <a:pt x="15048" y="874"/>
                                </a:lnTo>
                                <a:lnTo>
                                  <a:pt x="15092" y="815"/>
                                </a:lnTo>
                                <a:lnTo>
                                  <a:pt x="15128" y="750"/>
                                </a:lnTo>
                                <a:lnTo>
                                  <a:pt x="15155" y="680"/>
                                </a:lnTo>
                                <a:lnTo>
                                  <a:pt x="15171" y="606"/>
                                </a:lnTo>
                                <a:lnTo>
                                  <a:pt x="15177" y="528"/>
                                </a:lnTo>
                                <a:moveTo>
                                  <a:pt x="14649" y="1056"/>
                                </a:moveTo>
                                <a:lnTo>
                                  <a:pt x="14649" y="528"/>
                                </a:lnTo>
                                <a:lnTo>
                                  <a:pt x="14640" y="598"/>
                                </a:lnTo>
                                <a:lnTo>
                                  <a:pt x="14613" y="661"/>
                                </a:lnTo>
                                <a:lnTo>
                                  <a:pt x="14572" y="715"/>
                                </a:lnTo>
                                <a:lnTo>
                                  <a:pt x="14519" y="756"/>
                                </a:lnTo>
                                <a:lnTo>
                                  <a:pt x="14456" y="782"/>
                                </a:lnTo>
                                <a:lnTo>
                                  <a:pt x="14385" y="792"/>
                                </a:lnTo>
                                <a:lnTo>
                                  <a:pt x="14315" y="782"/>
                                </a:lnTo>
                                <a:lnTo>
                                  <a:pt x="14252" y="756"/>
                                </a:lnTo>
                                <a:lnTo>
                                  <a:pt x="14199" y="715"/>
                                </a:lnTo>
                                <a:lnTo>
                                  <a:pt x="14157" y="661"/>
                                </a:lnTo>
                                <a:lnTo>
                                  <a:pt x="14131" y="598"/>
                                </a:lnTo>
                                <a:lnTo>
                                  <a:pt x="14121" y="528"/>
                                </a:lnTo>
                                <a:moveTo>
                                  <a:pt x="527" y="2111"/>
                                </a:moveTo>
                                <a:lnTo>
                                  <a:pt x="527" y="1584"/>
                                </a:lnTo>
                                <a:lnTo>
                                  <a:pt x="537" y="1513"/>
                                </a:lnTo>
                                <a:lnTo>
                                  <a:pt x="563" y="1450"/>
                                </a:lnTo>
                                <a:lnTo>
                                  <a:pt x="605" y="1397"/>
                                </a:lnTo>
                                <a:lnTo>
                                  <a:pt x="658" y="1356"/>
                                </a:lnTo>
                                <a:lnTo>
                                  <a:pt x="721" y="1329"/>
                                </a:lnTo>
                                <a:lnTo>
                                  <a:pt x="791" y="1320"/>
                                </a:lnTo>
                                <a:lnTo>
                                  <a:pt x="862" y="1329"/>
                                </a:lnTo>
                                <a:lnTo>
                                  <a:pt x="925" y="1356"/>
                                </a:lnTo>
                                <a:lnTo>
                                  <a:pt x="978" y="1397"/>
                                </a:lnTo>
                                <a:lnTo>
                                  <a:pt x="1019" y="1450"/>
                                </a:lnTo>
                                <a:lnTo>
                                  <a:pt x="1046" y="1513"/>
                                </a:lnTo>
                                <a:lnTo>
                                  <a:pt x="1055" y="1584"/>
                                </a:lnTo>
                                <a:lnTo>
                                  <a:pt x="1050" y="1662"/>
                                </a:lnTo>
                                <a:lnTo>
                                  <a:pt x="1033" y="1736"/>
                                </a:lnTo>
                                <a:lnTo>
                                  <a:pt x="1006" y="1806"/>
                                </a:lnTo>
                                <a:lnTo>
                                  <a:pt x="970" y="1871"/>
                                </a:lnTo>
                                <a:lnTo>
                                  <a:pt x="926" y="1930"/>
                                </a:lnTo>
                                <a:lnTo>
                                  <a:pt x="874" y="1982"/>
                                </a:lnTo>
                                <a:lnTo>
                                  <a:pt x="815" y="2026"/>
                                </a:lnTo>
                                <a:lnTo>
                                  <a:pt x="750" y="2062"/>
                                </a:lnTo>
                                <a:lnTo>
                                  <a:pt x="680" y="2089"/>
                                </a:lnTo>
                                <a:lnTo>
                                  <a:pt x="605" y="2106"/>
                                </a:lnTo>
                                <a:lnTo>
                                  <a:pt x="527" y="2111"/>
                                </a:lnTo>
                                <a:lnTo>
                                  <a:pt x="449" y="2106"/>
                                </a:lnTo>
                                <a:lnTo>
                                  <a:pt x="375" y="2089"/>
                                </a:lnTo>
                                <a:lnTo>
                                  <a:pt x="305" y="2062"/>
                                </a:lnTo>
                                <a:lnTo>
                                  <a:pt x="240" y="2026"/>
                                </a:lnTo>
                                <a:lnTo>
                                  <a:pt x="181" y="1982"/>
                                </a:lnTo>
                                <a:lnTo>
                                  <a:pt x="129" y="1930"/>
                                </a:lnTo>
                                <a:lnTo>
                                  <a:pt x="85" y="1871"/>
                                </a:lnTo>
                                <a:lnTo>
                                  <a:pt x="49" y="1806"/>
                                </a:lnTo>
                                <a:lnTo>
                                  <a:pt x="22" y="1736"/>
                                </a:lnTo>
                                <a:lnTo>
                                  <a:pt x="5" y="1662"/>
                                </a:lnTo>
                                <a:lnTo>
                                  <a:pt x="0" y="1584"/>
                                </a:lnTo>
                                <a:moveTo>
                                  <a:pt x="1055" y="1584"/>
                                </a:moveTo>
                                <a:lnTo>
                                  <a:pt x="1055" y="7390"/>
                                </a:lnTo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F2BAB" id="Group 2" o:spid="_x0000_s1026" style="position:absolute;margin-left:9pt;margin-top:4.1pt;width:760.45pt;height:423.85pt;z-index:-252217344;mso-position-horizontal-relative:page" coordorigin="180,82" coordsize="15209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">
                <v:shape id="Picture 4" o:spid="_x0000_s1027" type="#_x0000_t75" style="position:absolute;left:195;top:98;width:15178;height:8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">
                  <v:imagedata r:id="rId55" o:title=""/>
                </v:shape>
                <v:shape id="AutoShape 3" o:spid="_x0000_s1028" style="position:absolute;left:195;top:98;width:15178;height:8446;visibility:visible;mso-wrap-style:square;v-text-anchor:top" coordsize="15178,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" path="m,1584r5,-78l22,1431r27,-70l85,1296r44,-59l181,1185r59,-44l305,1105r70,-27l449,1062r78,-6l14122,1056r,-528l14127,450r17,-75l14171,305r36,-64l14251,182r52,-52l14362,85r65,-36l14497,22r74,-16l14649,r78,6l14802,22r70,27l14937,85r59,45l15048,182r44,59l15128,305r27,70l15171,450r6,78l15177,6862r-6,78l15155,7015r-27,70l15092,7150r-44,58l14996,7260r-59,45l14872,7341r-70,27l14727,7384r-78,6l1055,7390r,528l1050,7996r-17,74l1006,8140r-36,65l926,8264r-52,52l815,8361r-65,36l680,8423r-75,17l527,8446r-78,-6l375,8423r-70,-26l240,8361r-59,-45l129,8264,85,8205,49,8140,22,8070,5,7996,,7918,,1584xm14122,1056r527,l14727,1050r75,-17l14872,1007r65,-36l14996,926r52,-52l15092,815r36,-65l15155,680r16,-74l15177,528t-528,528l14649,528r-9,70l14613,661r-41,54l14519,756r-63,26l14385,792r-70,-10l14252,756r-53,-41l14157,661r-26,-63l14121,528m527,2111r,-527l537,1513r26,-63l605,1397r53,-41l721,1329r70,-9l862,1329r63,27l978,1397r41,53l1046,1513r9,71l1050,1662r-17,74l1006,1806r-36,65l926,1930r-52,52l815,2026r-65,36l680,2089r-75,17l527,2111r-78,-5l375,2089r-70,-27l240,2026r-59,-44l129,1930,85,1871,49,1806,22,1736,5,1662,,1584t1055,l1055,7390e" filled="f" strokeweight="1.56pt">
                  <v:path arrowok="t" o:connecttype="custom" o:connectlocs="22,1529;129,1335;305,1203;527,1154;14127,548;14207,339;14362,183;14571,104;14802,120;14996,228;15128,403;15177,626;15155,7113;15048,7306;14872,7439;14649,7488;1050,8094;970,8303;815,8459;605,8538;375,8521;181,8414;49,8238;0,8016;14649,1154;14872,1105;15048,972;15155,778;14649,1154;14613,759;14456,880;14252,854;14131,696;527,1682;605,1495;791,1418;978,1495;1055,1682;1006,1904;874,2080;680,2187;449,2204;240,2124;85,1969;5,1760;1055,748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54A2">
        <w:rPr>
          <w:rFonts w:ascii="Calibri Light" w:hAnsi="Calibri Light"/>
          <w:color w:val="385622"/>
          <w:sz w:val="50"/>
        </w:rPr>
        <w:t>I would like to have achieved…</w:t>
      </w:r>
    </w:p>
    <w:p w14:paraId="42DB3307" w14:textId="77777777" w:rsidR="003E16C5" w:rsidRDefault="003E16C5">
      <w:pPr>
        <w:pStyle w:val="BodyText"/>
        <w:rPr>
          <w:rFonts w:ascii="Calibri Light"/>
          <w:sz w:val="20"/>
        </w:rPr>
      </w:pPr>
    </w:p>
    <w:p w14:paraId="6E417E9D" w14:textId="77777777" w:rsidR="003E16C5" w:rsidRDefault="003E16C5">
      <w:pPr>
        <w:pStyle w:val="BodyText"/>
        <w:rPr>
          <w:rFonts w:ascii="Calibri Light"/>
          <w:sz w:val="20"/>
        </w:rPr>
      </w:pPr>
    </w:p>
    <w:p w14:paraId="61A33C87" w14:textId="77777777" w:rsidR="003E16C5" w:rsidRDefault="003E16C5">
      <w:pPr>
        <w:pStyle w:val="BodyText"/>
        <w:rPr>
          <w:rFonts w:ascii="Calibri Light"/>
          <w:sz w:val="20"/>
        </w:rPr>
      </w:pPr>
    </w:p>
    <w:p w14:paraId="4E55EBAC" w14:textId="77777777" w:rsidR="003E16C5" w:rsidRDefault="000554A2">
      <w:pPr>
        <w:spacing w:before="139"/>
        <w:ind w:left="1696"/>
        <w:rPr>
          <w:rFonts w:ascii="Calibri Light"/>
          <w:sz w:val="50"/>
        </w:rPr>
      </w:pPr>
      <w:r>
        <w:rPr>
          <w:rFonts w:ascii="Calibri Light"/>
          <w:color w:val="385622"/>
          <w:spacing w:val="-4"/>
          <w:sz w:val="50"/>
        </w:rPr>
        <w:t>1.</w:t>
      </w:r>
    </w:p>
    <w:p w14:paraId="513EFD26" w14:textId="77777777" w:rsidR="003E16C5" w:rsidRDefault="003E16C5">
      <w:pPr>
        <w:pStyle w:val="BodyText"/>
        <w:spacing w:before="2"/>
        <w:rPr>
          <w:rFonts w:ascii="Calibri Light"/>
          <w:sz w:val="58"/>
        </w:rPr>
      </w:pPr>
    </w:p>
    <w:p w14:paraId="78828892" w14:textId="77777777" w:rsidR="003E16C5" w:rsidRDefault="000554A2">
      <w:pPr>
        <w:ind w:left="1696"/>
        <w:rPr>
          <w:rFonts w:ascii="Calibri Light"/>
          <w:sz w:val="50"/>
        </w:rPr>
      </w:pPr>
      <w:r>
        <w:rPr>
          <w:rFonts w:ascii="Calibri Light"/>
          <w:color w:val="385622"/>
          <w:spacing w:val="-4"/>
          <w:sz w:val="50"/>
        </w:rPr>
        <w:t>2.</w:t>
      </w:r>
    </w:p>
    <w:p w14:paraId="42BE4D36" w14:textId="77777777" w:rsidR="003E16C5" w:rsidRDefault="003E16C5">
      <w:pPr>
        <w:pStyle w:val="BodyText"/>
        <w:spacing w:before="2"/>
        <w:rPr>
          <w:rFonts w:ascii="Calibri Light"/>
          <w:sz w:val="58"/>
        </w:rPr>
      </w:pPr>
    </w:p>
    <w:p w14:paraId="19A4FA58" w14:textId="77777777" w:rsidR="003E16C5" w:rsidRDefault="000554A2">
      <w:pPr>
        <w:ind w:left="1696"/>
        <w:rPr>
          <w:rFonts w:ascii="Calibri Light"/>
          <w:sz w:val="50"/>
        </w:rPr>
      </w:pPr>
      <w:r>
        <w:rPr>
          <w:rFonts w:ascii="Calibri Light"/>
          <w:color w:val="385622"/>
          <w:spacing w:val="-4"/>
          <w:sz w:val="50"/>
        </w:rPr>
        <w:t>3.</w:t>
      </w:r>
    </w:p>
    <w:p w14:paraId="6924C0C2" w14:textId="77777777" w:rsidR="003E16C5" w:rsidRDefault="003E16C5">
      <w:pPr>
        <w:pStyle w:val="BodyText"/>
        <w:spacing w:before="2"/>
        <w:rPr>
          <w:rFonts w:ascii="Calibri Light"/>
          <w:sz w:val="58"/>
        </w:rPr>
      </w:pPr>
    </w:p>
    <w:p w14:paraId="4203B48F" w14:textId="77777777" w:rsidR="003E16C5" w:rsidRDefault="000554A2">
      <w:pPr>
        <w:ind w:left="1696"/>
        <w:rPr>
          <w:rFonts w:ascii="Calibri Light"/>
          <w:sz w:val="50"/>
        </w:rPr>
      </w:pPr>
      <w:r>
        <w:rPr>
          <w:rFonts w:ascii="Calibri Light"/>
          <w:color w:val="385622"/>
          <w:spacing w:val="-4"/>
          <w:sz w:val="50"/>
        </w:rPr>
        <w:t>4.</w:t>
      </w:r>
    </w:p>
    <w:p w14:paraId="2332A2E0" w14:textId="77777777" w:rsidR="003E16C5" w:rsidRDefault="003E16C5">
      <w:pPr>
        <w:pStyle w:val="BodyText"/>
        <w:spacing w:before="1"/>
        <w:rPr>
          <w:rFonts w:ascii="Calibri Light"/>
          <w:sz w:val="57"/>
        </w:rPr>
      </w:pPr>
    </w:p>
    <w:p w14:paraId="689F2571" w14:textId="77777777" w:rsidR="003E16C5" w:rsidRDefault="000554A2">
      <w:pPr>
        <w:pStyle w:val="BodyText"/>
        <w:ind w:left="1418"/>
        <w:rPr>
          <w:rFonts w:ascii="Calibri Light"/>
        </w:rPr>
      </w:pPr>
      <w:r>
        <w:rPr>
          <w:rFonts w:ascii="Calibri Light"/>
        </w:rPr>
        <w:t>Include at least four things.</w:t>
      </w:r>
    </w:p>
    <w:p w14:paraId="3C6C577D" w14:textId="77777777" w:rsidR="003E16C5" w:rsidRDefault="000554A2">
      <w:pPr>
        <w:spacing w:before="427"/>
        <w:ind w:left="608" w:right="539"/>
        <w:jc w:val="center"/>
        <w:rPr>
          <w:rFonts w:ascii="Calibri Light"/>
          <w:i/>
          <w:sz w:val="60"/>
        </w:rPr>
      </w:pPr>
      <w:r>
        <w:rPr>
          <w:rFonts w:ascii="Calibri Light"/>
          <w:i/>
          <w:color w:val="385622"/>
          <w:sz w:val="60"/>
        </w:rPr>
        <w:t>Neglect not the gift that is in thee</w:t>
      </w:r>
    </w:p>
    <w:sectPr w:rsidR="003E16C5">
      <w:footerReference w:type="default" r:id="rId56"/>
      <w:pgSz w:w="15600" w:h="10800" w:orient="landscape"/>
      <w:pgMar w:top="220" w:right="6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75C92" w14:textId="77777777" w:rsidR="000554A2" w:rsidRDefault="000554A2">
      <w:r>
        <w:separator/>
      </w:r>
    </w:p>
  </w:endnote>
  <w:endnote w:type="continuationSeparator" w:id="0">
    <w:p w14:paraId="6538A933" w14:textId="77777777" w:rsidR="000554A2" w:rsidRDefault="00055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13E91" w14:textId="49B39B32" w:rsidR="003E16C5" w:rsidRDefault="007F05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61248" behindDoc="1" locked="0" layoutInCell="1" allowOverlap="1" wp14:anchorId="412CB426" wp14:editId="06CB8B81">
              <wp:simplePos x="0" y="0"/>
              <wp:positionH relativeFrom="page">
                <wp:posOffset>2434590</wp:posOffset>
              </wp:positionH>
              <wp:positionV relativeFrom="page">
                <wp:posOffset>6414770</wp:posOffset>
              </wp:positionV>
              <wp:extent cx="5042535" cy="4070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253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3C2DD" w14:textId="77777777" w:rsidR="003E16C5" w:rsidRDefault="000554A2">
                          <w:pPr>
                            <w:spacing w:line="631" w:lineRule="exact"/>
                            <w:ind w:left="20"/>
                            <w:rPr>
                              <w:rFonts w:ascii="Calibri Light"/>
                              <w:i/>
                              <w:sz w:val="6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385622"/>
                              <w:spacing w:val="-5"/>
                              <w:sz w:val="60"/>
                            </w:rPr>
                            <w:t xml:space="preserve">Neglect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4"/>
                              <w:sz w:val="60"/>
                            </w:rPr>
                            <w:t xml:space="preserve">not the gift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5"/>
                              <w:sz w:val="60"/>
                            </w:rPr>
                            <w:t xml:space="preserve">that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z w:val="60"/>
                            </w:rPr>
                            <w:t>is in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36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3"/>
                              <w:sz w:val="60"/>
                            </w:rPr>
                            <w:t>thee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CB4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3" type="#_x0000_t202" style="position:absolute;margin-left:191.7pt;margin-top:505.1pt;width:397.05pt;height:32.05pt;z-index:-2522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g9rA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" filled="f" stroked="f">
              <v:textbox inset="0,0,0,0">
                <w:txbxContent>
                  <w:p w14:paraId="0E43C2DD" w14:textId="77777777" w:rsidR="003E16C5" w:rsidRDefault="000554A2">
                    <w:pPr>
                      <w:spacing w:line="631" w:lineRule="exact"/>
                      <w:ind w:left="20"/>
                      <w:rPr>
                        <w:rFonts w:ascii="Calibri Light"/>
                        <w:i/>
                        <w:sz w:val="60"/>
                      </w:rPr>
                    </w:pPr>
                    <w:r>
                      <w:rPr>
                        <w:rFonts w:ascii="Calibri Light"/>
                        <w:i/>
                        <w:color w:val="385622"/>
                        <w:spacing w:val="-5"/>
                        <w:sz w:val="60"/>
                      </w:rPr>
                      <w:t xml:space="preserve">Neglect </w:t>
                    </w:r>
                    <w:r>
                      <w:rPr>
                        <w:rFonts w:ascii="Calibri Light"/>
                        <w:i/>
                        <w:color w:val="385622"/>
                        <w:spacing w:val="-4"/>
                        <w:sz w:val="60"/>
                      </w:rPr>
                      <w:t xml:space="preserve">not the gift </w:t>
                    </w:r>
                    <w:r>
                      <w:rPr>
                        <w:rFonts w:ascii="Calibri Light"/>
                        <w:i/>
                        <w:color w:val="385622"/>
                        <w:spacing w:val="-5"/>
                        <w:sz w:val="60"/>
                      </w:rPr>
                      <w:t xml:space="preserve">that </w:t>
                    </w:r>
                    <w:r>
                      <w:rPr>
                        <w:rFonts w:ascii="Calibri Light"/>
                        <w:i/>
                        <w:color w:val="385622"/>
                        <w:sz w:val="60"/>
                      </w:rPr>
                      <w:t>is in</w:t>
                    </w:r>
                    <w:r>
                      <w:rPr>
                        <w:rFonts w:ascii="Calibri Light"/>
                        <w:i/>
                        <w:color w:val="385622"/>
                        <w:spacing w:val="-36"/>
                        <w:sz w:val="60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385622"/>
                        <w:spacing w:val="-3"/>
                        <w:sz w:val="60"/>
                      </w:rPr>
                      <w:t>thee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3A1CF" w14:textId="77777777" w:rsidR="003E16C5" w:rsidRDefault="003E16C5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B9B38" w14:textId="166C49B7" w:rsidR="003E16C5" w:rsidRDefault="007F058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062272" behindDoc="1" locked="0" layoutInCell="1" allowOverlap="1" wp14:anchorId="6B07FBEE" wp14:editId="6CC681BE">
              <wp:simplePos x="0" y="0"/>
              <wp:positionH relativeFrom="page">
                <wp:posOffset>2434590</wp:posOffset>
              </wp:positionH>
              <wp:positionV relativeFrom="page">
                <wp:posOffset>6414770</wp:posOffset>
              </wp:positionV>
              <wp:extent cx="5042535" cy="4070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253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FCB10" w14:textId="77777777" w:rsidR="003E16C5" w:rsidRDefault="000554A2">
                          <w:pPr>
                            <w:spacing w:line="631" w:lineRule="exact"/>
                            <w:ind w:left="20"/>
                            <w:rPr>
                              <w:rFonts w:ascii="Calibri Light"/>
                              <w:i/>
                              <w:sz w:val="6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385622"/>
                              <w:spacing w:val="-5"/>
                              <w:sz w:val="60"/>
                            </w:rPr>
                            <w:t xml:space="preserve">Neglect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4"/>
                              <w:sz w:val="60"/>
                            </w:rPr>
                            <w:t xml:space="preserve">not the gift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5"/>
                              <w:sz w:val="60"/>
                            </w:rPr>
                            <w:t xml:space="preserve">that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z w:val="60"/>
                            </w:rPr>
                            <w:t>is in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36"/>
                              <w:sz w:val="60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i/>
                              <w:color w:val="385622"/>
                              <w:spacing w:val="-3"/>
                              <w:sz w:val="60"/>
                            </w:rPr>
                            <w:t>thee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07FBE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4" type="#_x0000_t202" style="position:absolute;margin-left:191.7pt;margin-top:505.1pt;width:397.05pt;height:32.05pt;z-index:-2522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" filled="f" stroked="f">
              <v:textbox inset="0,0,0,0">
                <w:txbxContent>
                  <w:p w14:paraId="3F1FCB10" w14:textId="77777777" w:rsidR="003E16C5" w:rsidRDefault="000554A2">
                    <w:pPr>
                      <w:spacing w:line="631" w:lineRule="exact"/>
                      <w:ind w:left="20"/>
                      <w:rPr>
                        <w:rFonts w:ascii="Calibri Light"/>
                        <w:i/>
                        <w:sz w:val="60"/>
                      </w:rPr>
                    </w:pPr>
                    <w:r>
                      <w:rPr>
                        <w:rFonts w:ascii="Calibri Light"/>
                        <w:i/>
                        <w:color w:val="385622"/>
                        <w:spacing w:val="-5"/>
                        <w:sz w:val="60"/>
                      </w:rPr>
                      <w:t xml:space="preserve">Neglect </w:t>
                    </w:r>
                    <w:r>
                      <w:rPr>
                        <w:rFonts w:ascii="Calibri Light"/>
                        <w:i/>
                        <w:color w:val="385622"/>
                        <w:spacing w:val="-4"/>
                        <w:sz w:val="60"/>
                      </w:rPr>
                      <w:t xml:space="preserve">not the gift </w:t>
                    </w:r>
                    <w:r>
                      <w:rPr>
                        <w:rFonts w:ascii="Calibri Light"/>
                        <w:i/>
                        <w:color w:val="385622"/>
                        <w:spacing w:val="-5"/>
                        <w:sz w:val="60"/>
                      </w:rPr>
                      <w:t xml:space="preserve">that </w:t>
                    </w:r>
                    <w:r>
                      <w:rPr>
                        <w:rFonts w:ascii="Calibri Light"/>
                        <w:i/>
                        <w:color w:val="385622"/>
                        <w:sz w:val="60"/>
                      </w:rPr>
                      <w:t>is in</w:t>
                    </w:r>
                    <w:r>
                      <w:rPr>
                        <w:rFonts w:ascii="Calibri Light"/>
                        <w:i/>
                        <w:color w:val="385622"/>
                        <w:spacing w:val="-36"/>
                        <w:sz w:val="60"/>
                      </w:rPr>
                      <w:t xml:space="preserve"> </w:t>
                    </w:r>
                    <w:r>
                      <w:rPr>
                        <w:rFonts w:ascii="Calibri Light"/>
                        <w:i/>
                        <w:color w:val="385622"/>
                        <w:spacing w:val="-3"/>
                        <w:sz w:val="60"/>
                      </w:rPr>
                      <w:t>thee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7EF68" w14:textId="77777777" w:rsidR="003E16C5" w:rsidRDefault="003E16C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D0EAF8" w14:textId="77777777" w:rsidR="000554A2" w:rsidRDefault="000554A2">
      <w:r>
        <w:separator/>
      </w:r>
    </w:p>
  </w:footnote>
  <w:footnote w:type="continuationSeparator" w:id="0">
    <w:p w14:paraId="6D8F2AE7" w14:textId="77777777" w:rsidR="000554A2" w:rsidRDefault="000554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375FFD"/>
    <w:multiLevelType w:val="hybridMultilevel"/>
    <w:tmpl w:val="5E1237B2"/>
    <w:lvl w:ilvl="0" w:tplc="122C8476">
      <w:numFmt w:val="bullet"/>
      <w:lvlText w:val="•"/>
      <w:lvlJc w:val="left"/>
      <w:pPr>
        <w:ind w:left="9118" w:hanging="540"/>
      </w:pPr>
      <w:rPr>
        <w:rFonts w:ascii="Arial" w:eastAsia="Arial" w:hAnsi="Arial" w:cs="Arial" w:hint="default"/>
        <w:color w:val="385622"/>
        <w:w w:val="100"/>
        <w:sz w:val="40"/>
        <w:szCs w:val="40"/>
        <w:lang w:val="en-US" w:eastAsia="en-US" w:bidi="en-US"/>
      </w:rPr>
    </w:lvl>
    <w:lvl w:ilvl="1" w:tplc="4D0AC974">
      <w:numFmt w:val="bullet"/>
      <w:lvlText w:val="•"/>
      <w:lvlJc w:val="left"/>
      <w:pPr>
        <w:ind w:left="9762" w:hanging="540"/>
      </w:pPr>
      <w:rPr>
        <w:rFonts w:hint="default"/>
        <w:lang w:val="en-US" w:eastAsia="en-US" w:bidi="en-US"/>
      </w:rPr>
    </w:lvl>
    <w:lvl w:ilvl="2" w:tplc="122EE458">
      <w:numFmt w:val="bullet"/>
      <w:lvlText w:val="•"/>
      <w:lvlJc w:val="left"/>
      <w:pPr>
        <w:ind w:left="10404" w:hanging="540"/>
      </w:pPr>
      <w:rPr>
        <w:rFonts w:hint="default"/>
        <w:lang w:val="en-US" w:eastAsia="en-US" w:bidi="en-US"/>
      </w:rPr>
    </w:lvl>
    <w:lvl w:ilvl="3" w:tplc="C8D05EA6">
      <w:numFmt w:val="bullet"/>
      <w:lvlText w:val="•"/>
      <w:lvlJc w:val="left"/>
      <w:pPr>
        <w:ind w:left="11046" w:hanging="540"/>
      </w:pPr>
      <w:rPr>
        <w:rFonts w:hint="default"/>
        <w:lang w:val="en-US" w:eastAsia="en-US" w:bidi="en-US"/>
      </w:rPr>
    </w:lvl>
    <w:lvl w:ilvl="4" w:tplc="95DEF996">
      <w:numFmt w:val="bullet"/>
      <w:lvlText w:val="•"/>
      <w:lvlJc w:val="left"/>
      <w:pPr>
        <w:ind w:left="11688" w:hanging="540"/>
      </w:pPr>
      <w:rPr>
        <w:rFonts w:hint="default"/>
        <w:lang w:val="en-US" w:eastAsia="en-US" w:bidi="en-US"/>
      </w:rPr>
    </w:lvl>
    <w:lvl w:ilvl="5" w:tplc="AC304F58">
      <w:numFmt w:val="bullet"/>
      <w:lvlText w:val="•"/>
      <w:lvlJc w:val="left"/>
      <w:pPr>
        <w:ind w:left="12330" w:hanging="540"/>
      </w:pPr>
      <w:rPr>
        <w:rFonts w:hint="default"/>
        <w:lang w:val="en-US" w:eastAsia="en-US" w:bidi="en-US"/>
      </w:rPr>
    </w:lvl>
    <w:lvl w:ilvl="6" w:tplc="6EA2CD5E">
      <w:numFmt w:val="bullet"/>
      <w:lvlText w:val="•"/>
      <w:lvlJc w:val="left"/>
      <w:pPr>
        <w:ind w:left="12972" w:hanging="540"/>
      </w:pPr>
      <w:rPr>
        <w:rFonts w:hint="default"/>
        <w:lang w:val="en-US" w:eastAsia="en-US" w:bidi="en-US"/>
      </w:rPr>
    </w:lvl>
    <w:lvl w:ilvl="7" w:tplc="403CCC4E">
      <w:numFmt w:val="bullet"/>
      <w:lvlText w:val="•"/>
      <w:lvlJc w:val="left"/>
      <w:pPr>
        <w:ind w:left="13614" w:hanging="540"/>
      </w:pPr>
      <w:rPr>
        <w:rFonts w:hint="default"/>
        <w:lang w:val="en-US" w:eastAsia="en-US" w:bidi="en-US"/>
      </w:rPr>
    </w:lvl>
    <w:lvl w:ilvl="8" w:tplc="460228D0">
      <w:numFmt w:val="bullet"/>
      <w:lvlText w:val="•"/>
      <w:lvlJc w:val="left"/>
      <w:pPr>
        <w:ind w:left="14256" w:hanging="54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C5"/>
    <w:rsid w:val="000554A2"/>
    <w:rsid w:val="00326D03"/>
    <w:rsid w:val="003E16C5"/>
    <w:rsid w:val="007F0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9CF29A8"/>
  <w15:docId w15:val="{8E33A217-26C9-40ED-B0D0-35AA4D37E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spacing w:line="1018" w:lineRule="exact"/>
      <w:ind w:left="608"/>
      <w:jc w:val="center"/>
      <w:outlineLvl w:val="0"/>
    </w:pPr>
    <w:rPr>
      <w:rFonts w:ascii="Calibri Light" w:eastAsia="Calibri Light" w:hAnsi="Calibri Light" w:cs="Calibri Light"/>
      <w:sz w:val="90"/>
      <w:szCs w:val="90"/>
    </w:rPr>
  </w:style>
  <w:style w:type="paragraph" w:styleId="Heading2">
    <w:name w:val="heading 2"/>
    <w:basedOn w:val="Normal"/>
    <w:uiPriority w:val="9"/>
    <w:unhideWhenUsed/>
    <w:qFormat/>
    <w:pPr>
      <w:spacing w:line="1071" w:lineRule="exact"/>
      <w:ind w:left="686"/>
      <w:outlineLvl w:val="1"/>
    </w:pPr>
    <w:rPr>
      <w:rFonts w:ascii="Calibri Light" w:eastAsia="Calibri Light" w:hAnsi="Calibri Light" w:cs="Calibri Light"/>
      <w:sz w:val="88"/>
      <w:szCs w:val="88"/>
    </w:rPr>
  </w:style>
  <w:style w:type="paragraph" w:styleId="Heading3">
    <w:name w:val="heading 3"/>
    <w:basedOn w:val="Normal"/>
    <w:uiPriority w:val="9"/>
    <w:unhideWhenUsed/>
    <w:qFormat/>
    <w:pPr>
      <w:spacing w:line="631" w:lineRule="exact"/>
      <w:ind w:left="20"/>
      <w:outlineLvl w:val="2"/>
    </w:pPr>
    <w:rPr>
      <w:rFonts w:ascii="Calibri Light" w:eastAsia="Calibri Light" w:hAnsi="Calibri Light" w:cs="Calibri Light"/>
      <w:i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ind w:left="1696"/>
      <w:outlineLvl w:val="3"/>
    </w:pPr>
    <w:rPr>
      <w:rFonts w:ascii="Calibri Light" w:eastAsia="Calibri Light" w:hAnsi="Calibri Light" w:cs="Calibri Light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8938" w:hanging="541"/>
    </w:pPr>
  </w:style>
  <w:style w:type="paragraph" w:customStyle="1" w:styleId="TableParagraph">
    <w:name w:val="Table Paragraph"/>
    <w:basedOn w:val="Normal"/>
    <w:uiPriority w:val="1"/>
    <w:qFormat/>
    <w:pPr>
      <w:spacing w:before="57"/>
      <w:ind w:left="14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4.xml"/><Relationship Id="rId8" Type="http://schemas.openxmlformats.org/officeDocument/2006/relationships/footnotes" Target="footnote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20" Type="http://schemas.openxmlformats.org/officeDocument/2006/relationships/image" Target="media/image9.png"/><Relationship Id="rId41" Type="http://schemas.openxmlformats.org/officeDocument/2006/relationships/hyperlink" Target="about:blank" TargetMode="External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3.xml"/><Relationship Id="rId36" Type="http://schemas.openxmlformats.org/officeDocument/2006/relationships/image" Target="media/image24.png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3C00437707A643987C6DC87BB08379" ma:contentTypeVersion="30" ma:contentTypeDescription="Create a new document." ma:contentTypeScope="" ma:versionID="1e3300c00c9113c881ea89fafc9431c8">
  <xsd:schema xmlns:xsd="http://www.w3.org/2001/XMLSchema" xmlns:xs="http://www.w3.org/2001/XMLSchema" xmlns:p="http://schemas.microsoft.com/office/2006/metadata/properties" xmlns:ns3="8a0863c3-d1bb-425b-964e-7acd4565efca" xmlns:ns4="84b283a8-12ff-4cbf-ac0a-4244b179ddf7" targetNamespace="http://schemas.microsoft.com/office/2006/metadata/properties" ma:root="true" ma:fieldsID="9b5357edc637961c97ff52b831e79f68" ns3:_="" ns4:_="">
    <xsd:import namespace="8a0863c3-d1bb-425b-964e-7acd4565efca"/>
    <xsd:import namespace="84b283a8-12ff-4cbf-ac0a-4244b179ddf7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Leaders" minOccurs="0"/>
                <xsd:element ref="ns3:Members" minOccurs="0"/>
                <xsd:element ref="ns3:Member_Groups" minOccurs="0"/>
                <xsd:element ref="ns3:Invited_Leaders" minOccurs="0"/>
                <xsd:element ref="ns3:Invited_Members" minOccurs="0"/>
                <xsd:element ref="ns3:Self_Registration_Enabled" minOccurs="0"/>
                <xsd:element ref="ns3:Has_Leaders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63c3-d1bb-425b-964e-7acd4565efca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6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7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8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19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0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1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2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3" nillable="true" ma:displayName="Is Collaboration Space Locked" ma:internalName="Is_Collaboration_Space_Locked">
      <xsd:simpleType>
        <xsd:restriction base="dms:Boolean"/>
      </xsd:simpleType>
    </xsd:element>
    <xsd:element name="IsNotebookLocked" ma:index="24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5" nillable="true" ma:displayName="Location" ma:internalName="MediaServiceLocation" ma:readOnly="true">
      <xsd:simpleType>
        <xsd:restriction base="dms:Text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283a8-12ff-4cbf-ac0a-4244b179ddf7" elementFormDefault="qualified">
    <xsd:import namespace="http://schemas.microsoft.com/office/2006/documentManagement/types"/>
    <xsd:import namespace="http://schemas.microsoft.com/office/infopath/2007/PartnerControls"/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8a0863c3-d1bb-425b-964e-7acd4565efca" xsi:nil="true"/>
    <Invited_Leaders xmlns="8a0863c3-d1bb-425b-964e-7acd4565efca" xsi:nil="true"/>
    <IsNotebookLocked xmlns="8a0863c3-d1bb-425b-964e-7acd4565efca" xsi:nil="true"/>
    <Invited_Members xmlns="8a0863c3-d1bb-425b-964e-7acd4565efca" xsi:nil="true"/>
    <Member_Groups xmlns="8a0863c3-d1bb-425b-964e-7acd4565efca">
      <UserInfo>
        <DisplayName/>
        <AccountId xsi:nil="true"/>
        <AccountType/>
      </UserInfo>
    </Member_Groups>
    <Leaders xmlns="8a0863c3-d1bb-425b-964e-7acd4565efca">
      <UserInfo>
        <DisplayName/>
        <AccountId xsi:nil="true"/>
        <AccountType/>
      </UserInfo>
    </Leaders>
    <Is_Collaboration_Space_Locked xmlns="8a0863c3-d1bb-425b-964e-7acd4565efca" xsi:nil="true"/>
    <Templates xmlns="8a0863c3-d1bb-425b-964e-7acd4565efca" xsi:nil="true"/>
    <Members xmlns="8a0863c3-d1bb-425b-964e-7acd4565efca">
      <UserInfo>
        <DisplayName/>
        <AccountId xsi:nil="true"/>
        <AccountType/>
      </UserInfo>
    </Members>
    <Self_Registration_Enabled xmlns="8a0863c3-d1bb-425b-964e-7acd4565efca" xsi:nil="true"/>
    <AppVersion xmlns="8a0863c3-d1bb-425b-964e-7acd4565efca" xsi:nil="true"/>
    <CultureName xmlns="8a0863c3-d1bb-425b-964e-7acd4565efca" xsi:nil="true"/>
    <NotebookType xmlns="8a0863c3-d1bb-425b-964e-7acd4565efca" xsi:nil="true"/>
    <FolderType xmlns="8a0863c3-d1bb-425b-964e-7acd4565efca" xsi:nil="true"/>
    <DefaultSectionNames xmlns="8a0863c3-d1bb-425b-964e-7acd4565efca" xsi:nil="true"/>
    <Has_Leaders_Only_SectionGroup xmlns="8a0863c3-d1bb-425b-964e-7acd4565efca" xsi:nil="true"/>
    <Owner xmlns="8a0863c3-d1bb-425b-964e-7acd4565efca">
      <UserInfo>
        <DisplayName/>
        <AccountId xsi:nil="true"/>
        <AccountType/>
      </UserInfo>
    </Owner>
  </documentManagement>
</p:properties>
</file>

<file path=customXml/itemProps1.xml><?xml version="1.0" encoding="utf-8"?>
<ds:datastoreItem xmlns:ds="http://schemas.openxmlformats.org/officeDocument/2006/customXml" ds:itemID="{E7767ED8-B791-4A6E-8B90-D6C7DD050E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0863c3-d1bb-425b-964e-7acd4565efca"/>
    <ds:schemaRef ds:uri="84b283a8-12ff-4cbf-ac0a-4244b179dd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8B1C2D9-622E-4141-9734-355894040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8C530F-4ADD-4659-877F-2B9B7CBB3001}">
  <ds:schemaRefs>
    <ds:schemaRef ds:uri="http://schemas.microsoft.com/office/2006/metadata/properties"/>
    <ds:schemaRef ds:uri="http://www.w3.org/XML/1998/namespace"/>
    <ds:schemaRef ds:uri="http://purl.org/dc/dcmitype/"/>
    <ds:schemaRef ds:uri="84b283a8-12ff-4cbf-ac0a-4244b179ddf7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a0863c3-d1bb-425b-964e-7acd4565ef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3E021D03</Template>
  <TotalTime>0</TotalTime>
  <Pages>12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Dylan Jean-Baptiste</dc:creator>
  <cp:lastModifiedBy>Marion Dowling</cp:lastModifiedBy>
  <cp:revision>2</cp:revision>
  <dcterms:created xsi:type="dcterms:W3CDTF">2021-07-02T13:28:00Z</dcterms:created>
  <dcterms:modified xsi:type="dcterms:W3CDTF">2021-07-02T13:28:00Z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2020-06-01T00:00:00Z</vt:filetime>
  </property>
  <property fmtid="{D5CDD505-2E9C-101B-9397-08002B2CF9AE}" pid="5" name="ContentTypeId">
    <vt:lpwstr>0x010100663C00437707A643987C6DC87BB08379</vt:lpwstr>
  </property>
</Properties>
</file>