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14396" w14:textId="03167D70" w:rsidR="3A87A2EE" w:rsidRDefault="3A87A2EE" w:rsidP="3A87A2EE">
      <w:pPr>
        <w:jc w:val="center"/>
      </w:pPr>
    </w:p>
    <w:p w14:paraId="53477F49" w14:textId="77777777" w:rsidR="00965E79" w:rsidRPr="00EE2031" w:rsidRDefault="00A00FC0" w:rsidP="001B4A7C">
      <w:pPr>
        <w:jc w:val="center"/>
        <w:rPr>
          <w:rFonts w:ascii="Gill Sans MT" w:hAnsi="Gill Sans MT"/>
          <w:b/>
        </w:rPr>
      </w:pPr>
      <w:r>
        <w:rPr>
          <w:noProof/>
        </w:rPr>
        <w:drawing>
          <wp:inline distT="0" distB="0" distL="0" distR="0" wp14:anchorId="53478003" wp14:editId="32460842">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2EAF77B1" w:rsidR="004E20D7" w:rsidRDefault="00B633F8" w:rsidP="001B4A7C">
      <w:pPr>
        <w:jc w:val="center"/>
        <w:rPr>
          <w:rFonts w:ascii="Gill Sans MT" w:hAnsi="Gill Sans MT"/>
          <w:b/>
          <w:sz w:val="28"/>
          <w:szCs w:val="28"/>
        </w:rPr>
      </w:pPr>
      <w:r>
        <w:rPr>
          <w:rFonts w:ascii="Gill Sans MT" w:hAnsi="Gill Sans MT"/>
          <w:b/>
          <w:sz w:val="28"/>
          <w:szCs w:val="28"/>
        </w:rPr>
        <w:t xml:space="preserve">Teacher of </w:t>
      </w:r>
      <w:r w:rsidR="008A1ACA">
        <w:rPr>
          <w:rFonts w:ascii="Gill Sans MT" w:hAnsi="Gill Sans MT"/>
          <w:b/>
          <w:sz w:val="28"/>
          <w:szCs w:val="28"/>
        </w:rPr>
        <w:t>Science</w:t>
      </w:r>
      <w:r w:rsidR="007379A8">
        <w:rPr>
          <w:rFonts w:ascii="Gill Sans MT" w:hAnsi="Gill Sans MT"/>
          <w:b/>
          <w:sz w:val="28"/>
          <w:szCs w:val="28"/>
        </w:rPr>
        <w:t xml:space="preserve"> </w:t>
      </w:r>
    </w:p>
    <w:p w14:paraId="7B4F807B" w14:textId="77777777" w:rsidR="00B260F2" w:rsidRDefault="00B260F2"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Pr>
          <w:noProof/>
        </w:rPr>
        <w:drawing>
          <wp:inline distT="0" distB="0" distL="0" distR="0" wp14:anchorId="45FFFC24" wp14:editId="65846B02">
            <wp:extent cx="6060100"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60100" cy="3857625"/>
                    </a:xfrm>
                    <a:prstGeom prst="rect">
                      <a:avLst/>
                    </a:prstGeom>
                  </pic:spPr>
                </pic:pic>
              </a:graphicData>
            </a:graphic>
          </wp:inline>
        </w:drawing>
      </w:r>
    </w:p>
    <w:p w14:paraId="669523B5" w14:textId="70D05175" w:rsidR="00614197" w:rsidRPr="00EE2031" w:rsidRDefault="00614197" w:rsidP="00A22DBF">
      <w:pPr>
        <w:rPr>
          <w:rFonts w:ascii="Gill Sans MT" w:hAnsi="Gill Sans MT"/>
          <w:b/>
        </w:rPr>
      </w:pPr>
    </w:p>
    <w:p w14:paraId="1D88B442" w14:textId="77777777" w:rsidR="007379A8" w:rsidRPr="00C020B9" w:rsidRDefault="007738C0" w:rsidP="00965E79">
      <w:pPr>
        <w:jc w:val="center"/>
        <w:rPr>
          <w:rFonts w:ascii="Gill Sans MT" w:hAnsi="Gill Sans MT"/>
          <w:b/>
          <w:sz w:val="24"/>
          <w:szCs w:val="24"/>
        </w:rPr>
      </w:pPr>
      <w:r w:rsidRPr="00C020B9">
        <w:rPr>
          <w:rFonts w:ascii="Gill Sans MT" w:hAnsi="Gill Sans MT"/>
          <w:b/>
          <w:sz w:val="24"/>
          <w:szCs w:val="24"/>
        </w:rPr>
        <w:t>Required for Se</w:t>
      </w:r>
      <w:r w:rsidR="007379A8" w:rsidRPr="00C020B9">
        <w:rPr>
          <w:rFonts w:ascii="Gill Sans MT" w:hAnsi="Gill Sans MT"/>
          <w:b/>
          <w:sz w:val="24"/>
          <w:szCs w:val="24"/>
        </w:rPr>
        <w:t>ptember 2021</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69C33530" w:rsidR="00C83581" w:rsidRDefault="00C83581" w:rsidP="00965E79">
      <w:pPr>
        <w:jc w:val="center"/>
        <w:rPr>
          <w:rFonts w:ascii="Gill Sans MT" w:hAnsi="Gill Sans MT"/>
          <w:b/>
        </w:rPr>
      </w:pPr>
    </w:p>
    <w:p w14:paraId="00DC750B" w14:textId="77777777" w:rsidR="00C020B9" w:rsidRDefault="00C020B9"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4905B85C">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3B8D8778"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965549">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3B8D8778"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965549">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2EE1D0C7" w14:textId="1BCB591F" w:rsidR="00595552" w:rsidRDefault="008A1ACA" w:rsidP="00595552">
      <w:pPr>
        <w:pStyle w:val="Heading1"/>
        <w:spacing w:after="200"/>
        <w:rPr>
          <w:rFonts w:asciiTheme="minorHAnsi" w:hAnsiTheme="minorHAnsi" w:cs="Arial"/>
          <w:color w:val="auto"/>
          <w:sz w:val="22"/>
          <w:szCs w:val="22"/>
        </w:rPr>
      </w:pPr>
      <w:r>
        <w:rPr>
          <w:rFonts w:asciiTheme="minorHAnsi" w:hAnsiTheme="minorHAnsi" w:cs="Arial"/>
          <w:color w:val="auto"/>
          <w:sz w:val="22"/>
          <w:szCs w:val="22"/>
        </w:rPr>
        <w:t>May</w:t>
      </w:r>
      <w:r w:rsidR="00082D77">
        <w:rPr>
          <w:rFonts w:asciiTheme="minorHAnsi" w:hAnsiTheme="minorHAnsi" w:cs="Arial"/>
          <w:color w:val="auto"/>
          <w:sz w:val="22"/>
          <w:szCs w:val="22"/>
        </w:rPr>
        <w:t xml:space="preserve"> 2021</w:t>
      </w:r>
    </w:p>
    <w:p w14:paraId="28133B62" w14:textId="77777777" w:rsidR="00595552" w:rsidRDefault="00595552" w:rsidP="00595552">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4D9F752" w14:textId="000C4D9C" w:rsidR="00595552" w:rsidRDefault="00595552" w:rsidP="00595552">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082D77">
        <w:rPr>
          <w:rFonts w:cs="Arial"/>
        </w:rPr>
        <w:t xml:space="preserve">Teacher of </w:t>
      </w:r>
      <w:r w:rsidR="008A1ACA">
        <w:rPr>
          <w:rFonts w:cs="Arial"/>
        </w:rPr>
        <w:t>Science</w:t>
      </w:r>
      <w:r>
        <w:rPr>
          <w:rFonts w:cs="Arial"/>
        </w:rPr>
        <w:t>.</w:t>
      </w:r>
    </w:p>
    <w:p w14:paraId="38F1BAAA" w14:textId="77777777" w:rsidR="00595552" w:rsidRDefault="00595552" w:rsidP="00595552">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Ofsted ‘outstanding’ judgement in all categories.</w:t>
      </w:r>
    </w:p>
    <w:p w14:paraId="2C92D63D" w14:textId="77777777" w:rsidR="00595552" w:rsidRDefault="00595552" w:rsidP="00595552">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1831AAC5" w14:textId="77777777" w:rsidR="00595552" w:rsidRDefault="00595552" w:rsidP="00595552">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4470FB6B" w14:textId="77777777" w:rsidR="00595552" w:rsidRPr="00324ABF" w:rsidRDefault="00595552" w:rsidP="00595552">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3D6A0606" w14:textId="77777777" w:rsidR="00595552" w:rsidRPr="00324ABF" w:rsidRDefault="00595552" w:rsidP="00595552">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6F114BD4" w14:textId="77777777" w:rsidR="00595552" w:rsidRPr="00324ABF" w:rsidRDefault="00595552" w:rsidP="00595552">
      <w:pPr>
        <w:spacing w:after="0"/>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0596E487" w14:textId="2482CB1D" w:rsidR="00595552" w:rsidRDefault="00595552" w:rsidP="00595552">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w:t>
      </w:r>
      <w:proofErr w:type="spellStart"/>
      <w:r w:rsidRPr="12295530">
        <w:rPr>
          <w:rFonts w:ascii="Calibri" w:eastAsia="Calibri" w:hAnsi="Calibri" w:cs="Calibri"/>
          <w:color w:val="000000" w:themeColor="text1"/>
        </w:rPr>
        <w:t>Cantab</w:t>
      </w:r>
      <w:proofErr w:type="spellEnd"/>
      <w:r w:rsidRPr="12295530">
        <w:rPr>
          <w:rFonts w:ascii="Calibri" w:eastAsia="Calibri" w:hAnsi="Calibri" w:cs="Calibri"/>
          <w:color w:val="000000" w:themeColor="text1"/>
        </w:rPr>
        <w:t>), NPQH</w:t>
      </w:r>
    </w:p>
    <w:p w14:paraId="48B6E024" w14:textId="2AC1AACB" w:rsidR="00C020B9" w:rsidRDefault="00C020B9" w:rsidP="00595552">
      <w:pPr>
        <w:spacing w:after="0"/>
        <w:rPr>
          <w:rFonts w:ascii="Calibri" w:eastAsia="Calibri" w:hAnsi="Calibri" w:cs="Calibri"/>
          <w:color w:val="000000" w:themeColor="text1"/>
        </w:rPr>
      </w:pPr>
    </w:p>
    <w:p w14:paraId="62C20A81" w14:textId="77777777" w:rsidR="00C020B9" w:rsidRPr="00324ABF" w:rsidRDefault="00C020B9" w:rsidP="00595552">
      <w:pPr>
        <w:spacing w:after="0"/>
        <w:rPr>
          <w:rFonts w:ascii="Calibri" w:eastAsia="Calibri" w:hAnsi="Calibri" w:cs="Calibri"/>
          <w:color w:val="000000" w:themeColor="text1"/>
        </w:rPr>
      </w:pPr>
    </w:p>
    <w:p w14:paraId="08C9C0B9" w14:textId="02DB071E" w:rsidR="00595552" w:rsidRDefault="00595552" w:rsidP="00595552">
      <w:pPr>
        <w:rPr>
          <w:rFonts w:cs="Arial"/>
        </w:rPr>
      </w:pPr>
    </w:p>
    <w:p w14:paraId="27ACAB8B" w14:textId="77777777" w:rsidR="005834FF" w:rsidRPr="00324ABF" w:rsidRDefault="005834FF" w:rsidP="00595552">
      <w:pPr>
        <w:rPr>
          <w:rFonts w:cs="Arial"/>
        </w:rPr>
      </w:pPr>
      <w:bookmarkStart w:id="0" w:name="_GoBack"/>
      <w:bookmarkEnd w:id="0"/>
    </w:p>
    <w:p w14:paraId="696A927C" w14:textId="627A4A4D" w:rsidR="006207B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CB70143" w14:textId="308B166E" w:rsidR="3A87A2EE" w:rsidRDefault="3A87A2EE" w:rsidP="3A87A2EE">
      <w:pPr>
        <w:rPr>
          <w:rFonts w:ascii="Gill Sans MT" w:hAnsi="Gill Sans MT"/>
        </w:rPr>
      </w:pPr>
    </w:p>
    <w:p w14:paraId="62E83FF1" w14:textId="3C0B5A6A" w:rsidR="005D5D62" w:rsidRDefault="005D5D62" w:rsidP="3A87A2EE">
      <w:pPr>
        <w:rPr>
          <w:rFonts w:ascii="Gill Sans MT" w:hAnsi="Gill Sans MT"/>
        </w:rPr>
      </w:pPr>
    </w:p>
    <w:p w14:paraId="1A9861E9" w14:textId="77777777" w:rsidR="00BB7B41" w:rsidRDefault="00BB7B41" w:rsidP="3A87A2EE">
      <w:pPr>
        <w:rPr>
          <w:rFonts w:ascii="Gill Sans MT" w:hAnsi="Gill Sans MT"/>
        </w:rPr>
      </w:pPr>
    </w:p>
    <w:p w14:paraId="437602E1" w14:textId="77777777" w:rsidR="002D2C97" w:rsidRDefault="002D2C97" w:rsidP="3A87A2EE">
      <w:pPr>
        <w:rPr>
          <w:rFonts w:ascii="Gill Sans MT" w:hAnsi="Gill Sans MT"/>
        </w:rPr>
      </w:pPr>
    </w:p>
    <w:p w14:paraId="5FF572E2" w14:textId="5B515BDB" w:rsidR="3A87A2EE" w:rsidRDefault="3A87A2EE" w:rsidP="3A87A2EE">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32460842">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5D04727" wp14:editId="2E4DB2BD">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1314450" cy="1343025"/>
                          </a:xfrm>
                          <a:prstGeom prst="rect">
                            <a:avLst/>
                          </a:prstGeom>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9021BAF" wp14:editId="70A2E3BF">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8">
                            <a:extLst>
                              <a:ext uri="{28A0092B-C50C-407E-A947-70E740481C1C}">
                                <a14:useLocalDpi xmlns:a14="http://schemas.microsoft.com/office/drawing/2010/main" val="0"/>
                              </a:ext>
                            </a:extLst>
                          </a:blip>
                          <a:stretch>
                            <a:fillRect/>
                          </a:stretch>
                        </pic:blipFill>
                        <pic:spPr>
                          <a:xfrm>
                            <a:off x="0" y="0"/>
                            <a:ext cx="1304925" cy="125730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E9F382D" wp14:editId="58C50FC8">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1323975" cy="136207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0B3C7AAC" wp14:editId="4784767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1304925" cy="134302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2AE382BC" wp14:editId="1EF7338B">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1314450" cy="135255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3A87A2EE">
      <w:pPr>
        <w:jc w:val="center"/>
        <w:rPr>
          <w:rFonts w:ascii="Gill Sans MT" w:hAnsi="Gill Sans MT" w:cs="Arial"/>
          <w:b/>
          <w:bCs/>
          <w:u w:val="single"/>
        </w:rPr>
      </w:pPr>
    </w:p>
    <w:p w14:paraId="4BD38B9F" w14:textId="448F9DCE" w:rsidR="3A87A2EE" w:rsidRDefault="3A87A2EE" w:rsidP="3A87A2EE">
      <w:pPr>
        <w:jc w:val="center"/>
        <w:rPr>
          <w:rFonts w:ascii="Gill Sans MT" w:hAnsi="Gill Sans MT" w:cs="Arial"/>
          <w:b/>
          <w:bCs/>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4915E8CA" w:rsidR="00B83F6F"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689076BB" w14:textId="77777777" w:rsidR="00AC2CF7" w:rsidRPr="0040550D" w:rsidRDefault="00AC2CF7" w:rsidP="00AC2CF7">
      <w:pPr>
        <w:spacing w:line="240" w:lineRule="auto"/>
      </w:pP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6E7B3683" w14:textId="77777777" w:rsidR="006162A4" w:rsidRPr="00985788" w:rsidRDefault="006162A4" w:rsidP="006162A4">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sidRPr="4CC33FEE">
        <w:rPr>
          <w:rFonts w:ascii="Gill Sans MT" w:hAnsi="Gill Sans MT"/>
          <w:b/>
          <w:bCs/>
        </w:rPr>
        <w:t>Classroom Teacher</w:t>
      </w:r>
    </w:p>
    <w:p w14:paraId="07E72F3D" w14:textId="77777777" w:rsidR="006162A4" w:rsidRDefault="006162A4" w:rsidP="006162A4">
      <w:pPr>
        <w:spacing w:after="0"/>
        <w:rPr>
          <w:rFonts w:ascii="Gill Sans MT" w:hAnsi="Gill Sans MT"/>
          <w:b/>
          <w:bCs/>
        </w:rPr>
      </w:pPr>
    </w:p>
    <w:p w14:paraId="4B0BDD26" w14:textId="77777777" w:rsidR="006162A4" w:rsidRPr="00EE2031" w:rsidRDefault="006162A4" w:rsidP="006162A4">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sidRPr="2D6CD51A">
        <w:rPr>
          <w:rFonts w:ascii="Gill Sans MT" w:hAnsi="Gill Sans MT"/>
        </w:rPr>
        <w:t>Head of Faculty (HOF)</w:t>
      </w:r>
    </w:p>
    <w:p w14:paraId="212FD82B" w14:textId="77777777" w:rsidR="006162A4" w:rsidRPr="00577D88" w:rsidRDefault="006162A4" w:rsidP="006162A4">
      <w:pPr>
        <w:spacing w:after="0"/>
        <w:ind w:left="2160" w:hanging="216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sidRPr="00577D88">
        <w:rPr>
          <w:rFonts w:ascii="Gill Sans MT" w:hAnsi="Gill Sans MT" w:cstheme="minorHAnsi"/>
        </w:rPr>
        <w:t>The provision of a full learning experience and support for students.</w:t>
      </w:r>
    </w:p>
    <w:p w14:paraId="4384A989" w14:textId="77777777" w:rsidR="006162A4" w:rsidRDefault="006162A4" w:rsidP="006162A4">
      <w:pPr>
        <w:spacing w:after="0"/>
        <w:ind w:left="2160"/>
        <w:rPr>
          <w:rFonts w:ascii="Gill Sans MT" w:hAnsi="Gill Sans MT" w:cstheme="minorHAnsi"/>
        </w:rPr>
      </w:pPr>
      <w:r w:rsidRPr="00577D88">
        <w:rPr>
          <w:rFonts w:ascii="Gill Sans MT" w:hAnsi="Gill Sans MT" w:cstheme="minorHAnsi"/>
        </w:rPr>
        <w:t>Safeguarding and promoting the welfare of all students</w:t>
      </w:r>
      <w:r>
        <w:rPr>
          <w:rFonts w:ascii="Gill Sans MT" w:hAnsi="Gill Sans MT" w:cstheme="minorHAnsi"/>
        </w:rPr>
        <w:t>.</w:t>
      </w:r>
    </w:p>
    <w:p w14:paraId="5368C449" w14:textId="77777777" w:rsidR="006162A4" w:rsidRDefault="006162A4" w:rsidP="006162A4">
      <w:pPr>
        <w:spacing w:after="0"/>
        <w:ind w:left="2160" w:hanging="216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Teachers and support staff, LEA representatives, external agencies and parents/carers.</w:t>
      </w:r>
    </w:p>
    <w:p w14:paraId="753F045A" w14:textId="77777777" w:rsidR="006162A4" w:rsidRPr="00577D88" w:rsidRDefault="006162A4" w:rsidP="006162A4">
      <w:pPr>
        <w:spacing w:after="0"/>
        <w:ind w:left="2160" w:hanging="216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Full time as specified with in STPCD</w:t>
      </w:r>
    </w:p>
    <w:p w14:paraId="0D96D6C0" w14:textId="77777777" w:rsidR="006162A4" w:rsidRPr="00EE2031" w:rsidRDefault="006162A4" w:rsidP="006162A4">
      <w:pPr>
        <w:spacing w:after="0"/>
        <w:rPr>
          <w:rFonts w:ascii="Gill Sans MT" w:hAnsi="Gill Sans MT" w:cstheme="minorHAnsi"/>
        </w:rPr>
      </w:pPr>
      <w:r w:rsidRPr="00EE2031">
        <w:rPr>
          <w:rFonts w:ascii="Gill Sans MT" w:hAnsi="Gill Sans MT" w:cstheme="minorHAnsi"/>
          <w:b/>
        </w:rPr>
        <w:t xml:space="preserve">Salary: </w:t>
      </w:r>
      <w:r w:rsidRPr="00EE2031">
        <w:rPr>
          <w:rFonts w:ascii="Gill Sans MT" w:hAnsi="Gill Sans MT" w:cstheme="minorHAnsi"/>
          <w:b/>
        </w:rPr>
        <w:tab/>
      </w:r>
      <w:r w:rsidRPr="00EE2031">
        <w:rPr>
          <w:rFonts w:ascii="Gill Sans MT" w:hAnsi="Gill Sans MT" w:cstheme="minorHAnsi"/>
        </w:rPr>
        <w:tab/>
      </w:r>
      <w:r>
        <w:rPr>
          <w:rFonts w:ascii="Gill Sans MT" w:hAnsi="Gill Sans MT" w:cstheme="minorHAnsi"/>
        </w:rPr>
        <w:t>Classroom Teachers’ Pay Scale</w:t>
      </w:r>
      <w:r w:rsidRPr="00EE2031">
        <w:rPr>
          <w:rFonts w:ascii="Gill Sans MT" w:hAnsi="Gill Sans MT" w:cstheme="minorHAnsi"/>
        </w:rPr>
        <w:t xml:space="preserve"> </w:t>
      </w:r>
    </w:p>
    <w:p w14:paraId="6EB94682" w14:textId="77777777" w:rsidR="006162A4" w:rsidRPr="00EE2031" w:rsidRDefault="006162A4" w:rsidP="006162A4">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t>Enhanced</w:t>
      </w:r>
    </w:p>
    <w:p w14:paraId="54D2E35C" w14:textId="77777777" w:rsidR="006162A4" w:rsidRPr="00EE2031" w:rsidRDefault="006162A4" w:rsidP="006162A4">
      <w:pPr>
        <w:spacing w:after="0"/>
        <w:rPr>
          <w:rFonts w:ascii="Gill Sans MT" w:hAnsi="Gill Sans MT" w:cstheme="minorHAnsi"/>
        </w:rPr>
      </w:pPr>
    </w:p>
    <w:p w14:paraId="39691D42" w14:textId="77777777" w:rsidR="006162A4" w:rsidRPr="00EE2031" w:rsidRDefault="006162A4" w:rsidP="006162A4">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6162A4" w:rsidRPr="00EE2031" w14:paraId="7680E267" w14:textId="77777777" w:rsidTr="008E49DD">
        <w:tc>
          <w:tcPr>
            <w:tcW w:w="2122" w:type="dxa"/>
            <w:shd w:val="clear" w:color="auto" w:fill="3C103F"/>
          </w:tcPr>
          <w:p w14:paraId="109448D8"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23BB2E1C" w14:textId="77777777" w:rsidR="006162A4" w:rsidRDefault="006162A4" w:rsidP="006162A4">
            <w:pPr>
              <w:numPr>
                <w:ilvl w:val="0"/>
                <w:numId w:val="1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5EE49F05" w14:textId="77777777" w:rsidR="006162A4" w:rsidRDefault="006162A4" w:rsidP="006162A4">
            <w:pPr>
              <w:numPr>
                <w:ilvl w:val="0"/>
                <w:numId w:val="1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03B55B29" w14:textId="77777777" w:rsidR="006162A4" w:rsidRDefault="006162A4" w:rsidP="006162A4">
            <w:pPr>
              <w:numPr>
                <w:ilvl w:val="0"/>
                <w:numId w:val="1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5F76ED4A" w14:textId="77777777" w:rsidR="006162A4" w:rsidRDefault="006162A4" w:rsidP="006162A4">
            <w:pPr>
              <w:numPr>
                <w:ilvl w:val="0"/>
                <w:numId w:val="1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707A0EF7" w14:textId="77777777" w:rsidR="006162A4" w:rsidRDefault="006162A4" w:rsidP="006162A4">
            <w:pPr>
              <w:numPr>
                <w:ilvl w:val="0"/>
                <w:numId w:val="1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59D06D4" w14:textId="77777777" w:rsidR="006162A4" w:rsidRPr="00BB60B8" w:rsidRDefault="006162A4" w:rsidP="006162A4">
            <w:pPr>
              <w:numPr>
                <w:ilvl w:val="0"/>
                <w:numId w:val="1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41BB879" w14:textId="77777777" w:rsidR="006162A4" w:rsidRPr="00EE2031" w:rsidRDefault="006162A4" w:rsidP="008E49DD">
            <w:pPr>
              <w:ind w:left="720"/>
              <w:rPr>
                <w:rFonts w:ascii="Gill Sans MT" w:hAnsi="Gill Sans MT" w:cstheme="minorHAnsi"/>
                <w:sz w:val="22"/>
                <w:szCs w:val="22"/>
              </w:rPr>
            </w:pPr>
          </w:p>
        </w:tc>
      </w:tr>
      <w:tr w:rsidR="006162A4" w:rsidRPr="00EE2031" w14:paraId="6EEA2AD6" w14:textId="77777777" w:rsidTr="008E49DD">
        <w:tc>
          <w:tcPr>
            <w:tcW w:w="2122" w:type="dxa"/>
            <w:shd w:val="clear" w:color="auto" w:fill="3C103F"/>
          </w:tcPr>
          <w:p w14:paraId="497A9190"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7E2F1CCC" w14:textId="77777777" w:rsidR="006162A4" w:rsidRDefault="006162A4" w:rsidP="006162A4">
            <w:pPr>
              <w:numPr>
                <w:ilvl w:val="0"/>
                <w:numId w:val="1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7070B5FE" w14:textId="77777777" w:rsidR="006162A4" w:rsidRDefault="006162A4" w:rsidP="006162A4">
            <w:pPr>
              <w:numPr>
                <w:ilvl w:val="0"/>
                <w:numId w:val="1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2F02C317" w14:textId="77777777" w:rsidR="006162A4" w:rsidRPr="00320630" w:rsidRDefault="006162A4" w:rsidP="006162A4">
            <w:pPr>
              <w:numPr>
                <w:ilvl w:val="0"/>
                <w:numId w:val="1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8031FE7" w14:textId="77777777" w:rsidR="006162A4" w:rsidRPr="00FA305A" w:rsidRDefault="006162A4" w:rsidP="006162A4">
            <w:pPr>
              <w:numPr>
                <w:ilvl w:val="0"/>
                <w:numId w:val="1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1284C26A" w14:textId="32C293AB" w:rsidR="006162A4" w:rsidRPr="00C020B9" w:rsidRDefault="006162A4" w:rsidP="00ED56E5">
            <w:pPr>
              <w:numPr>
                <w:ilvl w:val="0"/>
                <w:numId w:val="1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0A231156" w14:textId="77777777" w:rsidR="006162A4" w:rsidRDefault="006162A4" w:rsidP="006162A4">
            <w:pPr>
              <w:numPr>
                <w:ilvl w:val="0"/>
                <w:numId w:val="1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7E5CC5E3" w14:textId="77777777" w:rsidR="006162A4" w:rsidRDefault="006162A4" w:rsidP="006162A4">
            <w:pPr>
              <w:numPr>
                <w:ilvl w:val="0"/>
                <w:numId w:val="1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482097C4" w14:textId="77777777" w:rsidR="006162A4" w:rsidRDefault="006162A4" w:rsidP="006162A4">
            <w:pPr>
              <w:numPr>
                <w:ilvl w:val="0"/>
                <w:numId w:val="1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256B0F40" w14:textId="77777777" w:rsidR="006162A4" w:rsidRDefault="006162A4" w:rsidP="006162A4">
            <w:pPr>
              <w:numPr>
                <w:ilvl w:val="0"/>
                <w:numId w:val="1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1734C3F3" w14:textId="77777777" w:rsidR="006162A4" w:rsidRDefault="006162A4" w:rsidP="006162A4">
            <w:pPr>
              <w:numPr>
                <w:ilvl w:val="0"/>
                <w:numId w:val="1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5E4DEF82" w14:textId="77777777" w:rsidR="006162A4" w:rsidRPr="00EE2031" w:rsidRDefault="006162A4" w:rsidP="006162A4">
            <w:pPr>
              <w:numPr>
                <w:ilvl w:val="0"/>
                <w:numId w:val="1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6162A4" w:rsidRPr="00EE2031" w14:paraId="4B4132C5" w14:textId="77777777" w:rsidTr="008E49DD">
        <w:tc>
          <w:tcPr>
            <w:tcW w:w="2122" w:type="dxa"/>
            <w:shd w:val="clear" w:color="auto" w:fill="3C103F"/>
          </w:tcPr>
          <w:p w14:paraId="287A4110" w14:textId="77777777" w:rsidR="006162A4" w:rsidRPr="00EE2031" w:rsidRDefault="006162A4" w:rsidP="008E49DD">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t>Operational / Strategic Planning</w:t>
            </w:r>
          </w:p>
        </w:tc>
        <w:tc>
          <w:tcPr>
            <w:tcW w:w="6894" w:type="dxa"/>
          </w:tcPr>
          <w:p w14:paraId="751EDD3F" w14:textId="77777777" w:rsidR="006162A4" w:rsidRDefault="006162A4" w:rsidP="006162A4">
            <w:pPr>
              <w:numPr>
                <w:ilvl w:val="0"/>
                <w:numId w:val="1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3C1AC34E"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69C36645"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plan and prepare courses and lessons</w:t>
            </w:r>
          </w:p>
          <w:p w14:paraId="0837443B" w14:textId="77777777" w:rsidR="006162A4" w:rsidRPr="00EE2031"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6162A4" w:rsidRPr="00EE2031" w14:paraId="48C02025" w14:textId="77777777" w:rsidTr="008E49DD">
        <w:tc>
          <w:tcPr>
            <w:tcW w:w="2122" w:type="dxa"/>
            <w:shd w:val="clear" w:color="auto" w:fill="3C103F"/>
          </w:tcPr>
          <w:p w14:paraId="1F459745"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Curriculum Provision and Development</w:t>
            </w:r>
          </w:p>
          <w:p w14:paraId="4BC8F487" w14:textId="77777777" w:rsidR="006162A4" w:rsidRPr="00EE2031" w:rsidRDefault="006162A4" w:rsidP="008E49DD">
            <w:pPr>
              <w:rPr>
                <w:rFonts w:ascii="Gill Sans MT" w:hAnsi="Gill Sans MT" w:cstheme="minorHAnsi"/>
                <w:sz w:val="22"/>
                <w:szCs w:val="22"/>
              </w:rPr>
            </w:pPr>
          </w:p>
        </w:tc>
        <w:tc>
          <w:tcPr>
            <w:tcW w:w="6894" w:type="dxa"/>
          </w:tcPr>
          <w:p w14:paraId="7759BD4D" w14:textId="77777777" w:rsidR="006162A4" w:rsidRPr="00EE2031" w:rsidRDefault="006162A4" w:rsidP="006162A4">
            <w:pPr>
              <w:numPr>
                <w:ilvl w:val="0"/>
                <w:numId w:val="1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6162A4" w:rsidRPr="00EE2031" w14:paraId="1E2428D3" w14:textId="77777777" w:rsidTr="008E49DD">
        <w:tc>
          <w:tcPr>
            <w:tcW w:w="2122" w:type="dxa"/>
            <w:shd w:val="clear" w:color="auto" w:fill="3C103F"/>
          </w:tcPr>
          <w:p w14:paraId="0D9DF7F2"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003DC3DA" w14:textId="77777777" w:rsidR="006162A4" w:rsidRPr="00EE2031" w:rsidRDefault="006162A4" w:rsidP="008E49DD">
            <w:pPr>
              <w:rPr>
                <w:rFonts w:ascii="Gill Sans MT" w:hAnsi="Gill Sans MT" w:cstheme="minorHAnsi"/>
                <w:sz w:val="22"/>
                <w:szCs w:val="22"/>
              </w:rPr>
            </w:pPr>
          </w:p>
        </w:tc>
        <w:tc>
          <w:tcPr>
            <w:tcW w:w="6894" w:type="dxa"/>
          </w:tcPr>
          <w:p w14:paraId="5C8F39DE" w14:textId="77777777" w:rsidR="006162A4" w:rsidRDefault="006162A4" w:rsidP="006162A4">
            <w:pPr>
              <w:numPr>
                <w:ilvl w:val="0"/>
                <w:numId w:val="1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7DABD1E9" w14:textId="77777777" w:rsidR="006162A4" w:rsidRDefault="006162A4" w:rsidP="006162A4">
            <w:pPr>
              <w:numPr>
                <w:ilvl w:val="0"/>
                <w:numId w:val="1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3A0E52F"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0E851A90"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2358BBAA" w14:textId="77777777" w:rsidR="006162A4" w:rsidRPr="00EE2031"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6162A4" w:rsidRPr="00EE2031" w14:paraId="7A8754C6" w14:textId="77777777" w:rsidTr="008E49DD">
        <w:trPr>
          <w:trHeight w:val="854"/>
        </w:trPr>
        <w:tc>
          <w:tcPr>
            <w:tcW w:w="2122" w:type="dxa"/>
            <w:shd w:val="clear" w:color="auto" w:fill="3C103F"/>
          </w:tcPr>
          <w:p w14:paraId="6C3EE5BD"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4400819D" w14:textId="77777777" w:rsidR="006162A4" w:rsidRPr="00EE2031" w:rsidRDefault="006162A4" w:rsidP="008E49DD">
            <w:pPr>
              <w:rPr>
                <w:rFonts w:ascii="Gill Sans MT" w:hAnsi="Gill Sans MT" w:cstheme="minorHAnsi"/>
                <w:sz w:val="22"/>
                <w:szCs w:val="22"/>
              </w:rPr>
            </w:pPr>
          </w:p>
        </w:tc>
        <w:tc>
          <w:tcPr>
            <w:tcW w:w="6894" w:type="dxa"/>
          </w:tcPr>
          <w:p w14:paraId="62794AE9"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623BB58B" w14:textId="77777777" w:rsidR="006162A4" w:rsidRDefault="006162A4" w:rsidP="006162A4">
            <w:pPr>
              <w:numPr>
                <w:ilvl w:val="0"/>
                <w:numId w:val="1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7B07ABA" w14:textId="77777777" w:rsidR="006162A4" w:rsidRDefault="006162A4" w:rsidP="006162A4">
            <w:pPr>
              <w:numPr>
                <w:ilvl w:val="0"/>
                <w:numId w:val="1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3860F442" w14:textId="77777777" w:rsidR="006162A4" w:rsidRPr="00EE2031" w:rsidRDefault="006162A4" w:rsidP="006162A4">
            <w:pPr>
              <w:numPr>
                <w:ilvl w:val="0"/>
                <w:numId w:val="1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6162A4" w:rsidRPr="00EE2031" w14:paraId="57FFCAC7" w14:textId="77777777" w:rsidTr="008E49DD">
        <w:tc>
          <w:tcPr>
            <w:tcW w:w="2122" w:type="dxa"/>
            <w:shd w:val="clear" w:color="auto" w:fill="3C103F"/>
          </w:tcPr>
          <w:p w14:paraId="34CC371A" w14:textId="77777777" w:rsidR="006162A4" w:rsidRPr="00EE2031" w:rsidRDefault="006162A4" w:rsidP="008E49DD">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196AAE00" w14:textId="77777777" w:rsidR="006162A4" w:rsidRPr="00EE2031" w:rsidRDefault="006162A4" w:rsidP="008E49DD">
            <w:pPr>
              <w:rPr>
                <w:rFonts w:ascii="Gill Sans MT" w:hAnsi="Gill Sans MT" w:cstheme="minorHAnsi"/>
                <w:sz w:val="22"/>
                <w:szCs w:val="22"/>
              </w:rPr>
            </w:pPr>
          </w:p>
        </w:tc>
        <w:tc>
          <w:tcPr>
            <w:tcW w:w="6894" w:type="dxa"/>
          </w:tcPr>
          <w:p w14:paraId="2CA1E967"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5A83DF1F" w14:textId="77777777" w:rsidR="006162A4" w:rsidRDefault="006162A4" w:rsidP="006162A4">
            <w:pPr>
              <w:numPr>
                <w:ilvl w:val="0"/>
                <w:numId w:val="1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101385C7" w14:textId="77777777" w:rsidR="006162A4" w:rsidRPr="00EE2031" w:rsidRDefault="006162A4" w:rsidP="006162A4">
            <w:pPr>
              <w:numPr>
                <w:ilvl w:val="0"/>
                <w:numId w:val="1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6162A4" w:rsidRPr="00EE2031" w14:paraId="4B242251" w14:textId="77777777" w:rsidTr="008E49DD">
        <w:tc>
          <w:tcPr>
            <w:tcW w:w="2122" w:type="dxa"/>
            <w:shd w:val="clear" w:color="auto" w:fill="3C103F"/>
          </w:tcPr>
          <w:p w14:paraId="0B1329EF"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793C700A" w14:textId="77777777" w:rsidR="006162A4" w:rsidRPr="00EE2031" w:rsidRDefault="006162A4" w:rsidP="008E49DD">
            <w:pPr>
              <w:rPr>
                <w:rFonts w:ascii="Gill Sans MT" w:hAnsi="Gill Sans MT" w:cstheme="minorHAnsi"/>
                <w:sz w:val="22"/>
                <w:szCs w:val="22"/>
              </w:rPr>
            </w:pPr>
          </w:p>
        </w:tc>
        <w:tc>
          <w:tcPr>
            <w:tcW w:w="6894" w:type="dxa"/>
          </w:tcPr>
          <w:p w14:paraId="1EA33502"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76354D7D"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75EAA45A"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45AFF8EC" w14:textId="77777777" w:rsidR="006162A4" w:rsidRDefault="006162A4" w:rsidP="006162A4">
            <w:pPr>
              <w:numPr>
                <w:ilvl w:val="0"/>
                <w:numId w:val="1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0AED42B0" w14:textId="77777777" w:rsidR="006162A4" w:rsidRPr="00EE2031" w:rsidRDefault="006162A4" w:rsidP="006162A4">
            <w:pPr>
              <w:numPr>
                <w:ilvl w:val="0"/>
                <w:numId w:val="1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6162A4" w:rsidRPr="00EE2031" w14:paraId="211E72A6" w14:textId="77777777" w:rsidTr="008E49DD">
        <w:tc>
          <w:tcPr>
            <w:tcW w:w="2122" w:type="dxa"/>
            <w:shd w:val="clear" w:color="auto" w:fill="3C103F"/>
          </w:tcPr>
          <w:p w14:paraId="44456919" w14:textId="77777777" w:rsidR="006162A4" w:rsidRDefault="006162A4" w:rsidP="008E49DD">
            <w:pPr>
              <w:rPr>
                <w:rFonts w:ascii="Gill Sans MT" w:hAnsi="Gill Sans MT"/>
                <w:b/>
                <w:bCs/>
                <w:color w:val="FFFFFF" w:themeColor="background1"/>
                <w:sz w:val="22"/>
                <w:szCs w:val="22"/>
              </w:rPr>
            </w:pPr>
          </w:p>
          <w:p w14:paraId="35DDBE99"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16E5B73F" w14:textId="77777777" w:rsidR="006162A4" w:rsidRDefault="006162A4" w:rsidP="008E49DD">
            <w:pPr>
              <w:ind w:left="360"/>
              <w:rPr>
                <w:rFonts w:ascii="Gill Sans MT" w:hAnsi="Gill Sans MT" w:cstheme="minorHAnsi"/>
                <w:sz w:val="22"/>
                <w:szCs w:val="22"/>
              </w:rPr>
            </w:pPr>
          </w:p>
          <w:p w14:paraId="05B3A031" w14:textId="77777777" w:rsidR="006162A4" w:rsidRDefault="006162A4" w:rsidP="006162A4">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7152309"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60EDE2B0" w14:textId="77777777" w:rsidR="006162A4" w:rsidRPr="00EE2031" w:rsidRDefault="006162A4" w:rsidP="008E49DD">
            <w:pPr>
              <w:ind w:left="360"/>
              <w:rPr>
                <w:rFonts w:ascii="Gill Sans MT" w:hAnsi="Gill Sans MT" w:cstheme="minorHAnsi"/>
                <w:sz w:val="22"/>
                <w:szCs w:val="22"/>
              </w:rPr>
            </w:pPr>
          </w:p>
        </w:tc>
      </w:tr>
      <w:tr w:rsidR="006162A4" w:rsidRPr="00EE2031" w14:paraId="0423A643" w14:textId="77777777" w:rsidTr="008E49DD">
        <w:tc>
          <w:tcPr>
            <w:tcW w:w="2122" w:type="dxa"/>
            <w:shd w:val="clear" w:color="auto" w:fill="3C103F"/>
          </w:tcPr>
          <w:p w14:paraId="282115AF" w14:textId="77777777" w:rsidR="006162A4" w:rsidRPr="00824993"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1849AA13" w14:textId="77777777" w:rsidR="006162A4" w:rsidRPr="0098145D" w:rsidRDefault="006162A4" w:rsidP="006162A4">
            <w:pPr>
              <w:numPr>
                <w:ilvl w:val="0"/>
                <w:numId w:val="1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5D0E6A06" w14:textId="77777777" w:rsidR="006162A4" w:rsidRPr="00FC706F" w:rsidRDefault="006162A4" w:rsidP="006162A4">
            <w:pPr>
              <w:numPr>
                <w:ilvl w:val="0"/>
                <w:numId w:val="1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0D066131"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48CB55B0"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3BA32651" w14:textId="77777777" w:rsidR="006162A4" w:rsidRPr="00320630" w:rsidRDefault="006162A4" w:rsidP="006162A4">
            <w:pPr>
              <w:numPr>
                <w:ilvl w:val="0"/>
                <w:numId w:val="12"/>
              </w:numPr>
              <w:rPr>
                <w:rFonts w:ascii="Gill Sans MT" w:hAnsi="Gill Sans MT" w:cstheme="minorHAnsi"/>
                <w:sz w:val="22"/>
                <w:szCs w:val="22"/>
              </w:rPr>
            </w:pPr>
            <w:r w:rsidRPr="00320630">
              <w:rPr>
                <w:rFonts w:ascii="Gill Sans MT" w:hAnsi="Gill Sans MT" w:cstheme="minorHAnsi"/>
                <w:sz w:val="22"/>
                <w:szCs w:val="22"/>
              </w:rPr>
              <w:t>To evaluate and monitor the progress of students and keep up-to-date student records as may be required</w:t>
            </w:r>
          </w:p>
          <w:p w14:paraId="7D01C20C"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477E3148"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lastRenderedPageBreak/>
              <w:t>To alert the appropriate staff to problems experienced by students and to make recommendations as to how these may be resolved</w:t>
            </w:r>
          </w:p>
          <w:p w14:paraId="4F3578CA" w14:textId="77777777" w:rsidR="006162A4" w:rsidRPr="00A25915" w:rsidRDefault="006162A4" w:rsidP="006162A4">
            <w:pPr>
              <w:pStyle w:val="ListParagraph"/>
              <w:numPr>
                <w:ilvl w:val="0"/>
                <w:numId w:val="1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5167AADC"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11128CB9"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0FAD3DAC" w14:textId="77777777" w:rsidR="006162A4" w:rsidRPr="00EE2031" w:rsidRDefault="006162A4" w:rsidP="006162A4">
            <w:pPr>
              <w:numPr>
                <w:ilvl w:val="0"/>
                <w:numId w:val="1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6162A4" w14:paraId="2C0F6354" w14:textId="77777777" w:rsidTr="008E49DD">
        <w:tc>
          <w:tcPr>
            <w:tcW w:w="2122" w:type="dxa"/>
            <w:shd w:val="clear" w:color="auto" w:fill="3C103F"/>
          </w:tcPr>
          <w:p w14:paraId="66AE0359" w14:textId="77777777" w:rsidR="006162A4"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3CC35136" w14:textId="77777777" w:rsidR="006162A4" w:rsidRDefault="006162A4" w:rsidP="006162A4">
            <w:pPr>
              <w:pStyle w:val="ListParagraph"/>
              <w:numPr>
                <w:ilvl w:val="0"/>
                <w:numId w:val="15"/>
              </w:numPr>
              <w:rPr>
                <w:sz w:val="22"/>
                <w:szCs w:val="22"/>
              </w:rPr>
            </w:pPr>
            <w:r w:rsidRPr="381A41A7">
              <w:rPr>
                <w:rFonts w:ascii="Gill Sans MT" w:hAnsi="Gill Sans MT"/>
                <w:sz w:val="22"/>
                <w:szCs w:val="22"/>
              </w:rPr>
              <w:t>To support the school ethos, aims and policies</w:t>
            </w:r>
          </w:p>
        </w:tc>
      </w:tr>
      <w:tr w:rsidR="006162A4" w:rsidRPr="00EE2031" w14:paraId="05201BCA" w14:textId="77777777" w:rsidTr="008E49DD">
        <w:tc>
          <w:tcPr>
            <w:tcW w:w="2122" w:type="dxa"/>
            <w:shd w:val="clear" w:color="auto" w:fill="3C103F"/>
          </w:tcPr>
          <w:p w14:paraId="656257C5" w14:textId="77777777" w:rsidR="006162A4" w:rsidRPr="00824993"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08CDFAA2" w14:textId="77777777" w:rsidR="006162A4" w:rsidRPr="00B21D61" w:rsidRDefault="006162A4" w:rsidP="006162A4">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6114D910" w14:textId="77777777" w:rsidR="006162A4" w:rsidRDefault="006162A4" w:rsidP="006162A4">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77D82E33" w14:textId="77777777" w:rsidR="006162A4" w:rsidRPr="00B21D61"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continue professional development</w:t>
            </w:r>
          </w:p>
          <w:p w14:paraId="3B71503E" w14:textId="77777777" w:rsidR="006162A4" w:rsidRPr="0098145D" w:rsidRDefault="006162A4" w:rsidP="006162A4">
            <w:pPr>
              <w:numPr>
                <w:ilvl w:val="0"/>
                <w:numId w:val="1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3BD6CFE0" w14:textId="77777777" w:rsidR="006162A4" w:rsidRDefault="006162A4" w:rsidP="006162A4">
      <w:pPr>
        <w:rPr>
          <w:rFonts w:ascii="Gill Sans MT" w:hAnsi="Gill Sans MT" w:cstheme="minorHAnsi"/>
        </w:rPr>
      </w:pPr>
    </w:p>
    <w:p w14:paraId="3AF1A6C2" w14:textId="77777777" w:rsidR="006162A4" w:rsidRPr="00140B3B" w:rsidRDefault="006162A4" w:rsidP="006162A4">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639726E8" w14:textId="77777777" w:rsidR="006162A4" w:rsidRPr="00140B3B" w:rsidRDefault="006162A4" w:rsidP="006162A4">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8BC8898" w14:textId="77777777" w:rsidR="006162A4" w:rsidRPr="00140B3B" w:rsidRDefault="006162A4" w:rsidP="006162A4">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33D101CA" w14:textId="77777777" w:rsidR="006162A4" w:rsidRDefault="006162A4" w:rsidP="006162A4">
      <w:pPr>
        <w:rPr>
          <w:rFonts w:ascii="Gill Sans MT" w:hAnsi="Gill Sans MT"/>
          <w:noProof/>
          <w:lang w:eastAsia="en-GB"/>
        </w:rPr>
      </w:pPr>
      <w:r>
        <w:rPr>
          <w:rFonts w:ascii="Gill Sans MT" w:hAnsi="Gill Sans MT"/>
          <w:noProof/>
          <w:lang w:eastAsia="en-GB"/>
        </w:rPr>
        <w:t>March 2020</w:t>
      </w:r>
    </w:p>
    <w:p w14:paraId="743E82AA" w14:textId="77777777" w:rsidR="006162A4" w:rsidRDefault="006162A4" w:rsidP="006162A4">
      <w:pPr>
        <w:jc w:val="center"/>
        <w:rPr>
          <w:rFonts w:ascii="Gill Sans MT" w:hAnsi="Gill Sans MT"/>
          <w:noProof/>
          <w:lang w:eastAsia="en-GB"/>
        </w:rPr>
      </w:pPr>
    </w:p>
    <w:p w14:paraId="1D279D42" w14:textId="77777777" w:rsidR="006162A4" w:rsidRPr="00201258" w:rsidRDefault="006162A4" w:rsidP="006162A4">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13C8BD3A" w14:textId="77777777" w:rsidR="006162A4" w:rsidRDefault="006162A4" w:rsidP="006162A4">
      <w:pPr>
        <w:jc w:val="center"/>
        <w:rPr>
          <w:rFonts w:ascii="Gill Sans MT" w:hAnsi="Gill Sans MT"/>
          <w:noProof/>
          <w:lang w:eastAsia="en-GB"/>
        </w:rPr>
      </w:pPr>
    </w:p>
    <w:p w14:paraId="35709012" w14:textId="77777777" w:rsidR="006162A4" w:rsidRDefault="006162A4" w:rsidP="006162A4">
      <w:pPr>
        <w:jc w:val="center"/>
        <w:rPr>
          <w:rFonts w:ascii="Gill Sans MT" w:hAnsi="Gill Sans MT"/>
          <w:noProof/>
          <w:lang w:eastAsia="en-GB"/>
        </w:rPr>
      </w:pPr>
    </w:p>
    <w:p w14:paraId="3B8E25B1" w14:textId="77777777" w:rsidR="006162A4" w:rsidRDefault="006162A4" w:rsidP="006162A4">
      <w:pPr>
        <w:jc w:val="center"/>
        <w:rPr>
          <w:rFonts w:ascii="Gill Sans MT" w:hAnsi="Gill Sans MT"/>
          <w:noProof/>
          <w:lang w:eastAsia="en-GB"/>
        </w:rPr>
      </w:pPr>
    </w:p>
    <w:p w14:paraId="1CFCC13D" w14:textId="77777777" w:rsidR="006162A4" w:rsidRDefault="006162A4" w:rsidP="006162A4">
      <w:pPr>
        <w:jc w:val="center"/>
        <w:rPr>
          <w:rFonts w:ascii="Gill Sans MT" w:hAnsi="Gill Sans MT"/>
          <w:noProof/>
          <w:lang w:eastAsia="en-GB"/>
        </w:rPr>
      </w:pPr>
    </w:p>
    <w:p w14:paraId="0EB20313" w14:textId="6DA7D92A" w:rsidR="006162A4" w:rsidRDefault="006162A4" w:rsidP="006162A4">
      <w:pPr>
        <w:jc w:val="center"/>
        <w:rPr>
          <w:rFonts w:ascii="Gill Sans MT" w:hAnsi="Gill Sans MT"/>
          <w:noProof/>
          <w:lang w:eastAsia="en-GB"/>
        </w:rPr>
      </w:pPr>
    </w:p>
    <w:p w14:paraId="5B431C7D" w14:textId="38A8C78B" w:rsidR="00C020B9" w:rsidRDefault="00C020B9" w:rsidP="006162A4">
      <w:pPr>
        <w:jc w:val="center"/>
        <w:rPr>
          <w:rFonts w:ascii="Gill Sans MT" w:hAnsi="Gill Sans MT"/>
          <w:noProof/>
          <w:lang w:eastAsia="en-GB"/>
        </w:rPr>
      </w:pPr>
    </w:p>
    <w:p w14:paraId="3DFBFB0F" w14:textId="06DB46F1" w:rsidR="00C020B9" w:rsidRDefault="00C020B9" w:rsidP="006162A4">
      <w:pPr>
        <w:jc w:val="center"/>
        <w:rPr>
          <w:rFonts w:ascii="Gill Sans MT" w:hAnsi="Gill Sans MT"/>
          <w:noProof/>
          <w:lang w:eastAsia="en-GB"/>
        </w:rPr>
      </w:pPr>
    </w:p>
    <w:p w14:paraId="253D52E2" w14:textId="3CA17EF2" w:rsidR="00C020B9" w:rsidRDefault="00C020B9" w:rsidP="006162A4">
      <w:pPr>
        <w:jc w:val="center"/>
        <w:rPr>
          <w:rFonts w:ascii="Gill Sans MT" w:hAnsi="Gill Sans MT"/>
          <w:noProof/>
          <w:lang w:eastAsia="en-GB"/>
        </w:rPr>
      </w:pPr>
    </w:p>
    <w:p w14:paraId="1A8FD166" w14:textId="77777777" w:rsidR="00C020B9" w:rsidRDefault="00C020B9" w:rsidP="006162A4">
      <w:pPr>
        <w:jc w:val="center"/>
        <w:rPr>
          <w:rFonts w:ascii="Gill Sans MT" w:hAnsi="Gill Sans MT"/>
          <w:noProof/>
          <w:lang w:eastAsia="en-GB"/>
        </w:rPr>
      </w:pPr>
    </w:p>
    <w:p w14:paraId="74C06CA9" w14:textId="77777777" w:rsidR="006162A4" w:rsidRDefault="006162A4" w:rsidP="006162A4">
      <w:pPr>
        <w:jc w:val="center"/>
        <w:rPr>
          <w:rFonts w:ascii="Gill Sans MT" w:hAnsi="Gill Sans MT"/>
          <w:noProof/>
          <w:lang w:eastAsia="en-GB"/>
        </w:rPr>
      </w:pPr>
    </w:p>
    <w:p w14:paraId="777D6EF7" w14:textId="77777777" w:rsidR="006162A4" w:rsidRDefault="006162A4" w:rsidP="006162A4">
      <w:pPr>
        <w:jc w:val="center"/>
        <w:rPr>
          <w:rFonts w:ascii="Gill Sans MT" w:hAnsi="Gill Sans MT"/>
          <w:noProof/>
          <w:lang w:eastAsia="en-GB"/>
        </w:rPr>
      </w:pPr>
    </w:p>
    <w:p w14:paraId="62EA20C0" w14:textId="77777777" w:rsidR="006162A4" w:rsidRDefault="006162A4" w:rsidP="006162A4">
      <w:pPr>
        <w:jc w:val="center"/>
        <w:rPr>
          <w:rFonts w:ascii="Gill Sans MT" w:hAnsi="Gill Sans MT"/>
          <w:noProof/>
          <w:lang w:eastAsia="en-GB"/>
        </w:rPr>
      </w:pPr>
    </w:p>
    <w:p w14:paraId="0BC7E497" w14:textId="77777777" w:rsidR="006162A4" w:rsidRDefault="006162A4" w:rsidP="006162A4">
      <w:pPr>
        <w:jc w:val="center"/>
        <w:rPr>
          <w:rFonts w:ascii="Gill Sans MT" w:hAnsi="Gill Sans MT"/>
          <w:noProof/>
          <w:lang w:eastAsia="en-GB"/>
        </w:rPr>
      </w:pPr>
    </w:p>
    <w:p w14:paraId="24317C1D" w14:textId="77777777" w:rsidR="006162A4" w:rsidRDefault="006162A4" w:rsidP="006162A4">
      <w:pPr>
        <w:jc w:val="center"/>
        <w:rPr>
          <w:rFonts w:ascii="Gill Sans MT" w:hAnsi="Gill Sans MT"/>
          <w:noProof/>
          <w:lang w:eastAsia="en-GB"/>
        </w:rPr>
      </w:pPr>
    </w:p>
    <w:p w14:paraId="72EAF48A" w14:textId="77777777" w:rsidR="006162A4" w:rsidRDefault="006162A4" w:rsidP="006162A4">
      <w:pPr>
        <w:jc w:val="center"/>
        <w:rPr>
          <w:rFonts w:ascii="Gill Sans MT" w:hAnsi="Gill Sans MT"/>
          <w:noProof/>
          <w:lang w:eastAsia="en-GB"/>
        </w:rPr>
      </w:pPr>
    </w:p>
    <w:p w14:paraId="305D7AB8" w14:textId="77777777" w:rsidR="006162A4" w:rsidRDefault="006162A4" w:rsidP="006162A4">
      <w:pPr>
        <w:jc w:val="center"/>
        <w:rPr>
          <w:rFonts w:ascii="Gill Sans MT" w:hAnsi="Gill Sans MT"/>
          <w:noProof/>
          <w:lang w:eastAsia="en-GB"/>
        </w:rPr>
      </w:pPr>
    </w:p>
    <w:p w14:paraId="17102227" w14:textId="0D39C1E8" w:rsidR="006162A4" w:rsidRDefault="006162A4" w:rsidP="006162A4">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50400" behindDoc="0" locked="0" layoutInCell="1" allowOverlap="1" wp14:anchorId="5890D913" wp14:editId="47E497A0">
                <wp:simplePos x="0" y="0"/>
                <wp:positionH relativeFrom="column">
                  <wp:posOffset>-229235</wp:posOffset>
                </wp:positionH>
                <wp:positionV relativeFrom="paragraph">
                  <wp:posOffset>276225</wp:posOffset>
                </wp:positionV>
                <wp:extent cx="63912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7D806A0C" w14:textId="77777777" w:rsidR="006162A4" w:rsidRPr="001C2B3A" w:rsidRDefault="006162A4" w:rsidP="006162A4">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42714AD1" w14:textId="77777777" w:rsidR="006162A4" w:rsidRDefault="006162A4" w:rsidP="006162A4">
                            <w:pPr>
                              <w:rPr>
                                <w:color w:val="FFFFFF" w:themeColor="background1"/>
                              </w:rPr>
                            </w:pPr>
                          </w:p>
                          <w:p w14:paraId="0F500287" w14:textId="77777777" w:rsidR="006162A4" w:rsidRDefault="006162A4" w:rsidP="006162A4">
                            <w:pPr>
                              <w:rPr>
                                <w:color w:val="FFFFFF" w:themeColor="background1"/>
                              </w:rPr>
                            </w:pPr>
                          </w:p>
                          <w:p w14:paraId="0B7DBD47" w14:textId="77777777" w:rsidR="006162A4" w:rsidRDefault="006162A4" w:rsidP="006162A4">
                            <w:pPr>
                              <w:rPr>
                                <w:color w:val="FFFFFF" w:themeColor="background1"/>
                              </w:rPr>
                            </w:pPr>
                          </w:p>
                          <w:p w14:paraId="71D3042A" w14:textId="77777777" w:rsidR="006162A4" w:rsidRPr="006207B7" w:rsidRDefault="006162A4" w:rsidP="006162A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D913" id="Text Box 4" o:spid="_x0000_s1035" type="#_x0000_t202" style="position:absolute;left:0;text-align:left;margin-left:-18.05pt;margin-top:21.75pt;width:503.2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BmdrNPTQIAAKkEAAAOAAAAAAAAAAAAAAAAAC4CAABkcnMvZTJvRG9jLnhtbFBLAQItABQABgAI&#10;AAAAIQB6k98Q4AAAAAoBAAAPAAAAAAAAAAAAAAAAAKcEAABkcnMvZG93bnJldi54bWxQSwUGAAAA&#10;AAQABADzAAAAtAUAAAAA&#10;" fillcolor="#034638" strokeweight=".5pt">
                <v:textbox>
                  <w:txbxContent>
                    <w:p w14:paraId="7D806A0C" w14:textId="77777777" w:rsidR="006162A4" w:rsidRPr="001C2B3A" w:rsidRDefault="006162A4" w:rsidP="006162A4">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42714AD1" w14:textId="77777777" w:rsidR="006162A4" w:rsidRDefault="006162A4" w:rsidP="006162A4">
                      <w:pPr>
                        <w:rPr>
                          <w:color w:val="FFFFFF" w:themeColor="background1"/>
                        </w:rPr>
                      </w:pPr>
                    </w:p>
                    <w:p w14:paraId="0F500287" w14:textId="77777777" w:rsidR="006162A4" w:rsidRDefault="006162A4" w:rsidP="006162A4">
                      <w:pPr>
                        <w:rPr>
                          <w:color w:val="FFFFFF" w:themeColor="background1"/>
                        </w:rPr>
                      </w:pPr>
                    </w:p>
                    <w:p w14:paraId="0B7DBD47" w14:textId="77777777" w:rsidR="006162A4" w:rsidRDefault="006162A4" w:rsidP="006162A4">
                      <w:pPr>
                        <w:rPr>
                          <w:color w:val="FFFFFF" w:themeColor="background1"/>
                        </w:rPr>
                      </w:pPr>
                    </w:p>
                    <w:p w14:paraId="71D3042A" w14:textId="77777777" w:rsidR="006162A4" w:rsidRPr="006207B7" w:rsidRDefault="006162A4" w:rsidP="006162A4">
                      <w:pPr>
                        <w:rPr>
                          <w:color w:val="FFFFFF" w:themeColor="background1"/>
                        </w:rPr>
                      </w:pPr>
                    </w:p>
                  </w:txbxContent>
                </v:textbox>
              </v:shape>
            </w:pict>
          </mc:Fallback>
        </mc:AlternateContent>
      </w:r>
    </w:p>
    <w:p w14:paraId="60FB01F7" w14:textId="77777777" w:rsidR="006162A4" w:rsidRDefault="006162A4" w:rsidP="006162A4">
      <w:pPr>
        <w:jc w:val="center"/>
        <w:rPr>
          <w:rFonts w:ascii="Gill Sans MT" w:hAnsi="Gill Sans MT"/>
          <w:noProof/>
          <w:lang w:eastAsia="en-GB"/>
        </w:rPr>
      </w:pPr>
    </w:p>
    <w:p w14:paraId="18874BBB" w14:textId="77777777" w:rsidR="006162A4" w:rsidRDefault="006162A4" w:rsidP="006162A4">
      <w:pPr>
        <w:jc w:val="center"/>
        <w:rPr>
          <w:rFonts w:ascii="Gill Sans MT" w:hAnsi="Gill Sans MT"/>
          <w:noProof/>
          <w:lang w:eastAsia="en-GB"/>
        </w:rPr>
      </w:pPr>
    </w:p>
    <w:p w14:paraId="202A0C79" w14:textId="77777777" w:rsidR="006162A4" w:rsidRDefault="006162A4" w:rsidP="006162A4">
      <w:pPr>
        <w:jc w:val="center"/>
        <w:rPr>
          <w:rFonts w:ascii="Gill Sans MT" w:hAnsi="Gill Sans MT" w:cstheme="minorHAnsi"/>
          <w:b/>
        </w:rPr>
      </w:pPr>
    </w:p>
    <w:p w14:paraId="082D2EE4" w14:textId="77777777" w:rsidR="006162A4" w:rsidRPr="00EE2031" w:rsidRDefault="006162A4" w:rsidP="006162A4">
      <w:pPr>
        <w:jc w:val="center"/>
        <w:rPr>
          <w:rFonts w:ascii="Gill Sans MT" w:hAnsi="Gill Sans MT" w:cstheme="minorHAnsi"/>
          <w: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6162A4" w:rsidRPr="00EE2031" w14:paraId="186CFE42" w14:textId="77777777" w:rsidTr="008E49DD">
        <w:trPr>
          <w:trHeight w:val="1610"/>
        </w:trPr>
        <w:tc>
          <w:tcPr>
            <w:tcW w:w="569" w:type="dxa"/>
          </w:tcPr>
          <w:p w14:paraId="486C8565" w14:textId="77777777" w:rsidR="006162A4" w:rsidRPr="00EE2031" w:rsidRDefault="006162A4" w:rsidP="008E49DD">
            <w:pPr>
              <w:rPr>
                <w:rFonts w:ascii="Gill Sans MT" w:eastAsia="Calibri" w:hAnsi="Gill Sans MT" w:cstheme="minorHAnsi"/>
                <w:lang w:bidi="en-GB"/>
              </w:rPr>
            </w:pPr>
          </w:p>
        </w:tc>
        <w:tc>
          <w:tcPr>
            <w:tcW w:w="7026" w:type="dxa"/>
            <w:vAlign w:val="center"/>
          </w:tcPr>
          <w:p w14:paraId="06463FBF" w14:textId="77777777" w:rsidR="006162A4" w:rsidRPr="00EE2031" w:rsidRDefault="006162A4" w:rsidP="008E49DD">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500843E0"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6820B8C5"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4A5D59F2" w14:textId="77777777" w:rsidR="006162A4" w:rsidRPr="00EE2031" w:rsidRDefault="006162A4" w:rsidP="008E49DD">
            <w:pPr>
              <w:rPr>
                <w:rFonts w:ascii="Gill Sans MT" w:eastAsia="Calibri" w:hAnsi="Gill Sans MT" w:cstheme="minorHAnsi"/>
                <w:lang w:bidi="en-GB"/>
              </w:rPr>
            </w:pPr>
          </w:p>
        </w:tc>
        <w:tc>
          <w:tcPr>
            <w:tcW w:w="737" w:type="dxa"/>
            <w:textDirection w:val="tbRl"/>
          </w:tcPr>
          <w:p w14:paraId="7A5086D5"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7E51851F"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6162A4" w:rsidRPr="00EE2031" w14:paraId="6E3702E6" w14:textId="77777777" w:rsidTr="008E49DD">
        <w:trPr>
          <w:trHeight w:val="381"/>
        </w:trPr>
        <w:tc>
          <w:tcPr>
            <w:tcW w:w="569" w:type="dxa"/>
          </w:tcPr>
          <w:p w14:paraId="2862F787" w14:textId="77777777" w:rsidR="006162A4" w:rsidRPr="00EE2031" w:rsidRDefault="006162A4" w:rsidP="008E49DD">
            <w:pPr>
              <w:rPr>
                <w:rFonts w:ascii="Gill Sans MT" w:eastAsia="Calibri" w:hAnsi="Gill Sans MT" w:cstheme="minorHAnsi"/>
                <w:lang w:bidi="en-GB"/>
              </w:rPr>
            </w:pPr>
          </w:p>
        </w:tc>
        <w:tc>
          <w:tcPr>
            <w:tcW w:w="9869" w:type="dxa"/>
            <w:gridSpan w:val="6"/>
          </w:tcPr>
          <w:p w14:paraId="77BECFCE" w14:textId="77777777" w:rsidR="006162A4" w:rsidRPr="00EE2031" w:rsidRDefault="006162A4" w:rsidP="008E49DD">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6162A4" w:rsidRPr="00EE2031" w14:paraId="3E36A6A1" w14:textId="77777777" w:rsidTr="008E49DD">
        <w:trPr>
          <w:trHeight w:val="352"/>
        </w:trPr>
        <w:tc>
          <w:tcPr>
            <w:tcW w:w="569" w:type="dxa"/>
          </w:tcPr>
          <w:p w14:paraId="4F773581"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2B4C6AC2"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2DA86699"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074D86B"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0D9F5CBD" w14:textId="77777777" w:rsidR="006162A4" w:rsidRPr="00EE2031" w:rsidRDefault="006162A4" w:rsidP="008E49DD">
            <w:pPr>
              <w:jc w:val="center"/>
              <w:rPr>
                <w:rFonts w:ascii="Gill Sans MT" w:eastAsia="Calibri" w:hAnsi="Gill Sans MT" w:cstheme="minorHAnsi"/>
                <w:lang w:bidi="en-GB"/>
              </w:rPr>
            </w:pPr>
          </w:p>
        </w:tc>
        <w:tc>
          <w:tcPr>
            <w:tcW w:w="737" w:type="dxa"/>
          </w:tcPr>
          <w:p w14:paraId="35B5664C"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B224ED3" w14:textId="77777777" w:rsidR="006162A4" w:rsidRPr="00EE2031" w:rsidRDefault="006162A4" w:rsidP="008E49DD">
            <w:pPr>
              <w:jc w:val="center"/>
              <w:rPr>
                <w:rFonts w:ascii="Gill Sans MT" w:eastAsia="Calibri" w:hAnsi="Gill Sans MT" w:cstheme="minorHAnsi"/>
                <w:lang w:bidi="en-GB"/>
              </w:rPr>
            </w:pPr>
          </w:p>
        </w:tc>
      </w:tr>
      <w:tr w:rsidR="006162A4" w:rsidRPr="00EE2031" w14:paraId="71BF7C58" w14:textId="77777777" w:rsidTr="008E49DD">
        <w:trPr>
          <w:trHeight w:val="354"/>
        </w:trPr>
        <w:tc>
          <w:tcPr>
            <w:tcW w:w="569" w:type="dxa"/>
          </w:tcPr>
          <w:p w14:paraId="51A34E3F"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00FDA5FA"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1DD50831"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0A80544"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18DEA8EE" w14:textId="77777777" w:rsidR="006162A4" w:rsidRPr="00EE2031" w:rsidRDefault="006162A4" w:rsidP="008E49DD">
            <w:pPr>
              <w:jc w:val="center"/>
              <w:rPr>
                <w:rFonts w:ascii="Gill Sans MT" w:eastAsia="Calibri" w:hAnsi="Gill Sans MT" w:cstheme="minorHAnsi"/>
                <w:lang w:bidi="en-GB"/>
              </w:rPr>
            </w:pPr>
          </w:p>
        </w:tc>
        <w:tc>
          <w:tcPr>
            <w:tcW w:w="737" w:type="dxa"/>
          </w:tcPr>
          <w:p w14:paraId="31037C87"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DCD22DD" w14:textId="77777777" w:rsidR="006162A4" w:rsidRPr="00EE2031" w:rsidRDefault="006162A4" w:rsidP="008E49DD">
            <w:pPr>
              <w:jc w:val="center"/>
              <w:rPr>
                <w:rFonts w:ascii="Gill Sans MT" w:eastAsia="Calibri" w:hAnsi="Gill Sans MT" w:cstheme="minorHAnsi"/>
                <w:lang w:bidi="en-GB"/>
              </w:rPr>
            </w:pPr>
          </w:p>
        </w:tc>
      </w:tr>
      <w:tr w:rsidR="006162A4" w:rsidRPr="00EE2031" w14:paraId="5F59DF30" w14:textId="77777777" w:rsidTr="008E49DD">
        <w:trPr>
          <w:trHeight w:val="381"/>
        </w:trPr>
        <w:tc>
          <w:tcPr>
            <w:tcW w:w="569" w:type="dxa"/>
          </w:tcPr>
          <w:p w14:paraId="5A122E88" w14:textId="77777777" w:rsidR="006162A4" w:rsidRPr="00EE2031" w:rsidRDefault="006162A4" w:rsidP="008E49DD">
            <w:pPr>
              <w:rPr>
                <w:rFonts w:ascii="Gill Sans MT" w:eastAsia="Calibri" w:hAnsi="Gill Sans MT" w:cstheme="minorHAnsi"/>
                <w:lang w:bidi="en-GB"/>
              </w:rPr>
            </w:pPr>
          </w:p>
        </w:tc>
        <w:tc>
          <w:tcPr>
            <w:tcW w:w="9869" w:type="dxa"/>
            <w:gridSpan w:val="6"/>
          </w:tcPr>
          <w:p w14:paraId="06900D46" w14:textId="77777777" w:rsidR="006162A4" w:rsidRPr="00EE2031" w:rsidRDefault="006162A4" w:rsidP="008E49DD">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6162A4" w:rsidRPr="00EE2031" w14:paraId="10B6423F" w14:textId="77777777" w:rsidTr="008E49DD">
        <w:trPr>
          <w:trHeight w:val="352"/>
        </w:trPr>
        <w:tc>
          <w:tcPr>
            <w:tcW w:w="569" w:type="dxa"/>
          </w:tcPr>
          <w:p w14:paraId="15D42D73"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07E055AB" w14:textId="77777777" w:rsidR="006162A4" w:rsidRPr="00EE2031" w:rsidRDefault="006162A4" w:rsidP="008E49DD">
            <w:pPr>
              <w:rPr>
                <w:rFonts w:ascii="Gill Sans MT" w:eastAsia="Calibri" w:hAnsi="Gill Sans MT" w:cstheme="minorHAnsi"/>
                <w:lang w:bidi="en-GB"/>
              </w:rPr>
            </w:pPr>
            <w:r w:rsidRPr="00C61020">
              <w:rPr>
                <w:rFonts w:ascii="Gill Sans MT" w:eastAsia="Calibri" w:hAnsi="Gill Sans MT" w:cstheme="minorHAnsi"/>
                <w:lang w:bidi="en-GB"/>
              </w:rPr>
              <w:t xml:space="preserve">Proven classroom expertise as a BT or have </w:t>
            </w:r>
            <w:r>
              <w:rPr>
                <w:rFonts w:ascii="Gill Sans MT" w:eastAsia="Calibri" w:hAnsi="Gill Sans MT" w:cstheme="minorHAnsi"/>
                <w:lang w:bidi="en-GB"/>
              </w:rPr>
              <w:t xml:space="preserve">one </w:t>
            </w:r>
            <w:r w:rsidRPr="00C61020">
              <w:rPr>
                <w:rFonts w:ascii="Gill Sans MT" w:eastAsia="Calibri" w:hAnsi="Gill Sans MT" w:cstheme="minorHAnsi"/>
                <w:lang w:bidi="en-GB"/>
              </w:rPr>
              <w:t>or more years’ experience</w:t>
            </w:r>
          </w:p>
        </w:tc>
        <w:tc>
          <w:tcPr>
            <w:tcW w:w="568" w:type="dxa"/>
          </w:tcPr>
          <w:p w14:paraId="44434023"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3004F56"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1DF0812B" w14:textId="77777777" w:rsidR="006162A4" w:rsidRPr="00EE2031" w:rsidRDefault="006162A4" w:rsidP="008E49DD">
            <w:pPr>
              <w:jc w:val="center"/>
              <w:rPr>
                <w:rFonts w:ascii="Gill Sans MT" w:eastAsia="Calibri" w:hAnsi="Gill Sans MT" w:cstheme="minorHAnsi"/>
                <w:lang w:bidi="en-GB"/>
              </w:rPr>
            </w:pPr>
          </w:p>
        </w:tc>
        <w:tc>
          <w:tcPr>
            <w:tcW w:w="737" w:type="dxa"/>
          </w:tcPr>
          <w:p w14:paraId="2E9809D1"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9BD5D70"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267AB1BA" w14:textId="77777777" w:rsidTr="008E49DD">
        <w:trPr>
          <w:trHeight w:val="352"/>
        </w:trPr>
        <w:tc>
          <w:tcPr>
            <w:tcW w:w="569" w:type="dxa"/>
          </w:tcPr>
          <w:p w14:paraId="3B1812F9" w14:textId="77777777" w:rsidR="006162A4" w:rsidRDefault="006162A4" w:rsidP="008E49DD">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259CBB1E" w14:textId="77777777" w:rsidR="006162A4" w:rsidRPr="00C61020" w:rsidRDefault="006162A4" w:rsidP="008E49DD">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08C32D84" w14:textId="77777777" w:rsidR="006162A4" w:rsidRPr="00EE2031" w:rsidRDefault="006162A4" w:rsidP="008E49DD">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42B5DC99"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55DCA389" w14:textId="77777777" w:rsidR="006162A4" w:rsidRPr="00EE2031" w:rsidRDefault="006162A4" w:rsidP="008E49DD">
            <w:pPr>
              <w:jc w:val="center"/>
              <w:rPr>
                <w:rFonts w:ascii="Gill Sans MT" w:eastAsia="Calibri" w:hAnsi="Gill Sans MT" w:cstheme="minorHAnsi"/>
                <w:lang w:bidi="en-GB"/>
              </w:rPr>
            </w:pPr>
          </w:p>
        </w:tc>
        <w:tc>
          <w:tcPr>
            <w:tcW w:w="737" w:type="dxa"/>
          </w:tcPr>
          <w:p w14:paraId="0C7AA354" w14:textId="77777777" w:rsidR="006162A4" w:rsidRPr="00EE2031" w:rsidRDefault="006162A4" w:rsidP="008E49DD">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57D877D9" w14:textId="77777777" w:rsidR="006162A4" w:rsidRPr="00EE2031" w:rsidRDefault="006162A4" w:rsidP="008E49DD">
            <w:pPr>
              <w:jc w:val="center"/>
              <w:rPr>
                <w:rFonts w:ascii="Gill Sans MT" w:eastAsia="Calibri" w:hAnsi="Gill Sans MT" w:cstheme="minorHAnsi"/>
                <w:lang w:bidi="en-GB"/>
              </w:rPr>
            </w:pPr>
            <w:r>
              <w:rPr>
                <w:rFonts w:ascii="Gill Sans MT" w:eastAsia="Calibri" w:hAnsi="Gill Sans MT" w:cstheme="minorHAnsi"/>
                <w:lang w:bidi="en-GB"/>
              </w:rPr>
              <w:t>/</w:t>
            </w:r>
          </w:p>
        </w:tc>
      </w:tr>
      <w:tr w:rsidR="006162A4" w:rsidRPr="00EE2031" w14:paraId="601C6E70" w14:textId="77777777" w:rsidTr="008E49DD">
        <w:trPr>
          <w:trHeight w:val="352"/>
        </w:trPr>
        <w:tc>
          <w:tcPr>
            <w:tcW w:w="569" w:type="dxa"/>
          </w:tcPr>
          <w:p w14:paraId="4C00E3A4"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5929F7D3" w14:textId="77777777" w:rsidR="006162A4" w:rsidRPr="00EE2031" w:rsidRDefault="006162A4" w:rsidP="008E49DD">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3A152D0C" w14:textId="77777777" w:rsidR="006162A4" w:rsidRPr="00EE2031" w:rsidRDefault="006162A4" w:rsidP="008E49DD">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596E0591"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6CD86E34" w14:textId="77777777" w:rsidR="006162A4" w:rsidRPr="00EE2031" w:rsidRDefault="006162A4" w:rsidP="008E49DD">
            <w:pPr>
              <w:jc w:val="center"/>
              <w:rPr>
                <w:rFonts w:ascii="Gill Sans MT" w:eastAsia="Calibri" w:hAnsi="Gill Sans MT" w:cstheme="minorHAnsi"/>
                <w:lang w:bidi="en-GB"/>
              </w:rPr>
            </w:pPr>
          </w:p>
        </w:tc>
        <w:tc>
          <w:tcPr>
            <w:tcW w:w="737" w:type="dxa"/>
          </w:tcPr>
          <w:p w14:paraId="4608BBA0"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12B0FB"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4DD77D2F" w14:textId="77777777" w:rsidTr="008E49DD">
        <w:trPr>
          <w:trHeight w:val="611"/>
        </w:trPr>
        <w:tc>
          <w:tcPr>
            <w:tcW w:w="569" w:type="dxa"/>
          </w:tcPr>
          <w:p w14:paraId="3DC5B60C"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64E5D1C2" w14:textId="77777777" w:rsidR="006162A4" w:rsidRPr="00EE2031" w:rsidRDefault="006162A4" w:rsidP="008E49DD">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5FACF2CA"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8EB1E21"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3EEF9D4C" w14:textId="77777777" w:rsidR="006162A4" w:rsidRPr="00EE2031" w:rsidRDefault="006162A4" w:rsidP="008E49DD">
            <w:pPr>
              <w:jc w:val="center"/>
              <w:rPr>
                <w:rFonts w:ascii="Gill Sans MT" w:eastAsia="Calibri" w:hAnsi="Gill Sans MT" w:cstheme="minorHAnsi"/>
                <w:lang w:bidi="en-GB"/>
              </w:rPr>
            </w:pPr>
          </w:p>
        </w:tc>
        <w:tc>
          <w:tcPr>
            <w:tcW w:w="737" w:type="dxa"/>
          </w:tcPr>
          <w:p w14:paraId="09724720"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01F5A4A"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6F0797B7" w14:textId="77777777" w:rsidTr="008E49DD">
        <w:trPr>
          <w:trHeight w:val="866"/>
        </w:trPr>
        <w:tc>
          <w:tcPr>
            <w:tcW w:w="569" w:type="dxa"/>
          </w:tcPr>
          <w:p w14:paraId="5EEA45AC"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5C7FB84A" w14:textId="77777777" w:rsidR="006162A4" w:rsidRPr="00EE2031" w:rsidRDefault="006162A4" w:rsidP="008E49DD">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2ACDE2CC"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78285E0"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2556AD15" w14:textId="77777777" w:rsidR="006162A4" w:rsidRPr="00EE2031" w:rsidRDefault="006162A4" w:rsidP="008E49DD">
            <w:pPr>
              <w:jc w:val="center"/>
              <w:rPr>
                <w:rFonts w:ascii="Gill Sans MT" w:eastAsia="Calibri" w:hAnsi="Gill Sans MT" w:cstheme="minorHAnsi"/>
                <w:lang w:bidi="en-GB"/>
              </w:rPr>
            </w:pPr>
          </w:p>
        </w:tc>
        <w:tc>
          <w:tcPr>
            <w:tcW w:w="737" w:type="dxa"/>
          </w:tcPr>
          <w:p w14:paraId="093AB5C8"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C5C6125"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65B9A23C" w14:textId="77777777" w:rsidTr="008E49DD">
        <w:trPr>
          <w:trHeight w:val="611"/>
        </w:trPr>
        <w:tc>
          <w:tcPr>
            <w:tcW w:w="569" w:type="dxa"/>
          </w:tcPr>
          <w:p w14:paraId="11542811"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6491CCE5" w14:textId="77777777" w:rsidR="006162A4" w:rsidRPr="00EE2031" w:rsidRDefault="006162A4" w:rsidP="008E49DD">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86E5A49"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C8A8E57"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7A83880D" w14:textId="77777777" w:rsidR="006162A4" w:rsidRPr="00EE2031" w:rsidRDefault="006162A4" w:rsidP="008E49DD">
            <w:pPr>
              <w:jc w:val="center"/>
              <w:rPr>
                <w:rFonts w:ascii="Gill Sans MT" w:eastAsia="Calibri" w:hAnsi="Gill Sans MT" w:cstheme="minorHAnsi"/>
                <w:lang w:bidi="en-GB"/>
              </w:rPr>
            </w:pPr>
          </w:p>
        </w:tc>
        <w:tc>
          <w:tcPr>
            <w:tcW w:w="737" w:type="dxa"/>
          </w:tcPr>
          <w:p w14:paraId="230762DF"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D68BA22"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2CFFB9DE" w14:textId="77777777" w:rsidTr="008E49DD">
        <w:trPr>
          <w:trHeight w:val="381"/>
        </w:trPr>
        <w:tc>
          <w:tcPr>
            <w:tcW w:w="569" w:type="dxa"/>
          </w:tcPr>
          <w:p w14:paraId="1D91C99E" w14:textId="77777777" w:rsidR="006162A4" w:rsidRPr="00EE2031" w:rsidRDefault="006162A4" w:rsidP="008E49DD">
            <w:pPr>
              <w:rPr>
                <w:rFonts w:ascii="Gill Sans MT" w:eastAsia="Calibri" w:hAnsi="Gill Sans MT" w:cstheme="minorHAnsi"/>
                <w:lang w:bidi="en-GB"/>
              </w:rPr>
            </w:pPr>
          </w:p>
        </w:tc>
        <w:tc>
          <w:tcPr>
            <w:tcW w:w="9869" w:type="dxa"/>
            <w:gridSpan w:val="6"/>
          </w:tcPr>
          <w:p w14:paraId="7CF06280" w14:textId="77777777" w:rsidR="006162A4" w:rsidRPr="00EE2031" w:rsidRDefault="006162A4" w:rsidP="008E49DD">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6162A4" w:rsidRPr="00EE2031" w14:paraId="753779BA" w14:textId="77777777" w:rsidTr="008E49DD">
        <w:trPr>
          <w:trHeight w:val="868"/>
        </w:trPr>
        <w:tc>
          <w:tcPr>
            <w:tcW w:w="569" w:type="dxa"/>
          </w:tcPr>
          <w:p w14:paraId="698A4CBE"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79AEFFB8" w14:textId="77777777" w:rsidR="006162A4" w:rsidRPr="00EE2031" w:rsidRDefault="006162A4" w:rsidP="008E49DD">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499528DC"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A4D52DD"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0370EB6A" w14:textId="77777777" w:rsidR="006162A4" w:rsidRPr="00EE2031" w:rsidRDefault="006162A4" w:rsidP="008E49DD">
            <w:pPr>
              <w:jc w:val="center"/>
              <w:rPr>
                <w:rFonts w:ascii="Gill Sans MT" w:eastAsia="Calibri" w:hAnsi="Gill Sans MT" w:cstheme="minorHAnsi"/>
                <w:lang w:bidi="en-GB"/>
              </w:rPr>
            </w:pPr>
          </w:p>
        </w:tc>
        <w:tc>
          <w:tcPr>
            <w:tcW w:w="737" w:type="dxa"/>
          </w:tcPr>
          <w:p w14:paraId="1E03F031"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8224180" w14:textId="77777777" w:rsidR="006162A4" w:rsidRPr="00EE2031" w:rsidRDefault="006162A4" w:rsidP="008E49DD">
            <w:pPr>
              <w:jc w:val="center"/>
              <w:rPr>
                <w:rFonts w:ascii="Gill Sans MT" w:eastAsia="Calibri" w:hAnsi="Gill Sans MT" w:cstheme="minorHAnsi"/>
                <w:lang w:bidi="en-GB"/>
              </w:rPr>
            </w:pPr>
          </w:p>
        </w:tc>
      </w:tr>
      <w:tr w:rsidR="006162A4" w:rsidRPr="00EE2031" w14:paraId="09969D1E" w14:textId="77777777" w:rsidTr="008E49DD">
        <w:trPr>
          <w:trHeight w:val="611"/>
        </w:trPr>
        <w:tc>
          <w:tcPr>
            <w:tcW w:w="569" w:type="dxa"/>
          </w:tcPr>
          <w:p w14:paraId="6C45D78B"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E6ADCD1" w14:textId="77777777" w:rsidR="006162A4" w:rsidRPr="00EE2031" w:rsidRDefault="006162A4" w:rsidP="008E49DD">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74A6185D"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3018AD8"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0D38390B" w14:textId="77777777" w:rsidR="006162A4" w:rsidRPr="00EE2031" w:rsidRDefault="006162A4" w:rsidP="008E49DD">
            <w:pPr>
              <w:jc w:val="center"/>
              <w:rPr>
                <w:rFonts w:ascii="Gill Sans MT" w:eastAsia="Calibri" w:hAnsi="Gill Sans MT" w:cstheme="minorHAnsi"/>
                <w:lang w:bidi="en-GB"/>
              </w:rPr>
            </w:pPr>
          </w:p>
        </w:tc>
        <w:tc>
          <w:tcPr>
            <w:tcW w:w="737" w:type="dxa"/>
          </w:tcPr>
          <w:p w14:paraId="40F113CB" w14:textId="77777777" w:rsidR="006162A4" w:rsidRPr="00EE2031" w:rsidRDefault="006162A4" w:rsidP="008E49DD">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B912072"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4567B49B" w14:textId="77777777" w:rsidTr="008E49DD">
        <w:trPr>
          <w:trHeight w:val="609"/>
        </w:trPr>
        <w:tc>
          <w:tcPr>
            <w:tcW w:w="569" w:type="dxa"/>
          </w:tcPr>
          <w:p w14:paraId="72164A5B"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5C2F89AE" w14:textId="77777777" w:rsidR="006162A4" w:rsidRPr="00EE2031" w:rsidRDefault="006162A4" w:rsidP="008E49DD">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26C1C588"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2C3CCC4"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5C937DA7" w14:textId="77777777" w:rsidR="006162A4" w:rsidRPr="00EE2031" w:rsidRDefault="006162A4" w:rsidP="008E49DD">
            <w:pPr>
              <w:jc w:val="center"/>
              <w:rPr>
                <w:rFonts w:ascii="Gill Sans MT" w:eastAsia="Calibri" w:hAnsi="Gill Sans MT" w:cstheme="minorHAnsi"/>
                <w:lang w:bidi="en-GB"/>
              </w:rPr>
            </w:pPr>
          </w:p>
        </w:tc>
        <w:tc>
          <w:tcPr>
            <w:tcW w:w="737" w:type="dxa"/>
          </w:tcPr>
          <w:p w14:paraId="214852A7"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E97821E"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2DC7EED5" w14:textId="77777777" w:rsidTr="008E49DD">
        <w:trPr>
          <w:trHeight w:val="546"/>
        </w:trPr>
        <w:tc>
          <w:tcPr>
            <w:tcW w:w="569" w:type="dxa"/>
          </w:tcPr>
          <w:p w14:paraId="368873F4"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1</w:t>
            </w:r>
          </w:p>
        </w:tc>
        <w:tc>
          <w:tcPr>
            <w:tcW w:w="7026" w:type="dxa"/>
          </w:tcPr>
          <w:p w14:paraId="2BD522B8" w14:textId="77777777" w:rsidR="006162A4" w:rsidRPr="00EE2031" w:rsidRDefault="006162A4" w:rsidP="008E49DD">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2AA1C6D6"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B55B8FD"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42A6930F" w14:textId="77777777" w:rsidR="006162A4" w:rsidRPr="00EE2031" w:rsidRDefault="006162A4" w:rsidP="008E49DD">
            <w:pPr>
              <w:jc w:val="center"/>
              <w:rPr>
                <w:rFonts w:ascii="Gill Sans MT" w:eastAsia="Calibri" w:hAnsi="Gill Sans MT" w:cstheme="minorHAnsi"/>
                <w:lang w:bidi="en-GB"/>
              </w:rPr>
            </w:pPr>
          </w:p>
        </w:tc>
        <w:tc>
          <w:tcPr>
            <w:tcW w:w="737" w:type="dxa"/>
          </w:tcPr>
          <w:p w14:paraId="0B64756D" w14:textId="77777777" w:rsidR="006162A4" w:rsidRPr="00EE2031" w:rsidRDefault="006162A4" w:rsidP="008E49DD">
            <w:pPr>
              <w:jc w:val="center"/>
              <w:rPr>
                <w:rFonts w:ascii="Gill Sans MT" w:eastAsia="Calibri" w:hAnsi="Gill Sans MT" w:cstheme="minorHAnsi"/>
                <w:lang w:bidi="en-GB"/>
              </w:rPr>
            </w:pPr>
          </w:p>
        </w:tc>
        <w:tc>
          <w:tcPr>
            <w:tcW w:w="737" w:type="dxa"/>
          </w:tcPr>
          <w:p w14:paraId="27F99B4F"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3A24D49C" w14:textId="77777777" w:rsidR="006162A4" w:rsidRDefault="006162A4" w:rsidP="006162A4">
      <w:pPr>
        <w:tabs>
          <w:tab w:val="left" w:pos="345"/>
        </w:tabs>
        <w:jc w:val="both"/>
        <w:rPr>
          <w:rFonts w:ascii="Gill Sans MT" w:hAnsi="Gill Sans MT"/>
          <w:i/>
          <w:noProof/>
          <w:sz w:val="20"/>
          <w:szCs w:val="20"/>
          <w:lang w:eastAsia="en-GB"/>
        </w:rPr>
      </w:pPr>
    </w:p>
    <w:p w14:paraId="49BD28CB" w14:textId="77777777" w:rsidR="002B547E" w:rsidRDefault="002B547E" w:rsidP="002B547E">
      <w:pPr>
        <w:jc w:val="center"/>
        <w:rPr>
          <w:rFonts w:ascii="Gill Sans MT" w:hAnsi="Gill Sans MT"/>
          <w:noProof/>
          <w:lang w:eastAsia="en-GB"/>
        </w:rPr>
      </w:pPr>
    </w:p>
    <w:p w14:paraId="78D2D526" w14:textId="77777777" w:rsidR="002B547E" w:rsidRPr="00201258" w:rsidRDefault="002B547E" w:rsidP="002B547E">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4B48181A" w14:textId="77777777" w:rsidR="002B547E" w:rsidRDefault="002B547E" w:rsidP="002B547E">
      <w:pPr>
        <w:jc w:val="center"/>
        <w:rPr>
          <w:rFonts w:ascii="Gill Sans MT" w:hAnsi="Gill Sans MT"/>
          <w:noProof/>
          <w:lang w:eastAsia="en-GB"/>
        </w:rPr>
      </w:pPr>
    </w:p>
    <w:p w14:paraId="4C0C9A9E" w14:textId="73944640" w:rsidR="00391CC4" w:rsidRPr="00EE2031" w:rsidRDefault="00391CC4" w:rsidP="00391CC4">
      <w:pPr>
        <w:spacing w:after="0"/>
        <w:rPr>
          <w:rFonts w:ascii="Gill Sans MT" w:hAnsi="Gill Sans MT" w:cstheme="minorHAnsi"/>
        </w:rPr>
      </w:pPr>
    </w:p>
    <w:p w14:paraId="1A947B1D" w14:textId="77777777" w:rsidR="00391CC4" w:rsidRPr="00EE2031" w:rsidRDefault="00391CC4" w:rsidP="00391CC4">
      <w:pPr>
        <w:spacing w:after="0"/>
        <w:rPr>
          <w:rFonts w:ascii="Gill Sans MT" w:hAnsi="Gill Sans MT" w:cstheme="minorHAnsi"/>
        </w:rPr>
      </w:pPr>
    </w:p>
    <w:p w14:paraId="4D43C799" w14:textId="77777777" w:rsidR="00391CC4" w:rsidRPr="00EE2031" w:rsidRDefault="00391CC4" w:rsidP="00391CC4">
      <w:pPr>
        <w:spacing w:after="0"/>
        <w:rPr>
          <w:rFonts w:ascii="Gill Sans MT" w:hAnsi="Gill Sans MT" w:cstheme="minorHAnsi"/>
        </w:rPr>
      </w:pPr>
    </w:p>
    <w:p w14:paraId="5859BAA4" w14:textId="346C4201" w:rsidR="0022680A" w:rsidRDefault="0022680A" w:rsidP="00BD686F">
      <w:pPr>
        <w:jc w:val="center"/>
        <w:rPr>
          <w:rFonts w:ascii="Gill Sans MT" w:hAnsi="Gill Sans MT"/>
          <w:noProof/>
          <w:lang w:eastAsia="en-G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1FC9BA01" w:rsidR="008446C7" w:rsidRPr="001C2B3A" w:rsidRDefault="005834FF" w:rsidP="008446C7">
                            <w:pPr>
                              <w:jc w:val="center"/>
                              <w:rPr>
                                <w:rFonts w:ascii="Gill Sans MT" w:hAnsi="Gill Sans MT"/>
                                <w:color w:val="F2A900"/>
                                <w:sz w:val="28"/>
                                <w:szCs w:val="28"/>
                              </w:rPr>
                            </w:pPr>
                            <w:r>
                              <w:rPr>
                                <w:rFonts w:ascii="Gill Sans MT" w:hAnsi="Gill Sans MT"/>
                                <w:color w:val="F2A900"/>
                                <w:sz w:val="28"/>
                                <w:szCs w:val="28"/>
                              </w:rPr>
                              <w:t>Science</w:t>
                            </w:r>
                            <w:r w:rsidR="008446C7">
                              <w:rPr>
                                <w:rFonts w:ascii="Gill Sans MT" w:hAnsi="Gill Sans MT"/>
                                <w:color w:val="F2A900"/>
                                <w:sz w:val="28"/>
                                <w:szCs w:val="28"/>
                              </w:rPr>
                              <w:t xml:space="preserv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B94C" id="Text Box 19" o:spid="_x0000_s1036" type="#_x0000_t202"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fillcolor="#034638" strokeweight=".5pt">
                <v:textbox>
                  <w:txbxContent>
                    <w:p w14:paraId="0C6213E1" w14:textId="1FC9BA01" w:rsidR="008446C7" w:rsidRPr="001C2B3A" w:rsidRDefault="005834FF" w:rsidP="008446C7">
                      <w:pPr>
                        <w:jc w:val="center"/>
                        <w:rPr>
                          <w:rFonts w:ascii="Gill Sans MT" w:hAnsi="Gill Sans MT"/>
                          <w:color w:val="F2A900"/>
                          <w:sz w:val="28"/>
                          <w:szCs w:val="28"/>
                        </w:rPr>
                      </w:pPr>
                      <w:r>
                        <w:rPr>
                          <w:rFonts w:ascii="Gill Sans MT" w:hAnsi="Gill Sans MT"/>
                          <w:color w:val="F2A900"/>
                          <w:sz w:val="28"/>
                          <w:szCs w:val="28"/>
                        </w:rPr>
                        <w:t>Science</w:t>
                      </w:r>
                      <w:r w:rsidR="008446C7">
                        <w:rPr>
                          <w:rFonts w:ascii="Gill Sans MT" w:hAnsi="Gill Sans MT"/>
                          <w:color w:val="F2A900"/>
                          <w:sz w:val="28"/>
                          <w:szCs w:val="28"/>
                        </w:rPr>
                        <w:t xml:space="preserv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19ED38CB" w14:textId="77777777" w:rsidR="00EE0D85" w:rsidRDefault="00EE0D85" w:rsidP="00712B21">
      <w:pPr>
        <w:spacing w:after="0"/>
        <w:rPr>
          <w:rFonts w:ascii="Gill Sans MT" w:hAnsi="Gill Sans MT"/>
        </w:rPr>
      </w:pPr>
    </w:p>
    <w:p w14:paraId="5AA4CDB1"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The Science Faculty at WSFG is a dynamic and cohesive team, made up of eight very committed and enthusiastic teachers. We are constantly striving to raise standards in science using a variety of innovative learning and teaching techniques. Our KS4 results are currently in the top 20% nationally.</w:t>
      </w:r>
      <w:r>
        <w:rPr>
          <w:rStyle w:val="eop"/>
          <w:rFonts w:ascii="Gill Sans MT" w:eastAsiaTheme="majorEastAsia" w:hAnsi="Gill Sans MT" w:cs="Segoe UI"/>
        </w:rPr>
        <w:t> </w:t>
      </w:r>
    </w:p>
    <w:p w14:paraId="7F73E340"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1BE21A4B"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Classes are currently taught in mixed ability groups in year 7 and 8, and ability grouping in year 9. There are Higher and Foundation groups at KS4. Effective classroom support is provided by members of the Learning Support department which, together with high expectations, allows pupils of all abilities to make good progress.</w:t>
      </w:r>
      <w:r>
        <w:rPr>
          <w:rStyle w:val="eop"/>
          <w:rFonts w:ascii="Gill Sans MT" w:eastAsiaTheme="majorEastAsia" w:hAnsi="Gill Sans MT" w:cs="Segoe UI"/>
        </w:rPr>
        <w:t> </w:t>
      </w:r>
    </w:p>
    <w:p w14:paraId="4C177574"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3B01C48C"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A team of two technicians provide the practical support for teaching in the department.  The department is very well resourced, and our technicians provide equipment for all areas of the Science curriculum, including iPads and other ICT based activities; whilst also being actively involved in researching and creating new resources to further improve the learning and teaching in the department. They are very much a part of the science team and work closely with all teachers to provide an efficient delivery of equipment to lessons.</w:t>
      </w:r>
      <w:r>
        <w:rPr>
          <w:rStyle w:val="eop"/>
          <w:rFonts w:ascii="Gill Sans MT" w:eastAsiaTheme="majorEastAsia" w:hAnsi="Gill Sans MT" w:cs="Segoe UI"/>
        </w:rPr>
        <w:t> </w:t>
      </w:r>
    </w:p>
    <w:p w14:paraId="4DDE0DCB"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AC403E7"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The Science curriculum places great emphasis on developing skills and confidence within the subject. As teachers of Science, we aim to capture the girls’ imagination, whilst also aiming to engage their scientific curiosity. Our approach of providing maximum practical work to support knowledge, builds the students’ skills as they move through the school. We hope to encourage them to go on to further education in Science or to consider careers in related fields.</w:t>
      </w:r>
      <w:r>
        <w:rPr>
          <w:rStyle w:val="eop"/>
          <w:rFonts w:ascii="Gill Sans MT" w:eastAsiaTheme="majorEastAsia" w:hAnsi="Gill Sans MT" w:cs="Segoe UI"/>
        </w:rPr>
        <w:t> </w:t>
      </w:r>
    </w:p>
    <w:p w14:paraId="2CD6A8FC"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421D8CE2"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 xml:space="preserve">The Faculty has extensive </w:t>
      </w:r>
      <w:proofErr w:type="gramStart"/>
      <w:r>
        <w:rPr>
          <w:rStyle w:val="normaltextrun"/>
          <w:rFonts w:ascii="Gill Sans MT" w:hAnsi="Gill Sans MT" w:cs="Segoe UI"/>
        </w:rPr>
        <w:t>collaboratively-produced</w:t>
      </w:r>
      <w:proofErr w:type="gramEnd"/>
      <w:r>
        <w:rPr>
          <w:rStyle w:val="normaltextrun"/>
          <w:rFonts w:ascii="Gill Sans MT" w:hAnsi="Gill Sans MT" w:cs="Segoe UI"/>
        </w:rPr>
        <w:t xml:space="preserve"> schemes of learning in place for both Key Stages, which cover the requirements of the National Curriculum. These consist of carefully devised sequences which respect students’ diversity, stimulate their interests and introduce them to fresh challenges. At KS3, the curriculum has been devised around ‘Exploring Science – How Science Works’ with the scheme’s ‘Active Book’ being a dominant feature. At both key stages our schemes of learning are continuously edited and updated to fit it with any curriculum changes. All KS3 students have online to access to active books.</w:t>
      </w:r>
      <w:r>
        <w:rPr>
          <w:rStyle w:val="eop"/>
          <w:rFonts w:ascii="Gill Sans MT" w:eastAsiaTheme="majorEastAsia" w:hAnsi="Gill Sans MT" w:cs="Segoe UI"/>
        </w:rPr>
        <w:t> </w:t>
      </w:r>
    </w:p>
    <w:p w14:paraId="02B2A2EE"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1A213C5C"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At KS4, all students follow the AQA Trilogy suite where all material is assessed at the end of year 11. Students are also chosen to study Separate Science in KS4 where they are taught Biology, Chemistry and Physics separately by subject specialists. The KS4 course is taught from the beginning of year 9.</w:t>
      </w:r>
      <w:r>
        <w:rPr>
          <w:rStyle w:val="eop"/>
          <w:rFonts w:ascii="Gill Sans MT" w:eastAsiaTheme="majorEastAsia" w:hAnsi="Gill Sans MT" w:cs="Segoe UI"/>
        </w:rPr>
        <w:t> </w:t>
      </w:r>
    </w:p>
    <w:p w14:paraId="08155C3C"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368026DD"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rPr>
        <w:t xml:space="preserve">At the beginning of January 2010 following a Building Schools for the Future initiative the Science Faculty moved into a </w:t>
      </w:r>
      <w:proofErr w:type="gramStart"/>
      <w:r>
        <w:rPr>
          <w:rStyle w:val="normaltextrun"/>
          <w:rFonts w:ascii="Gill Sans MT" w:hAnsi="Gill Sans MT" w:cs="Segoe UI"/>
        </w:rPr>
        <w:t>brand new</w:t>
      </w:r>
      <w:proofErr w:type="gramEnd"/>
      <w:r>
        <w:rPr>
          <w:rStyle w:val="normaltextrun"/>
          <w:rFonts w:ascii="Gill Sans MT" w:hAnsi="Gill Sans MT" w:cs="Segoe UI"/>
        </w:rPr>
        <w:t xml:space="preserve"> building. The Science Faculty had a major input into the design of the new facilities with an emphasis on obtaining the highest quality learning environment possible. We now have a suite of eight well equipped laboratories, all with interactive whiteboards and broad band internet access. Students also have access to significant ICT resources and have regular hands on experience of using specialised scientific equipment. This is supported from four preparatory rooms and, in addition the science department has its own faculty base room.  There are excellent grounds, enhanced by the rebuild, including a purpose designed school pond and sympathetic planting, which provides an excellent resource for ecology and related studies, as well as providing a pleasant environment to enhance the girls’ learning.</w:t>
      </w:r>
      <w:r>
        <w:rPr>
          <w:rStyle w:val="eop"/>
          <w:rFonts w:ascii="Gill Sans MT" w:eastAsiaTheme="majorEastAsia" w:hAnsi="Gill Sans MT" w:cs="Segoe UI"/>
        </w:rPr>
        <w:t> </w:t>
      </w:r>
    </w:p>
    <w:p w14:paraId="6D5FC78C"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0E7728D8"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0C669800" w14:textId="77777777" w:rsidR="005834FF" w:rsidRDefault="005834FF" w:rsidP="005834FF">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6E1EDF3" w14:textId="77777777" w:rsidR="005834FF" w:rsidRDefault="005834FF" w:rsidP="005834FF">
      <w:pPr>
        <w:pStyle w:val="paragraph"/>
        <w:spacing w:before="0" w:beforeAutospacing="0" w:after="0" w:afterAutospacing="0"/>
        <w:ind w:firstLine="7200"/>
        <w:textAlignment w:val="baseline"/>
        <w:rPr>
          <w:rFonts w:ascii="Segoe UI" w:hAnsi="Segoe UI" w:cs="Segoe UI"/>
          <w:sz w:val="18"/>
          <w:szCs w:val="18"/>
        </w:rPr>
      </w:pPr>
      <w:r>
        <w:rPr>
          <w:rStyle w:val="normaltextrun"/>
          <w:rFonts w:ascii="Gill Sans MT" w:hAnsi="Gill Sans MT" w:cs="Segoe UI"/>
        </w:rPr>
        <w:t>March 2020</w:t>
      </w:r>
      <w:r>
        <w:rPr>
          <w:rStyle w:val="eop"/>
          <w:rFonts w:ascii="Gill Sans MT" w:eastAsiaTheme="majorEastAsia" w:hAnsi="Gill Sans MT" w:cs="Segoe UI"/>
        </w:rPr>
        <w:t> </w:t>
      </w:r>
    </w:p>
    <w:p w14:paraId="0AF3E0FC" w14:textId="6BBA6902" w:rsidR="003F6485" w:rsidRPr="003F6485" w:rsidRDefault="003F6485" w:rsidP="003F6485">
      <w:pPr>
        <w:rPr>
          <w:rFonts w:ascii="Gill Sans MT" w:hAnsi="Gill Sans MT"/>
        </w:rPr>
      </w:pPr>
      <w:r w:rsidRPr="003F6485">
        <w:rPr>
          <w:rFonts w:ascii="Gill Sans MT" w:hAnsi="Gill Sans MT"/>
        </w:rPr>
        <w:tab/>
      </w:r>
      <w:r w:rsidRPr="003F6485">
        <w:rPr>
          <w:rFonts w:ascii="Gill Sans MT" w:hAnsi="Gill Sans MT"/>
        </w:rPr>
        <w:tab/>
      </w:r>
      <w:r w:rsidRPr="003F6485">
        <w:rPr>
          <w:rFonts w:ascii="Gill Sans MT" w:hAnsi="Gill Sans MT"/>
        </w:rPr>
        <w:tab/>
      </w:r>
    </w:p>
    <w:p w14:paraId="719EE9E9" w14:textId="3ED131DA" w:rsidR="00E03473" w:rsidRDefault="00E03473" w:rsidP="00E03473">
      <w:pPr>
        <w:jc w:val="center"/>
        <w:rPr>
          <w:rFonts w:ascii="Gill Sans MT" w:hAnsi="Gill Sans MT"/>
          <w:b/>
        </w:rPr>
      </w:pPr>
    </w:p>
    <w:p w14:paraId="765AC08D" w14:textId="77777777" w:rsidR="00E03473" w:rsidRPr="00E03473" w:rsidRDefault="00E03473" w:rsidP="00E03473">
      <w:pPr>
        <w:rPr>
          <w:rFonts w:ascii="Gill Sans MT" w:hAnsi="Gill Sans MT"/>
        </w:rPr>
      </w:pPr>
    </w:p>
    <w:p w14:paraId="34C5E035" w14:textId="77777777" w:rsidR="00E03473" w:rsidRDefault="00E03473" w:rsidP="008F7178">
      <w:pPr>
        <w:rPr>
          <w:rFonts w:ascii="Gill Sans MT" w:hAnsi="Gill Sans MT"/>
          <w:b/>
        </w:rPr>
      </w:pPr>
    </w:p>
    <w:p w14:paraId="76A068A2" w14:textId="77777777" w:rsidR="005834FF" w:rsidRDefault="00E03473" w:rsidP="005834FF">
      <w:pPr>
        <w:tabs>
          <w:tab w:val="left" w:pos="1470"/>
        </w:tabs>
        <w:rPr>
          <w:rFonts w:ascii="Gill Sans MT" w:hAnsi="Gill Sans MT"/>
          <w:b/>
        </w:rPr>
      </w:pPr>
      <w:r>
        <w:rPr>
          <w:rFonts w:ascii="Gill Sans MT" w:hAnsi="Gill Sans MT"/>
          <w:b/>
        </w:rPr>
        <w:tab/>
      </w:r>
      <w:r w:rsidR="00BA1719"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7" type="#_x0000_t202" style="position:absolute;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bookmarkStart w:id="1" w:name="_Hlk33445286"/>
    </w:p>
    <w:p w14:paraId="08E9555F" w14:textId="721DA719" w:rsidR="0098263F" w:rsidRPr="00EE2031" w:rsidRDefault="0098263F" w:rsidP="005834FF">
      <w:pPr>
        <w:tabs>
          <w:tab w:val="left" w:pos="1470"/>
        </w:tabs>
        <w:rPr>
          <w:rFonts w:ascii="Gill Sans MT" w:hAnsi="Gill Sans MT"/>
        </w:rPr>
      </w:pPr>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7A0C5808" w:rsidR="00894623" w:rsidRDefault="0098263F" w:rsidP="0098263F">
      <w:pPr>
        <w:spacing w:after="0" w:line="240" w:lineRule="auto"/>
        <w:rPr>
          <w:rFonts w:ascii="Gill Sans MT" w:hAnsi="Gill Sans MT"/>
        </w:rPr>
      </w:pPr>
      <w:r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Pr="00EE2031">
        <w:rPr>
          <w:rFonts w:ascii="Gill Sans MT" w:hAnsi="Gill Sans MT"/>
        </w:rPr>
        <w:t xml:space="preserve"> individual CPD requests. </w:t>
      </w:r>
    </w:p>
    <w:p w14:paraId="469A1A06" w14:textId="7F40EECE" w:rsidR="00E1344C" w:rsidRDefault="00E1344C" w:rsidP="0098263F">
      <w:pPr>
        <w:spacing w:after="0" w:line="240" w:lineRule="auto"/>
        <w:rPr>
          <w:rFonts w:ascii="Gill Sans MT" w:hAnsi="Gill Sans MT"/>
        </w:rPr>
      </w:pPr>
    </w:p>
    <w:p w14:paraId="791644A0" w14:textId="698E4BDB" w:rsidR="00E1344C" w:rsidRDefault="00E1344C" w:rsidP="0098263F">
      <w:pPr>
        <w:spacing w:after="0" w:line="240" w:lineRule="auto"/>
        <w:rPr>
          <w:rFonts w:ascii="Gill Sans MT" w:hAnsi="Gill Sans MT"/>
        </w:rPr>
      </w:pPr>
      <w:r>
        <w:rPr>
          <w:rFonts w:ascii="Gill Sans MT" w:hAnsi="Gill Sans MT"/>
          <w:noProof/>
        </w:rPr>
        <w:drawing>
          <wp:inline distT="0" distB="0" distL="0" distR="0" wp14:anchorId="77E14229" wp14:editId="3005CCCB">
            <wp:extent cx="6020435"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0435" cy="495300"/>
                    </a:xfrm>
                    <a:prstGeom prst="rect">
                      <a:avLst/>
                    </a:prstGeom>
                    <a:noFill/>
                  </pic:spPr>
                </pic:pic>
              </a:graphicData>
            </a:graphic>
          </wp:inline>
        </w:drawing>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8"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Pr>
          <w:noProof/>
        </w:rPr>
        <w:drawing>
          <wp:inline distT="0" distB="0" distL="0" distR="0" wp14:anchorId="6C17E3CE" wp14:editId="0791A723">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9734" cy="1952625"/>
                    </a:xfrm>
                    <a:prstGeom prst="rect">
                      <a:avLst/>
                    </a:prstGeom>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Pr>
          <w:noProof/>
        </w:rPr>
        <w:drawing>
          <wp:inline distT="0" distB="0" distL="0" distR="0" wp14:anchorId="63EA0AC2" wp14:editId="62F99A0E">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Pr>
          <w:noProof/>
        </w:rPr>
        <w:drawing>
          <wp:inline distT="0" distB="0" distL="0" distR="0" wp14:anchorId="357E1912" wp14:editId="7F63FFB0">
            <wp:extent cx="6094732" cy="6010274"/>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094732" cy="6010274"/>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C623B" w14:textId="77777777" w:rsidR="009E79A1" w:rsidRDefault="009E79A1" w:rsidP="00A01C23">
      <w:pPr>
        <w:spacing w:after="0" w:line="240" w:lineRule="auto"/>
      </w:pPr>
      <w:r>
        <w:separator/>
      </w:r>
    </w:p>
  </w:endnote>
  <w:endnote w:type="continuationSeparator" w:id="0">
    <w:p w14:paraId="007D797D" w14:textId="77777777" w:rsidR="009E79A1" w:rsidRDefault="009E79A1"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862FF" w14:textId="77777777" w:rsidR="009E79A1" w:rsidRDefault="009E79A1" w:rsidP="00A01C23">
      <w:pPr>
        <w:spacing w:after="0" w:line="240" w:lineRule="auto"/>
      </w:pPr>
      <w:r>
        <w:separator/>
      </w:r>
    </w:p>
  </w:footnote>
  <w:footnote w:type="continuationSeparator" w:id="0">
    <w:p w14:paraId="2169B193" w14:textId="77777777" w:rsidR="009E79A1" w:rsidRDefault="009E79A1"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A23AEC"/>
    <w:multiLevelType w:val="hybridMultilevel"/>
    <w:tmpl w:val="B8BC75C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13C4A65"/>
    <w:multiLevelType w:val="multilevel"/>
    <w:tmpl w:val="6E38F34E"/>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2"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DC5DA0"/>
    <w:multiLevelType w:val="hybridMultilevel"/>
    <w:tmpl w:val="AF56F888"/>
    <w:lvl w:ilvl="0" w:tplc="0809000F">
      <w:start w:val="1"/>
      <w:numFmt w:val="decimal"/>
      <w:lvlText w:val="%1."/>
      <w:lvlJc w:val="left"/>
      <w:pPr>
        <w:tabs>
          <w:tab w:val="num" w:pos="3763"/>
        </w:tabs>
        <w:ind w:left="3763" w:hanging="360"/>
      </w:pPr>
      <w:rPr>
        <w:rFonts w:hint="default"/>
      </w:rPr>
    </w:lvl>
    <w:lvl w:ilvl="1" w:tplc="08090019" w:tentative="1">
      <w:start w:val="1"/>
      <w:numFmt w:val="lowerLetter"/>
      <w:lvlText w:val="%2."/>
      <w:lvlJc w:val="left"/>
      <w:pPr>
        <w:tabs>
          <w:tab w:val="num" w:pos="4483"/>
        </w:tabs>
        <w:ind w:left="4483" w:hanging="360"/>
      </w:pPr>
    </w:lvl>
    <w:lvl w:ilvl="2" w:tplc="0809001B" w:tentative="1">
      <w:start w:val="1"/>
      <w:numFmt w:val="lowerRoman"/>
      <w:lvlText w:val="%3."/>
      <w:lvlJc w:val="right"/>
      <w:pPr>
        <w:tabs>
          <w:tab w:val="num" w:pos="5203"/>
        </w:tabs>
        <w:ind w:left="5203" w:hanging="180"/>
      </w:pPr>
    </w:lvl>
    <w:lvl w:ilvl="3" w:tplc="0809000F" w:tentative="1">
      <w:start w:val="1"/>
      <w:numFmt w:val="decimal"/>
      <w:lvlText w:val="%4."/>
      <w:lvlJc w:val="left"/>
      <w:pPr>
        <w:tabs>
          <w:tab w:val="num" w:pos="5923"/>
        </w:tabs>
        <w:ind w:left="5923" w:hanging="360"/>
      </w:pPr>
    </w:lvl>
    <w:lvl w:ilvl="4" w:tplc="08090019" w:tentative="1">
      <w:start w:val="1"/>
      <w:numFmt w:val="lowerLetter"/>
      <w:lvlText w:val="%5."/>
      <w:lvlJc w:val="left"/>
      <w:pPr>
        <w:tabs>
          <w:tab w:val="num" w:pos="6643"/>
        </w:tabs>
        <w:ind w:left="6643" w:hanging="360"/>
      </w:pPr>
    </w:lvl>
    <w:lvl w:ilvl="5" w:tplc="0809001B" w:tentative="1">
      <w:start w:val="1"/>
      <w:numFmt w:val="lowerRoman"/>
      <w:lvlText w:val="%6."/>
      <w:lvlJc w:val="right"/>
      <w:pPr>
        <w:tabs>
          <w:tab w:val="num" w:pos="7363"/>
        </w:tabs>
        <w:ind w:left="7363" w:hanging="180"/>
      </w:pPr>
    </w:lvl>
    <w:lvl w:ilvl="6" w:tplc="0809000F" w:tentative="1">
      <w:start w:val="1"/>
      <w:numFmt w:val="decimal"/>
      <w:lvlText w:val="%7."/>
      <w:lvlJc w:val="left"/>
      <w:pPr>
        <w:tabs>
          <w:tab w:val="num" w:pos="8083"/>
        </w:tabs>
        <w:ind w:left="8083" w:hanging="360"/>
      </w:pPr>
    </w:lvl>
    <w:lvl w:ilvl="7" w:tplc="08090019" w:tentative="1">
      <w:start w:val="1"/>
      <w:numFmt w:val="lowerLetter"/>
      <w:lvlText w:val="%8."/>
      <w:lvlJc w:val="left"/>
      <w:pPr>
        <w:tabs>
          <w:tab w:val="num" w:pos="8803"/>
        </w:tabs>
        <w:ind w:left="8803" w:hanging="360"/>
      </w:pPr>
    </w:lvl>
    <w:lvl w:ilvl="8" w:tplc="0809001B" w:tentative="1">
      <w:start w:val="1"/>
      <w:numFmt w:val="lowerRoman"/>
      <w:lvlText w:val="%9."/>
      <w:lvlJc w:val="right"/>
      <w:pPr>
        <w:tabs>
          <w:tab w:val="num" w:pos="9523"/>
        </w:tabs>
        <w:ind w:left="9523" w:hanging="180"/>
      </w:pPr>
    </w:lvl>
  </w:abstractNum>
  <w:abstractNum w:abstractNumId="16"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2"/>
  </w:num>
  <w:num w:numId="4">
    <w:abstractNumId w:val="10"/>
  </w:num>
  <w:num w:numId="5">
    <w:abstractNumId w:val="16"/>
  </w:num>
  <w:num w:numId="6">
    <w:abstractNumId w:val="6"/>
  </w:num>
  <w:num w:numId="7">
    <w:abstractNumId w:val="2"/>
  </w:num>
  <w:num w:numId="8">
    <w:abstractNumId w:val="9"/>
  </w:num>
  <w:num w:numId="9">
    <w:abstractNumId w:val="14"/>
  </w:num>
  <w:num w:numId="10">
    <w:abstractNumId w:val="3"/>
  </w:num>
  <w:num w:numId="11">
    <w:abstractNumId w:val="8"/>
  </w:num>
  <w:num w:numId="12">
    <w:abstractNumId w:val="13"/>
  </w:num>
  <w:num w:numId="13">
    <w:abstractNumId w:val="0"/>
  </w:num>
  <w:num w:numId="14">
    <w:abstractNumId w:val="1"/>
  </w:num>
  <w:num w:numId="15">
    <w:abstractNumId w:val="11"/>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678"/>
    <w:rsid w:val="0000258B"/>
    <w:rsid w:val="00004A3E"/>
    <w:rsid w:val="0001024C"/>
    <w:rsid w:val="00010D90"/>
    <w:rsid w:val="00011077"/>
    <w:rsid w:val="0001509F"/>
    <w:rsid w:val="000241AC"/>
    <w:rsid w:val="00037D85"/>
    <w:rsid w:val="00040094"/>
    <w:rsid w:val="000439AE"/>
    <w:rsid w:val="000454F1"/>
    <w:rsid w:val="00062532"/>
    <w:rsid w:val="00067134"/>
    <w:rsid w:val="00072E35"/>
    <w:rsid w:val="00082D77"/>
    <w:rsid w:val="000A693E"/>
    <w:rsid w:val="000A7AB7"/>
    <w:rsid w:val="000B293B"/>
    <w:rsid w:val="000C21CB"/>
    <w:rsid w:val="000D3436"/>
    <w:rsid w:val="000D6912"/>
    <w:rsid w:val="000D7065"/>
    <w:rsid w:val="000D7ACE"/>
    <w:rsid w:val="000E07C1"/>
    <w:rsid w:val="000E2635"/>
    <w:rsid w:val="000E5515"/>
    <w:rsid w:val="000F2C26"/>
    <w:rsid w:val="00107EAF"/>
    <w:rsid w:val="0011281B"/>
    <w:rsid w:val="001158DC"/>
    <w:rsid w:val="001218D1"/>
    <w:rsid w:val="00131443"/>
    <w:rsid w:val="0013379B"/>
    <w:rsid w:val="00133B8C"/>
    <w:rsid w:val="001341A5"/>
    <w:rsid w:val="00137804"/>
    <w:rsid w:val="00140B3B"/>
    <w:rsid w:val="00150ED3"/>
    <w:rsid w:val="001534B8"/>
    <w:rsid w:val="001648E1"/>
    <w:rsid w:val="00165ECB"/>
    <w:rsid w:val="001677F4"/>
    <w:rsid w:val="0018096A"/>
    <w:rsid w:val="00186E2C"/>
    <w:rsid w:val="00195368"/>
    <w:rsid w:val="001958DE"/>
    <w:rsid w:val="001964CB"/>
    <w:rsid w:val="001A3A54"/>
    <w:rsid w:val="001A43CB"/>
    <w:rsid w:val="001A455F"/>
    <w:rsid w:val="001A780C"/>
    <w:rsid w:val="001B4A7C"/>
    <w:rsid w:val="001B4F67"/>
    <w:rsid w:val="001C106F"/>
    <w:rsid w:val="001C21D7"/>
    <w:rsid w:val="001C21DA"/>
    <w:rsid w:val="001C2B3A"/>
    <w:rsid w:val="001C3776"/>
    <w:rsid w:val="001D2E10"/>
    <w:rsid w:val="001D34F9"/>
    <w:rsid w:val="001D4007"/>
    <w:rsid w:val="001D77B9"/>
    <w:rsid w:val="001E5AB7"/>
    <w:rsid w:val="001F19F3"/>
    <w:rsid w:val="001F2A79"/>
    <w:rsid w:val="00200F75"/>
    <w:rsid w:val="00201258"/>
    <w:rsid w:val="002040B0"/>
    <w:rsid w:val="002060DC"/>
    <w:rsid w:val="00206F4A"/>
    <w:rsid w:val="00207D53"/>
    <w:rsid w:val="00211B0E"/>
    <w:rsid w:val="00213F4F"/>
    <w:rsid w:val="00215F28"/>
    <w:rsid w:val="00221D4B"/>
    <w:rsid w:val="0022680A"/>
    <w:rsid w:val="0022697E"/>
    <w:rsid w:val="00227AEF"/>
    <w:rsid w:val="00230156"/>
    <w:rsid w:val="00231D07"/>
    <w:rsid w:val="002346D0"/>
    <w:rsid w:val="002408FD"/>
    <w:rsid w:val="002423B0"/>
    <w:rsid w:val="00244564"/>
    <w:rsid w:val="00245524"/>
    <w:rsid w:val="002504DB"/>
    <w:rsid w:val="002525E8"/>
    <w:rsid w:val="002542AA"/>
    <w:rsid w:val="002543EC"/>
    <w:rsid w:val="00256CC0"/>
    <w:rsid w:val="00256CD8"/>
    <w:rsid w:val="00260926"/>
    <w:rsid w:val="00262588"/>
    <w:rsid w:val="002674D7"/>
    <w:rsid w:val="002745F2"/>
    <w:rsid w:val="0027497E"/>
    <w:rsid w:val="00277599"/>
    <w:rsid w:val="002867FB"/>
    <w:rsid w:val="00287718"/>
    <w:rsid w:val="00290505"/>
    <w:rsid w:val="002913DF"/>
    <w:rsid w:val="00292021"/>
    <w:rsid w:val="002B2C97"/>
    <w:rsid w:val="002B547E"/>
    <w:rsid w:val="002C780E"/>
    <w:rsid w:val="002D2C97"/>
    <w:rsid w:val="002D30E3"/>
    <w:rsid w:val="002D4702"/>
    <w:rsid w:val="002E22FD"/>
    <w:rsid w:val="002E5550"/>
    <w:rsid w:val="002F2E00"/>
    <w:rsid w:val="00302918"/>
    <w:rsid w:val="0030320F"/>
    <w:rsid w:val="0030560D"/>
    <w:rsid w:val="00313C7F"/>
    <w:rsid w:val="0032056B"/>
    <w:rsid w:val="00323E41"/>
    <w:rsid w:val="00324ABF"/>
    <w:rsid w:val="00325692"/>
    <w:rsid w:val="00331840"/>
    <w:rsid w:val="00350EC9"/>
    <w:rsid w:val="00354FDA"/>
    <w:rsid w:val="00355B83"/>
    <w:rsid w:val="003603E3"/>
    <w:rsid w:val="0036358E"/>
    <w:rsid w:val="00373EA4"/>
    <w:rsid w:val="00374294"/>
    <w:rsid w:val="0037445A"/>
    <w:rsid w:val="00391CC4"/>
    <w:rsid w:val="00393AAB"/>
    <w:rsid w:val="003A5348"/>
    <w:rsid w:val="003A6954"/>
    <w:rsid w:val="003A73FE"/>
    <w:rsid w:val="003B364E"/>
    <w:rsid w:val="003B3F92"/>
    <w:rsid w:val="003B6FC0"/>
    <w:rsid w:val="003C1F13"/>
    <w:rsid w:val="003C334C"/>
    <w:rsid w:val="003C53C2"/>
    <w:rsid w:val="003D368E"/>
    <w:rsid w:val="003D45E1"/>
    <w:rsid w:val="003E0D8D"/>
    <w:rsid w:val="003F1AB8"/>
    <w:rsid w:val="003F378F"/>
    <w:rsid w:val="003F6485"/>
    <w:rsid w:val="00401434"/>
    <w:rsid w:val="0040550D"/>
    <w:rsid w:val="00406ECD"/>
    <w:rsid w:val="00412E0E"/>
    <w:rsid w:val="0041501F"/>
    <w:rsid w:val="00416B77"/>
    <w:rsid w:val="004268B1"/>
    <w:rsid w:val="0043488D"/>
    <w:rsid w:val="00440B75"/>
    <w:rsid w:val="00455410"/>
    <w:rsid w:val="00455F05"/>
    <w:rsid w:val="00464382"/>
    <w:rsid w:val="004700BF"/>
    <w:rsid w:val="004705B8"/>
    <w:rsid w:val="00474C18"/>
    <w:rsid w:val="00480239"/>
    <w:rsid w:val="00480AD4"/>
    <w:rsid w:val="00482F52"/>
    <w:rsid w:val="00486661"/>
    <w:rsid w:val="00487481"/>
    <w:rsid w:val="00492353"/>
    <w:rsid w:val="004A2E4E"/>
    <w:rsid w:val="004B2EA0"/>
    <w:rsid w:val="004B3CC5"/>
    <w:rsid w:val="004B4EA6"/>
    <w:rsid w:val="004C294E"/>
    <w:rsid w:val="004C3CE1"/>
    <w:rsid w:val="004C5F51"/>
    <w:rsid w:val="004C6A7A"/>
    <w:rsid w:val="004D3767"/>
    <w:rsid w:val="004D6B8E"/>
    <w:rsid w:val="004E20D7"/>
    <w:rsid w:val="004E5151"/>
    <w:rsid w:val="004F510D"/>
    <w:rsid w:val="004F67F7"/>
    <w:rsid w:val="004F72D0"/>
    <w:rsid w:val="00504DC7"/>
    <w:rsid w:val="005059D0"/>
    <w:rsid w:val="005061F5"/>
    <w:rsid w:val="0050742D"/>
    <w:rsid w:val="00507923"/>
    <w:rsid w:val="00510DE9"/>
    <w:rsid w:val="005119F1"/>
    <w:rsid w:val="00517BED"/>
    <w:rsid w:val="00520570"/>
    <w:rsid w:val="005217F0"/>
    <w:rsid w:val="00521E51"/>
    <w:rsid w:val="00524056"/>
    <w:rsid w:val="005335DC"/>
    <w:rsid w:val="005418F1"/>
    <w:rsid w:val="005454FB"/>
    <w:rsid w:val="00556C7E"/>
    <w:rsid w:val="00562ACB"/>
    <w:rsid w:val="00564AE2"/>
    <w:rsid w:val="0056767A"/>
    <w:rsid w:val="00570F0A"/>
    <w:rsid w:val="005749D2"/>
    <w:rsid w:val="0057524F"/>
    <w:rsid w:val="005779EC"/>
    <w:rsid w:val="00577D88"/>
    <w:rsid w:val="0058288E"/>
    <w:rsid w:val="005834FF"/>
    <w:rsid w:val="005835CA"/>
    <w:rsid w:val="00595552"/>
    <w:rsid w:val="005A2710"/>
    <w:rsid w:val="005A4914"/>
    <w:rsid w:val="005A4E8E"/>
    <w:rsid w:val="005B12E0"/>
    <w:rsid w:val="005B2008"/>
    <w:rsid w:val="005B2099"/>
    <w:rsid w:val="005D1982"/>
    <w:rsid w:val="005D5D62"/>
    <w:rsid w:val="005D5E7A"/>
    <w:rsid w:val="005D76E2"/>
    <w:rsid w:val="005E2487"/>
    <w:rsid w:val="005F7825"/>
    <w:rsid w:val="00600E6E"/>
    <w:rsid w:val="00601BA3"/>
    <w:rsid w:val="00602E11"/>
    <w:rsid w:val="0060376E"/>
    <w:rsid w:val="00610157"/>
    <w:rsid w:val="00614197"/>
    <w:rsid w:val="0061446F"/>
    <w:rsid w:val="006162A4"/>
    <w:rsid w:val="00617BFA"/>
    <w:rsid w:val="006207B7"/>
    <w:rsid w:val="00624D4B"/>
    <w:rsid w:val="00626B39"/>
    <w:rsid w:val="006302D1"/>
    <w:rsid w:val="00633C6A"/>
    <w:rsid w:val="00635C5F"/>
    <w:rsid w:val="0064275C"/>
    <w:rsid w:val="00650253"/>
    <w:rsid w:val="0065097E"/>
    <w:rsid w:val="00657186"/>
    <w:rsid w:val="00661ED0"/>
    <w:rsid w:val="00662D08"/>
    <w:rsid w:val="00663752"/>
    <w:rsid w:val="00667746"/>
    <w:rsid w:val="00671BA3"/>
    <w:rsid w:val="00671CC1"/>
    <w:rsid w:val="006763D8"/>
    <w:rsid w:val="0068598E"/>
    <w:rsid w:val="00685A17"/>
    <w:rsid w:val="00690B83"/>
    <w:rsid w:val="006A03CA"/>
    <w:rsid w:val="006A041E"/>
    <w:rsid w:val="006A0A4E"/>
    <w:rsid w:val="006A13DE"/>
    <w:rsid w:val="006A335D"/>
    <w:rsid w:val="006A4F1E"/>
    <w:rsid w:val="006A534F"/>
    <w:rsid w:val="006A66F6"/>
    <w:rsid w:val="006B2883"/>
    <w:rsid w:val="006B3187"/>
    <w:rsid w:val="006B4A4D"/>
    <w:rsid w:val="006B563E"/>
    <w:rsid w:val="006D62B2"/>
    <w:rsid w:val="006D7902"/>
    <w:rsid w:val="006E2BE8"/>
    <w:rsid w:val="006E2F6A"/>
    <w:rsid w:val="006E3F54"/>
    <w:rsid w:val="007008A5"/>
    <w:rsid w:val="00705927"/>
    <w:rsid w:val="00710E91"/>
    <w:rsid w:val="00711790"/>
    <w:rsid w:val="00712B21"/>
    <w:rsid w:val="007140F4"/>
    <w:rsid w:val="00716968"/>
    <w:rsid w:val="00723837"/>
    <w:rsid w:val="007317BE"/>
    <w:rsid w:val="0073457E"/>
    <w:rsid w:val="007379A8"/>
    <w:rsid w:val="00737CF1"/>
    <w:rsid w:val="00744589"/>
    <w:rsid w:val="00744936"/>
    <w:rsid w:val="0075264F"/>
    <w:rsid w:val="0075489F"/>
    <w:rsid w:val="00761FE8"/>
    <w:rsid w:val="00764B07"/>
    <w:rsid w:val="0077142A"/>
    <w:rsid w:val="0077268D"/>
    <w:rsid w:val="007738C0"/>
    <w:rsid w:val="00777169"/>
    <w:rsid w:val="00777F37"/>
    <w:rsid w:val="00780A3E"/>
    <w:rsid w:val="00780DAD"/>
    <w:rsid w:val="007915BB"/>
    <w:rsid w:val="00793E55"/>
    <w:rsid w:val="007963BD"/>
    <w:rsid w:val="00797598"/>
    <w:rsid w:val="007A69B0"/>
    <w:rsid w:val="007B381E"/>
    <w:rsid w:val="007C232F"/>
    <w:rsid w:val="007C559A"/>
    <w:rsid w:val="007D137F"/>
    <w:rsid w:val="007D2A8E"/>
    <w:rsid w:val="007D319D"/>
    <w:rsid w:val="007D7709"/>
    <w:rsid w:val="007E14DF"/>
    <w:rsid w:val="007E31CD"/>
    <w:rsid w:val="007E4367"/>
    <w:rsid w:val="007E5EC0"/>
    <w:rsid w:val="007F7127"/>
    <w:rsid w:val="008035C9"/>
    <w:rsid w:val="0080409C"/>
    <w:rsid w:val="0081347F"/>
    <w:rsid w:val="008230DA"/>
    <w:rsid w:val="00824993"/>
    <w:rsid w:val="0082673A"/>
    <w:rsid w:val="00830764"/>
    <w:rsid w:val="00833B37"/>
    <w:rsid w:val="008410E3"/>
    <w:rsid w:val="008446C7"/>
    <w:rsid w:val="00851B53"/>
    <w:rsid w:val="00865854"/>
    <w:rsid w:val="008658E8"/>
    <w:rsid w:val="00875557"/>
    <w:rsid w:val="00877233"/>
    <w:rsid w:val="00880ED8"/>
    <w:rsid w:val="00883B3C"/>
    <w:rsid w:val="00891878"/>
    <w:rsid w:val="00894623"/>
    <w:rsid w:val="008A1ACA"/>
    <w:rsid w:val="008A2380"/>
    <w:rsid w:val="008B33A5"/>
    <w:rsid w:val="008B3689"/>
    <w:rsid w:val="008C1350"/>
    <w:rsid w:val="008C1ACA"/>
    <w:rsid w:val="008C1E7C"/>
    <w:rsid w:val="008D2676"/>
    <w:rsid w:val="008E481D"/>
    <w:rsid w:val="008E4BE9"/>
    <w:rsid w:val="008F7178"/>
    <w:rsid w:val="0091057E"/>
    <w:rsid w:val="00916B9B"/>
    <w:rsid w:val="009176D9"/>
    <w:rsid w:val="00923B3F"/>
    <w:rsid w:val="00932006"/>
    <w:rsid w:val="00932EC4"/>
    <w:rsid w:val="00933596"/>
    <w:rsid w:val="00936B77"/>
    <w:rsid w:val="009371DC"/>
    <w:rsid w:val="00944926"/>
    <w:rsid w:val="00944AB5"/>
    <w:rsid w:val="00947AD3"/>
    <w:rsid w:val="0095519F"/>
    <w:rsid w:val="009570C1"/>
    <w:rsid w:val="00961D24"/>
    <w:rsid w:val="0096226B"/>
    <w:rsid w:val="00965549"/>
    <w:rsid w:val="00965E79"/>
    <w:rsid w:val="009663D8"/>
    <w:rsid w:val="0097609D"/>
    <w:rsid w:val="0098145D"/>
    <w:rsid w:val="0098263F"/>
    <w:rsid w:val="00992C3F"/>
    <w:rsid w:val="0099372F"/>
    <w:rsid w:val="009952A1"/>
    <w:rsid w:val="009A32DC"/>
    <w:rsid w:val="009A4314"/>
    <w:rsid w:val="009A5550"/>
    <w:rsid w:val="009B3780"/>
    <w:rsid w:val="009B3966"/>
    <w:rsid w:val="009C76A1"/>
    <w:rsid w:val="009D1D27"/>
    <w:rsid w:val="009D66D0"/>
    <w:rsid w:val="009E08DF"/>
    <w:rsid w:val="009E79A1"/>
    <w:rsid w:val="009F596E"/>
    <w:rsid w:val="009F5D41"/>
    <w:rsid w:val="009F7D14"/>
    <w:rsid w:val="009F7E43"/>
    <w:rsid w:val="00A00FC0"/>
    <w:rsid w:val="00A01C23"/>
    <w:rsid w:val="00A03E64"/>
    <w:rsid w:val="00A04B06"/>
    <w:rsid w:val="00A06000"/>
    <w:rsid w:val="00A102A4"/>
    <w:rsid w:val="00A12938"/>
    <w:rsid w:val="00A17A62"/>
    <w:rsid w:val="00A20142"/>
    <w:rsid w:val="00A22DBF"/>
    <w:rsid w:val="00A25915"/>
    <w:rsid w:val="00A27532"/>
    <w:rsid w:val="00A36212"/>
    <w:rsid w:val="00A42BDF"/>
    <w:rsid w:val="00A466B6"/>
    <w:rsid w:val="00A51573"/>
    <w:rsid w:val="00A51CFA"/>
    <w:rsid w:val="00A522E9"/>
    <w:rsid w:val="00A52671"/>
    <w:rsid w:val="00A56472"/>
    <w:rsid w:val="00A6008D"/>
    <w:rsid w:val="00A668EC"/>
    <w:rsid w:val="00A72689"/>
    <w:rsid w:val="00A86025"/>
    <w:rsid w:val="00AA3504"/>
    <w:rsid w:val="00AC2A1C"/>
    <w:rsid w:val="00AC2CF7"/>
    <w:rsid w:val="00AC7A7B"/>
    <w:rsid w:val="00AD0CEE"/>
    <w:rsid w:val="00AD381B"/>
    <w:rsid w:val="00AD3935"/>
    <w:rsid w:val="00AD3E8D"/>
    <w:rsid w:val="00AD671B"/>
    <w:rsid w:val="00AD7EB7"/>
    <w:rsid w:val="00AE1BC5"/>
    <w:rsid w:val="00AE1E7A"/>
    <w:rsid w:val="00AE4C00"/>
    <w:rsid w:val="00AE7DE4"/>
    <w:rsid w:val="00AF611C"/>
    <w:rsid w:val="00AF72F3"/>
    <w:rsid w:val="00AF7E97"/>
    <w:rsid w:val="00B03D43"/>
    <w:rsid w:val="00B11A74"/>
    <w:rsid w:val="00B17E15"/>
    <w:rsid w:val="00B21D61"/>
    <w:rsid w:val="00B235AB"/>
    <w:rsid w:val="00B238DB"/>
    <w:rsid w:val="00B239F2"/>
    <w:rsid w:val="00B256F4"/>
    <w:rsid w:val="00B260F2"/>
    <w:rsid w:val="00B40BC4"/>
    <w:rsid w:val="00B42B86"/>
    <w:rsid w:val="00B42C57"/>
    <w:rsid w:val="00B530D5"/>
    <w:rsid w:val="00B633F8"/>
    <w:rsid w:val="00B76E36"/>
    <w:rsid w:val="00B80443"/>
    <w:rsid w:val="00B83F6F"/>
    <w:rsid w:val="00B8426A"/>
    <w:rsid w:val="00B845EE"/>
    <w:rsid w:val="00B84942"/>
    <w:rsid w:val="00B86BB7"/>
    <w:rsid w:val="00B90B3F"/>
    <w:rsid w:val="00B9272D"/>
    <w:rsid w:val="00BA1719"/>
    <w:rsid w:val="00BB238B"/>
    <w:rsid w:val="00BB2E6D"/>
    <w:rsid w:val="00BB5A1B"/>
    <w:rsid w:val="00BB5D2A"/>
    <w:rsid w:val="00BB60B8"/>
    <w:rsid w:val="00BB7B41"/>
    <w:rsid w:val="00BC6E43"/>
    <w:rsid w:val="00BD400A"/>
    <w:rsid w:val="00BD686F"/>
    <w:rsid w:val="00BD7B73"/>
    <w:rsid w:val="00BE0380"/>
    <w:rsid w:val="00BE0CE9"/>
    <w:rsid w:val="00BE4DF1"/>
    <w:rsid w:val="00BE7F80"/>
    <w:rsid w:val="00BF47CA"/>
    <w:rsid w:val="00C020B9"/>
    <w:rsid w:val="00C27AE2"/>
    <w:rsid w:val="00C309E8"/>
    <w:rsid w:val="00C341D9"/>
    <w:rsid w:val="00C34FC2"/>
    <w:rsid w:val="00C354D9"/>
    <w:rsid w:val="00C36548"/>
    <w:rsid w:val="00C40105"/>
    <w:rsid w:val="00C518BE"/>
    <w:rsid w:val="00C52015"/>
    <w:rsid w:val="00C528CA"/>
    <w:rsid w:val="00C61020"/>
    <w:rsid w:val="00C643C2"/>
    <w:rsid w:val="00C65AA4"/>
    <w:rsid w:val="00C73693"/>
    <w:rsid w:val="00C773CE"/>
    <w:rsid w:val="00C827E6"/>
    <w:rsid w:val="00C83581"/>
    <w:rsid w:val="00C87DB0"/>
    <w:rsid w:val="00C9510A"/>
    <w:rsid w:val="00CA06B2"/>
    <w:rsid w:val="00CA6A75"/>
    <w:rsid w:val="00CB1177"/>
    <w:rsid w:val="00CB2F8E"/>
    <w:rsid w:val="00CB31D2"/>
    <w:rsid w:val="00CB54FD"/>
    <w:rsid w:val="00CC04D0"/>
    <w:rsid w:val="00CD0AF2"/>
    <w:rsid w:val="00CE0BF3"/>
    <w:rsid w:val="00CE10F7"/>
    <w:rsid w:val="00CE77B4"/>
    <w:rsid w:val="00CF0D15"/>
    <w:rsid w:val="00CF233E"/>
    <w:rsid w:val="00CF6BA8"/>
    <w:rsid w:val="00D00388"/>
    <w:rsid w:val="00D05BFE"/>
    <w:rsid w:val="00D2000D"/>
    <w:rsid w:val="00D30023"/>
    <w:rsid w:val="00D42303"/>
    <w:rsid w:val="00D462FE"/>
    <w:rsid w:val="00D6019D"/>
    <w:rsid w:val="00D604E1"/>
    <w:rsid w:val="00D62774"/>
    <w:rsid w:val="00D637B2"/>
    <w:rsid w:val="00D642A2"/>
    <w:rsid w:val="00D7086B"/>
    <w:rsid w:val="00D84E04"/>
    <w:rsid w:val="00D87C7E"/>
    <w:rsid w:val="00D9297A"/>
    <w:rsid w:val="00D92FED"/>
    <w:rsid w:val="00D93BC1"/>
    <w:rsid w:val="00D95355"/>
    <w:rsid w:val="00DA6C00"/>
    <w:rsid w:val="00DB3EB4"/>
    <w:rsid w:val="00DC09AF"/>
    <w:rsid w:val="00DC61FE"/>
    <w:rsid w:val="00DE0C33"/>
    <w:rsid w:val="00DE1E54"/>
    <w:rsid w:val="00DE2275"/>
    <w:rsid w:val="00DE43AD"/>
    <w:rsid w:val="00DF0169"/>
    <w:rsid w:val="00DF1E16"/>
    <w:rsid w:val="00DF451A"/>
    <w:rsid w:val="00DF73F8"/>
    <w:rsid w:val="00E01B36"/>
    <w:rsid w:val="00E03473"/>
    <w:rsid w:val="00E133A5"/>
    <w:rsid w:val="00E1344C"/>
    <w:rsid w:val="00E14A66"/>
    <w:rsid w:val="00E22734"/>
    <w:rsid w:val="00E22829"/>
    <w:rsid w:val="00E250ED"/>
    <w:rsid w:val="00E31EAC"/>
    <w:rsid w:val="00E32FA4"/>
    <w:rsid w:val="00E41A71"/>
    <w:rsid w:val="00E43AB3"/>
    <w:rsid w:val="00E64291"/>
    <w:rsid w:val="00E66119"/>
    <w:rsid w:val="00E74289"/>
    <w:rsid w:val="00E819D9"/>
    <w:rsid w:val="00E92D83"/>
    <w:rsid w:val="00E9302E"/>
    <w:rsid w:val="00EA53BF"/>
    <w:rsid w:val="00EA66FF"/>
    <w:rsid w:val="00EB35D5"/>
    <w:rsid w:val="00EB3FB0"/>
    <w:rsid w:val="00EB5804"/>
    <w:rsid w:val="00EC1B48"/>
    <w:rsid w:val="00EC7EA1"/>
    <w:rsid w:val="00ED47E7"/>
    <w:rsid w:val="00EE0645"/>
    <w:rsid w:val="00EE0D85"/>
    <w:rsid w:val="00EE2031"/>
    <w:rsid w:val="00EF07AE"/>
    <w:rsid w:val="00EF5364"/>
    <w:rsid w:val="00F04D14"/>
    <w:rsid w:val="00F12872"/>
    <w:rsid w:val="00F22527"/>
    <w:rsid w:val="00F22E94"/>
    <w:rsid w:val="00F23160"/>
    <w:rsid w:val="00F233F1"/>
    <w:rsid w:val="00F26481"/>
    <w:rsid w:val="00F339CD"/>
    <w:rsid w:val="00F36EC6"/>
    <w:rsid w:val="00F43636"/>
    <w:rsid w:val="00F516ED"/>
    <w:rsid w:val="00F55A5E"/>
    <w:rsid w:val="00F606D2"/>
    <w:rsid w:val="00F622A0"/>
    <w:rsid w:val="00F67763"/>
    <w:rsid w:val="00F810A0"/>
    <w:rsid w:val="00F8519E"/>
    <w:rsid w:val="00F863C5"/>
    <w:rsid w:val="00F92F3B"/>
    <w:rsid w:val="00F93BD0"/>
    <w:rsid w:val="00FA0018"/>
    <w:rsid w:val="00FA2CE5"/>
    <w:rsid w:val="00FA76B6"/>
    <w:rsid w:val="00FB5C3F"/>
    <w:rsid w:val="00FB6A0D"/>
    <w:rsid w:val="00FB74BF"/>
    <w:rsid w:val="00FC706F"/>
    <w:rsid w:val="00FD2CAA"/>
    <w:rsid w:val="00FE7899"/>
    <w:rsid w:val="00FF55B0"/>
    <w:rsid w:val="2F66CEC0"/>
    <w:rsid w:val="32460842"/>
    <w:rsid w:val="334A86AD"/>
    <w:rsid w:val="3A87A2EE"/>
    <w:rsid w:val="7543F5DF"/>
    <w:rsid w:val="7A58A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styleId="NormalWeb">
    <w:name w:val="Normal (Web)"/>
    <w:basedOn w:val="Normal"/>
    <w:uiPriority w:val="99"/>
    <w:semiHidden/>
    <w:unhideWhenUsed/>
    <w:rsid w:val="0043488D"/>
    <w:rPr>
      <w:rFonts w:ascii="Times New Roman" w:hAnsi="Times New Roman" w:cs="Times New Roman"/>
      <w:sz w:val="24"/>
      <w:szCs w:val="24"/>
    </w:rPr>
  </w:style>
  <w:style w:type="paragraph" w:customStyle="1" w:styleId="paragraph">
    <w:name w:val="paragraph"/>
    <w:basedOn w:val="Normal"/>
    <w:rsid w:val="005834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34FF"/>
  </w:style>
  <w:style w:type="character" w:customStyle="1" w:styleId="eop">
    <w:name w:val="eop"/>
    <w:basedOn w:val="DefaultParagraphFont"/>
    <w:rsid w:val="00583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59904795">
      <w:bodyDiv w:val="1"/>
      <w:marLeft w:val="0"/>
      <w:marRight w:val="0"/>
      <w:marTop w:val="0"/>
      <w:marBottom w:val="0"/>
      <w:divBdr>
        <w:top w:val="none" w:sz="0" w:space="0" w:color="auto"/>
        <w:left w:val="none" w:sz="0" w:space="0" w:color="auto"/>
        <w:bottom w:val="none" w:sz="0" w:space="0" w:color="auto"/>
        <w:right w:val="none" w:sz="0" w:space="0" w:color="auto"/>
      </w:divBdr>
      <w:divsChild>
        <w:div w:id="246041377">
          <w:marLeft w:val="0"/>
          <w:marRight w:val="0"/>
          <w:marTop w:val="0"/>
          <w:marBottom w:val="0"/>
          <w:divBdr>
            <w:top w:val="none" w:sz="0" w:space="0" w:color="auto"/>
            <w:left w:val="none" w:sz="0" w:space="0" w:color="auto"/>
            <w:bottom w:val="none" w:sz="0" w:space="0" w:color="auto"/>
            <w:right w:val="none" w:sz="0" w:space="0" w:color="auto"/>
          </w:divBdr>
        </w:div>
        <w:div w:id="1387802274">
          <w:marLeft w:val="0"/>
          <w:marRight w:val="0"/>
          <w:marTop w:val="0"/>
          <w:marBottom w:val="0"/>
          <w:divBdr>
            <w:top w:val="none" w:sz="0" w:space="0" w:color="auto"/>
            <w:left w:val="none" w:sz="0" w:space="0" w:color="auto"/>
            <w:bottom w:val="none" w:sz="0" w:space="0" w:color="auto"/>
            <w:right w:val="none" w:sz="0" w:space="0" w:color="auto"/>
          </w:divBdr>
        </w:div>
        <w:div w:id="608969540">
          <w:marLeft w:val="0"/>
          <w:marRight w:val="0"/>
          <w:marTop w:val="0"/>
          <w:marBottom w:val="0"/>
          <w:divBdr>
            <w:top w:val="none" w:sz="0" w:space="0" w:color="auto"/>
            <w:left w:val="none" w:sz="0" w:space="0" w:color="auto"/>
            <w:bottom w:val="none" w:sz="0" w:space="0" w:color="auto"/>
            <w:right w:val="none" w:sz="0" w:space="0" w:color="auto"/>
          </w:divBdr>
        </w:div>
        <w:div w:id="1973289703">
          <w:marLeft w:val="0"/>
          <w:marRight w:val="0"/>
          <w:marTop w:val="0"/>
          <w:marBottom w:val="0"/>
          <w:divBdr>
            <w:top w:val="none" w:sz="0" w:space="0" w:color="auto"/>
            <w:left w:val="none" w:sz="0" w:space="0" w:color="auto"/>
            <w:bottom w:val="none" w:sz="0" w:space="0" w:color="auto"/>
            <w:right w:val="none" w:sz="0" w:space="0" w:color="auto"/>
          </w:divBdr>
        </w:div>
        <w:div w:id="1719819577">
          <w:marLeft w:val="0"/>
          <w:marRight w:val="0"/>
          <w:marTop w:val="0"/>
          <w:marBottom w:val="0"/>
          <w:divBdr>
            <w:top w:val="none" w:sz="0" w:space="0" w:color="auto"/>
            <w:left w:val="none" w:sz="0" w:space="0" w:color="auto"/>
            <w:bottom w:val="none" w:sz="0" w:space="0" w:color="auto"/>
            <w:right w:val="none" w:sz="0" w:space="0" w:color="auto"/>
          </w:divBdr>
        </w:div>
        <w:div w:id="177888044">
          <w:marLeft w:val="0"/>
          <w:marRight w:val="0"/>
          <w:marTop w:val="0"/>
          <w:marBottom w:val="0"/>
          <w:divBdr>
            <w:top w:val="none" w:sz="0" w:space="0" w:color="auto"/>
            <w:left w:val="none" w:sz="0" w:space="0" w:color="auto"/>
            <w:bottom w:val="none" w:sz="0" w:space="0" w:color="auto"/>
            <w:right w:val="none" w:sz="0" w:space="0" w:color="auto"/>
          </w:divBdr>
        </w:div>
        <w:div w:id="1355883154">
          <w:marLeft w:val="0"/>
          <w:marRight w:val="0"/>
          <w:marTop w:val="0"/>
          <w:marBottom w:val="0"/>
          <w:divBdr>
            <w:top w:val="none" w:sz="0" w:space="0" w:color="auto"/>
            <w:left w:val="none" w:sz="0" w:space="0" w:color="auto"/>
            <w:bottom w:val="none" w:sz="0" w:space="0" w:color="auto"/>
            <w:right w:val="none" w:sz="0" w:space="0" w:color="auto"/>
          </w:divBdr>
        </w:div>
        <w:div w:id="1206334661">
          <w:marLeft w:val="0"/>
          <w:marRight w:val="0"/>
          <w:marTop w:val="0"/>
          <w:marBottom w:val="0"/>
          <w:divBdr>
            <w:top w:val="none" w:sz="0" w:space="0" w:color="auto"/>
            <w:left w:val="none" w:sz="0" w:space="0" w:color="auto"/>
            <w:bottom w:val="none" w:sz="0" w:space="0" w:color="auto"/>
            <w:right w:val="none" w:sz="0" w:space="0" w:color="auto"/>
          </w:divBdr>
        </w:div>
        <w:div w:id="2133016548">
          <w:marLeft w:val="0"/>
          <w:marRight w:val="0"/>
          <w:marTop w:val="0"/>
          <w:marBottom w:val="0"/>
          <w:divBdr>
            <w:top w:val="none" w:sz="0" w:space="0" w:color="auto"/>
            <w:left w:val="none" w:sz="0" w:space="0" w:color="auto"/>
            <w:bottom w:val="none" w:sz="0" w:space="0" w:color="auto"/>
            <w:right w:val="none" w:sz="0" w:space="0" w:color="auto"/>
          </w:divBdr>
        </w:div>
        <w:div w:id="389379796">
          <w:marLeft w:val="0"/>
          <w:marRight w:val="0"/>
          <w:marTop w:val="0"/>
          <w:marBottom w:val="0"/>
          <w:divBdr>
            <w:top w:val="none" w:sz="0" w:space="0" w:color="auto"/>
            <w:left w:val="none" w:sz="0" w:space="0" w:color="auto"/>
            <w:bottom w:val="none" w:sz="0" w:space="0" w:color="auto"/>
            <w:right w:val="none" w:sz="0" w:space="0" w:color="auto"/>
          </w:divBdr>
        </w:div>
        <w:div w:id="1245450570">
          <w:marLeft w:val="0"/>
          <w:marRight w:val="0"/>
          <w:marTop w:val="0"/>
          <w:marBottom w:val="0"/>
          <w:divBdr>
            <w:top w:val="none" w:sz="0" w:space="0" w:color="auto"/>
            <w:left w:val="none" w:sz="0" w:space="0" w:color="auto"/>
            <w:bottom w:val="none" w:sz="0" w:space="0" w:color="auto"/>
            <w:right w:val="none" w:sz="0" w:space="0" w:color="auto"/>
          </w:divBdr>
        </w:div>
        <w:div w:id="1514224091">
          <w:marLeft w:val="0"/>
          <w:marRight w:val="0"/>
          <w:marTop w:val="0"/>
          <w:marBottom w:val="0"/>
          <w:divBdr>
            <w:top w:val="none" w:sz="0" w:space="0" w:color="auto"/>
            <w:left w:val="none" w:sz="0" w:space="0" w:color="auto"/>
            <w:bottom w:val="none" w:sz="0" w:space="0" w:color="auto"/>
            <w:right w:val="none" w:sz="0" w:space="0" w:color="auto"/>
          </w:divBdr>
        </w:div>
        <w:div w:id="632754833">
          <w:marLeft w:val="0"/>
          <w:marRight w:val="0"/>
          <w:marTop w:val="0"/>
          <w:marBottom w:val="0"/>
          <w:divBdr>
            <w:top w:val="none" w:sz="0" w:space="0" w:color="auto"/>
            <w:left w:val="none" w:sz="0" w:space="0" w:color="auto"/>
            <w:bottom w:val="none" w:sz="0" w:space="0" w:color="auto"/>
            <w:right w:val="none" w:sz="0" w:space="0" w:color="auto"/>
          </w:divBdr>
        </w:div>
        <w:div w:id="1635215311">
          <w:marLeft w:val="0"/>
          <w:marRight w:val="0"/>
          <w:marTop w:val="0"/>
          <w:marBottom w:val="0"/>
          <w:divBdr>
            <w:top w:val="none" w:sz="0" w:space="0" w:color="auto"/>
            <w:left w:val="none" w:sz="0" w:space="0" w:color="auto"/>
            <w:bottom w:val="none" w:sz="0" w:space="0" w:color="auto"/>
            <w:right w:val="none" w:sz="0" w:space="0" w:color="auto"/>
          </w:divBdr>
        </w:div>
        <w:div w:id="373240181">
          <w:marLeft w:val="0"/>
          <w:marRight w:val="0"/>
          <w:marTop w:val="0"/>
          <w:marBottom w:val="0"/>
          <w:divBdr>
            <w:top w:val="none" w:sz="0" w:space="0" w:color="auto"/>
            <w:left w:val="none" w:sz="0" w:space="0" w:color="auto"/>
            <w:bottom w:val="none" w:sz="0" w:space="0" w:color="auto"/>
            <w:right w:val="none" w:sz="0" w:space="0" w:color="auto"/>
          </w:divBdr>
        </w:div>
        <w:div w:id="2070419610">
          <w:marLeft w:val="0"/>
          <w:marRight w:val="0"/>
          <w:marTop w:val="0"/>
          <w:marBottom w:val="0"/>
          <w:divBdr>
            <w:top w:val="none" w:sz="0" w:space="0" w:color="auto"/>
            <w:left w:val="none" w:sz="0" w:space="0" w:color="auto"/>
            <w:bottom w:val="none" w:sz="0" w:space="0" w:color="auto"/>
            <w:right w:val="none" w:sz="0" w:space="0" w:color="auto"/>
          </w:divBdr>
        </w:div>
        <w:div w:id="1804349224">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45D9C282-5FF4-404B-95C8-F8E625D0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22FAAA34</Template>
  <TotalTime>3</TotalTime>
  <Pages>14</Pages>
  <Words>3735</Words>
  <Characters>21291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4</cp:revision>
  <cp:lastPrinted>2020-02-25T14:10:00Z</cp:lastPrinted>
  <dcterms:created xsi:type="dcterms:W3CDTF">2021-05-10T13:23:00Z</dcterms:created>
  <dcterms:modified xsi:type="dcterms:W3CDTF">2021-05-10T13:26:00Z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