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EA8" w:rsidRPr="00003BFF" w:rsidRDefault="001674D9">
      <w:pPr>
        <w:rPr>
          <w:b/>
          <w:u w:val="single"/>
        </w:rPr>
      </w:pPr>
      <w:r>
        <w:rPr>
          <w:b/>
          <w:u w:val="single"/>
        </w:rPr>
        <w:t>PRIMARY LINK ACTIVITIES</w:t>
      </w:r>
    </w:p>
    <w:p w:rsidR="006F6109" w:rsidRPr="000D2468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-Bold"/>
          <w:b/>
          <w:bCs/>
          <w:color w:val="000000"/>
        </w:rPr>
      </w:pPr>
      <w:r w:rsidRPr="000D2468">
        <w:rPr>
          <w:rFonts w:cs="GillSansMT-Bold"/>
          <w:b/>
          <w:bCs/>
          <w:color w:val="000000"/>
        </w:rPr>
        <w:t>Textiles Primary Link Activity with Henry Maynard School</w:t>
      </w:r>
    </w:p>
    <w:p w:rsidR="006F6109" w:rsidRPr="000D2468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-Bold"/>
          <w:b/>
          <w:bCs/>
          <w:color w:val="000000"/>
        </w:rPr>
      </w:pPr>
    </w:p>
    <w:p w:rsidR="006F6109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"/>
          <w:color w:val="000000"/>
        </w:rPr>
      </w:pPr>
      <w:r w:rsidRPr="000D2468">
        <w:rPr>
          <w:rFonts w:cs="GillSansMT"/>
          <w:color w:val="000000"/>
        </w:rPr>
        <w:t>This term we engaged in a</w:t>
      </w:r>
      <w:r w:rsidR="001077BD" w:rsidRPr="000D2468">
        <w:rPr>
          <w:rFonts w:cs="GillSansMT"/>
          <w:color w:val="000000"/>
        </w:rPr>
        <w:t>n</w:t>
      </w:r>
      <w:r w:rsidRPr="000D2468">
        <w:rPr>
          <w:rFonts w:cs="GillSansMT"/>
          <w:color w:val="000000"/>
        </w:rPr>
        <w:t xml:space="preserve"> exciting textiles enrichment workshop for our Year</w:t>
      </w:r>
      <w:r w:rsidR="00003BFF">
        <w:rPr>
          <w:rFonts w:cs="GillSansMT"/>
          <w:color w:val="000000"/>
        </w:rPr>
        <w:t xml:space="preserve"> </w:t>
      </w:r>
      <w:r w:rsidRPr="000D2468">
        <w:rPr>
          <w:rFonts w:cs="GillSansMT"/>
          <w:color w:val="000000"/>
        </w:rPr>
        <w:t>10 students in collaboration with Year 6 students from Henry Maynard Primary</w:t>
      </w:r>
      <w:r w:rsidR="00003BFF">
        <w:rPr>
          <w:rFonts w:cs="GillSansMT"/>
          <w:color w:val="000000"/>
        </w:rPr>
        <w:t xml:space="preserve"> </w:t>
      </w:r>
      <w:r w:rsidRPr="000D2468">
        <w:rPr>
          <w:rFonts w:cs="GillSansMT"/>
          <w:color w:val="000000"/>
        </w:rPr>
        <w:t xml:space="preserve">School. </w:t>
      </w:r>
      <w:r w:rsidR="004C4D96">
        <w:rPr>
          <w:rFonts w:cs="GillSansMT"/>
          <w:color w:val="000000"/>
        </w:rPr>
        <w:t xml:space="preserve"> </w:t>
      </w:r>
      <w:r w:rsidRPr="000D2468">
        <w:rPr>
          <w:rFonts w:cs="GillSansMT"/>
          <w:color w:val="000000"/>
        </w:rPr>
        <w:t xml:space="preserve">This opportunity allowed us to establish further links with </w:t>
      </w:r>
      <w:r w:rsidR="004C4D96">
        <w:rPr>
          <w:rFonts w:cs="GillSansMT"/>
          <w:color w:val="000000"/>
        </w:rPr>
        <w:t>Ms</w:t>
      </w:r>
      <w:r w:rsidRPr="000D2468">
        <w:rPr>
          <w:rFonts w:cs="GillSansMT"/>
          <w:color w:val="000000"/>
        </w:rPr>
        <w:t xml:space="preserve"> Smith,</w:t>
      </w:r>
      <w:r w:rsidR="00003BFF">
        <w:rPr>
          <w:rFonts w:cs="GillSansMT"/>
          <w:color w:val="000000"/>
        </w:rPr>
        <w:t xml:space="preserve"> </w:t>
      </w:r>
      <w:r w:rsidRPr="000D2468">
        <w:rPr>
          <w:rFonts w:cs="GillSansMT"/>
          <w:color w:val="000000"/>
        </w:rPr>
        <w:t>Year 6 Creative Development Leader.</w:t>
      </w:r>
      <w:r w:rsidR="00003BFF">
        <w:rPr>
          <w:rFonts w:cs="GillSansMT"/>
          <w:color w:val="000000"/>
        </w:rPr>
        <w:t xml:space="preserve">  </w:t>
      </w:r>
      <w:r w:rsidRPr="000D2468">
        <w:rPr>
          <w:rFonts w:cs="GillSansMT"/>
          <w:color w:val="000000"/>
        </w:rPr>
        <w:t>The workshop had been organised within our Year 10 Textiles lessons, so our students could show o</w:t>
      </w:r>
      <w:r w:rsidR="001077BD" w:rsidRPr="000D2468">
        <w:rPr>
          <w:rFonts w:cs="GillSansMT"/>
          <w:color w:val="000000"/>
        </w:rPr>
        <w:t>f</w:t>
      </w:r>
      <w:r w:rsidRPr="000D2468">
        <w:rPr>
          <w:rFonts w:cs="GillSansMT"/>
          <w:color w:val="000000"/>
        </w:rPr>
        <w:t>f both their leadership and specialist skills.</w:t>
      </w:r>
      <w:r w:rsidR="004C4D96">
        <w:rPr>
          <w:rFonts w:cs="GillSansMT"/>
          <w:color w:val="000000"/>
        </w:rPr>
        <w:t xml:space="preserve">  </w:t>
      </w:r>
      <w:r w:rsidRPr="000D2468">
        <w:rPr>
          <w:rFonts w:cs="GillSansMT"/>
          <w:color w:val="000000"/>
        </w:rPr>
        <w:t>After a four day marathon with success after success on each d</w:t>
      </w:r>
      <w:r w:rsidR="001077BD" w:rsidRPr="000D2468">
        <w:rPr>
          <w:rFonts w:cs="GillSansMT"/>
          <w:color w:val="000000"/>
        </w:rPr>
        <w:t>ay, we were amazed with final products</w:t>
      </w:r>
      <w:r w:rsidRPr="000D2468">
        <w:rPr>
          <w:rFonts w:cs="GillSansMT"/>
          <w:color w:val="000000"/>
        </w:rPr>
        <w:t>.</w:t>
      </w:r>
    </w:p>
    <w:p w:rsidR="00003BFF" w:rsidRPr="000D2468" w:rsidRDefault="00003BFF" w:rsidP="006F6109">
      <w:pPr>
        <w:autoSpaceDE w:val="0"/>
        <w:autoSpaceDN w:val="0"/>
        <w:adjustRightInd w:val="0"/>
        <w:spacing w:after="0" w:line="240" w:lineRule="auto"/>
        <w:rPr>
          <w:rFonts w:cs="GillSansMT"/>
          <w:color w:val="000000"/>
        </w:rPr>
      </w:pPr>
    </w:p>
    <w:p w:rsidR="006F6109" w:rsidRPr="000D2468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"/>
          <w:color w:val="000000"/>
        </w:rPr>
      </w:pPr>
      <w:r w:rsidRPr="000D2468">
        <w:rPr>
          <w:rFonts w:cs="GillSansMT"/>
          <w:color w:val="000000"/>
        </w:rPr>
        <w:t>Ms Powell</w:t>
      </w:r>
    </w:p>
    <w:p w:rsidR="006F6109" w:rsidRPr="000D2468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"/>
          <w:color w:val="000000"/>
        </w:rPr>
      </w:pPr>
    </w:p>
    <w:p w:rsidR="006F6109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"/>
          <w:color w:val="000000"/>
        </w:rPr>
      </w:pPr>
      <w:r w:rsidRPr="000D2468">
        <w:rPr>
          <w:rFonts w:cs="GillSansMT"/>
          <w:color w:val="000000"/>
        </w:rPr>
        <w:t>Here are some comments from members of staff and the Year 6 primary students:</w:t>
      </w:r>
    </w:p>
    <w:p w:rsidR="00003BFF" w:rsidRPr="000D2468" w:rsidRDefault="00003BFF" w:rsidP="006F6109">
      <w:pPr>
        <w:autoSpaceDE w:val="0"/>
        <w:autoSpaceDN w:val="0"/>
        <w:adjustRightInd w:val="0"/>
        <w:spacing w:after="0" w:line="240" w:lineRule="auto"/>
        <w:rPr>
          <w:rFonts w:cs="GillSansMT"/>
          <w:color w:val="000000"/>
        </w:rPr>
      </w:pPr>
    </w:p>
    <w:p w:rsidR="006F6109" w:rsidRPr="000D2468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-Italic"/>
          <w:i/>
          <w:iCs/>
          <w:color w:val="000000"/>
        </w:rPr>
      </w:pPr>
      <w:r w:rsidRPr="000D2468">
        <w:rPr>
          <w:rFonts w:cs="GillSansMT-Italic"/>
          <w:i/>
          <w:iCs/>
          <w:color w:val="000000"/>
        </w:rPr>
        <w:t>After talking to the pupils this afternoon, they all said they really enjoyed the project and they</w:t>
      </w:r>
      <w:r w:rsidR="001077BD" w:rsidRPr="000D2468">
        <w:rPr>
          <w:rFonts w:cs="GillSansMT-Italic"/>
          <w:i/>
          <w:iCs/>
          <w:color w:val="000000"/>
        </w:rPr>
        <w:t xml:space="preserve"> </w:t>
      </w:r>
      <w:r w:rsidRPr="000D2468">
        <w:rPr>
          <w:rFonts w:cs="GillSansMT-Italic"/>
          <w:i/>
          <w:iCs/>
          <w:color w:val="000000"/>
        </w:rPr>
        <w:t>were extremely happy with the finished products</w:t>
      </w:r>
      <w:proofErr w:type="gramStart"/>
      <w:r w:rsidRPr="000D2468">
        <w:rPr>
          <w:rFonts w:cs="GillSansMT-Italic"/>
          <w:i/>
          <w:iCs/>
          <w:color w:val="000000"/>
        </w:rPr>
        <w:t xml:space="preserve">. </w:t>
      </w:r>
      <w:proofErr w:type="gramEnd"/>
      <w:r w:rsidRPr="000D2468">
        <w:rPr>
          <w:rFonts w:cs="GillSansMT-Italic"/>
          <w:i/>
          <w:iCs/>
          <w:color w:val="000000"/>
        </w:rPr>
        <w:t>They were looking forward to doing</w:t>
      </w:r>
      <w:r w:rsidR="001077BD" w:rsidRPr="000D2468">
        <w:rPr>
          <w:rFonts w:cs="GillSansMT-Italic"/>
          <w:i/>
          <w:iCs/>
          <w:color w:val="000000"/>
        </w:rPr>
        <w:t xml:space="preserve"> </w:t>
      </w:r>
      <w:r w:rsidRPr="000D2468">
        <w:rPr>
          <w:rFonts w:cs="GillSansMT-Italic"/>
          <w:i/>
          <w:iCs/>
          <w:color w:val="000000"/>
        </w:rPr>
        <w:t>more textile work when they get to secondary school in the autumn and hoped they might get to use some of the other machinery</w:t>
      </w:r>
      <w:proofErr w:type="gramStart"/>
      <w:r w:rsidRPr="000D2468">
        <w:rPr>
          <w:rFonts w:cs="GillSansMT-Italic"/>
          <w:i/>
          <w:iCs/>
          <w:color w:val="000000"/>
        </w:rPr>
        <w:t xml:space="preserve">! </w:t>
      </w:r>
      <w:proofErr w:type="gramEnd"/>
      <w:r w:rsidRPr="000D2468">
        <w:rPr>
          <w:rFonts w:cs="GillSansMT-Italic"/>
          <w:i/>
          <w:iCs/>
          <w:color w:val="000000"/>
        </w:rPr>
        <w:t>It has been a great transition activity so they</w:t>
      </w:r>
      <w:r w:rsidR="001077BD" w:rsidRPr="000D2468">
        <w:rPr>
          <w:rFonts w:cs="GillSansMT-Italic"/>
          <w:i/>
          <w:iCs/>
          <w:color w:val="000000"/>
        </w:rPr>
        <w:t xml:space="preserve"> </w:t>
      </w:r>
      <w:r w:rsidRPr="000D2468">
        <w:rPr>
          <w:rFonts w:cs="GillSansMT-Italic"/>
          <w:i/>
          <w:iCs/>
          <w:color w:val="000000"/>
        </w:rPr>
        <w:t>can see the opportunity available to them in KS3</w:t>
      </w:r>
      <w:proofErr w:type="gramStart"/>
      <w:r w:rsidRPr="000D2468">
        <w:rPr>
          <w:rFonts w:cs="GillSansMT-Italic"/>
          <w:i/>
          <w:iCs/>
          <w:color w:val="000000"/>
        </w:rPr>
        <w:t xml:space="preserve">. </w:t>
      </w:r>
      <w:proofErr w:type="gramEnd"/>
      <w:r w:rsidRPr="000D2468">
        <w:rPr>
          <w:rFonts w:cs="GillSansMT-Italic"/>
          <w:i/>
          <w:iCs/>
          <w:color w:val="000000"/>
        </w:rPr>
        <w:t>Thank you so much for all your hard work</w:t>
      </w:r>
      <w:r w:rsidR="001077BD" w:rsidRPr="000D2468">
        <w:rPr>
          <w:rFonts w:cs="GillSansMT-Italic"/>
          <w:i/>
          <w:iCs/>
          <w:color w:val="000000"/>
        </w:rPr>
        <w:t xml:space="preserve"> </w:t>
      </w:r>
      <w:r w:rsidRPr="000D2468">
        <w:rPr>
          <w:rFonts w:cs="GillSansMT-Italic"/>
          <w:i/>
          <w:iCs/>
          <w:color w:val="000000"/>
        </w:rPr>
        <w:t>in organising the project, and also for the help of your students and your teaching</w:t>
      </w:r>
      <w:r w:rsidR="001077BD" w:rsidRPr="000D2468">
        <w:rPr>
          <w:rFonts w:cs="GillSansMT-Italic"/>
          <w:i/>
          <w:iCs/>
          <w:color w:val="000000"/>
        </w:rPr>
        <w:t xml:space="preserve"> </w:t>
      </w:r>
      <w:r w:rsidRPr="000D2468">
        <w:rPr>
          <w:rFonts w:cs="GillSansMT-Italic"/>
          <w:i/>
          <w:iCs/>
          <w:color w:val="000000"/>
        </w:rPr>
        <w:t>assistant, who made us feel very welcome</w:t>
      </w:r>
      <w:proofErr w:type="gramStart"/>
      <w:r w:rsidRPr="000D2468">
        <w:rPr>
          <w:rFonts w:cs="GillSansMT-Italic"/>
          <w:i/>
          <w:iCs/>
          <w:color w:val="000000"/>
        </w:rPr>
        <w:t xml:space="preserve">. </w:t>
      </w:r>
      <w:proofErr w:type="gramEnd"/>
      <w:r w:rsidRPr="000D2468">
        <w:rPr>
          <w:rFonts w:cs="GillSansMT-Italic"/>
          <w:i/>
          <w:iCs/>
          <w:color w:val="000000"/>
        </w:rPr>
        <w:t>I'd love to work together again in the future.</w:t>
      </w:r>
    </w:p>
    <w:p w:rsidR="006F6109" w:rsidRPr="000D2468" w:rsidRDefault="00003BFF" w:rsidP="006F6109">
      <w:pPr>
        <w:autoSpaceDE w:val="0"/>
        <w:autoSpaceDN w:val="0"/>
        <w:adjustRightInd w:val="0"/>
        <w:spacing w:after="0" w:line="240" w:lineRule="auto"/>
        <w:rPr>
          <w:rFonts w:cs="GillSansMT"/>
          <w:color w:val="000000"/>
        </w:rPr>
      </w:pPr>
      <w:r>
        <w:rPr>
          <w:rFonts w:cs="GillSansMT"/>
          <w:color w:val="000000"/>
        </w:rPr>
        <w:t>Ms</w:t>
      </w:r>
      <w:r w:rsidR="006F6109" w:rsidRPr="000D2468">
        <w:rPr>
          <w:rFonts w:cs="GillSansMT"/>
          <w:color w:val="000000"/>
        </w:rPr>
        <w:t xml:space="preserve"> Smith, Year 6</w:t>
      </w:r>
    </w:p>
    <w:p w:rsidR="006F6109" w:rsidRPr="000D2468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"/>
          <w:color w:val="000000"/>
        </w:rPr>
      </w:pPr>
      <w:r w:rsidRPr="000D2468">
        <w:rPr>
          <w:rFonts w:cs="GillSansMT"/>
          <w:color w:val="000000"/>
        </w:rPr>
        <w:t>Creative Development Leader</w:t>
      </w:r>
    </w:p>
    <w:p w:rsidR="006F6109" w:rsidRPr="000D2468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"/>
          <w:color w:val="000000"/>
        </w:rPr>
      </w:pPr>
      <w:r w:rsidRPr="000D2468">
        <w:rPr>
          <w:rFonts w:cs="GillSansMT"/>
          <w:color w:val="000000"/>
        </w:rPr>
        <w:t>Henry Maynard Primary School</w:t>
      </w:r>
    </w:p>
    <w:p w:rsidR="006F6109" w:rsidRPr="000D2468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"/>
          <w:color w:val="000000"/>
        </w:rPr>
      </w:pPr>
    </w:p>
    <w:p w:rsidR="006F6109" w:rsidRPr="000D2468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-Italic"/>
          <w:i/>
          <w:iCs/>
          <w:color w:val="000000"/>
        </w:rPr>
      </w:pPr>
      <w:r w:rsidRPr="000D2468">
        <w:rPr>
          <w:rFonts w:cs="GillSansMT-Italic"/>
          <w:i/>
          <w:iCs/>
          <w:color w:val="000000"/>
        </w:rPr>
        <w:t xml:space="preserve">I went into Ms Powell’s Primary Links lessons on Monday and Thursday. </w:t>
      </w:r>
      <w:r w:rsidR="00003BFF">
        <w:rPr>
          <w:rFonts w:cs="GillSansMT-Italic"/>
          <w:i/>
          <w:iCs/>
          <w:color w:val="000000"/>
        </w:rPr>
        <w:t xml:space="preserve"> </w:t>
      </w:r>
      <w:r w:rsidRPr="000D2468">
        <w:rPr>
          <w:rFonts w:cs="GillSansMT-Italic"/>
          <w:i/>
          <w:iCs/>
          <w:color w:val="000000"/>
        </w:rPr>
        <w:t>It was amazing to</w:t>
      </w:r>
      <w:r w:rsidR="001077BD" w:rsidRPr="000D2468">
        <w:rPr>
          <w:rFonts w:cs="GillSansMT-Italic"/>
          <w:i/>
          <w:iCs/>
          <w:color w:val="000000"/>
        </w:rPr>
        <w:t xml:space="preserve"> </w:t>
      </w:r>
      <w:r w:rsidRPr="000D2468">
        <w:rPr>
          <w:rFonts w:cs="GillSansMT-Italic"/>
          <w:i/>
          <w:iCs/>
          <w:color w:val="000000"/>
        </w:rPr>
        <w:t xml:space="preserve">see the Year 6 students so engaged and focused on the tasks. </w:t>
      </w:r>
      <w:r w:rsidR="00003BFF">
        <w:rPr>
          <w:rFonts w:cs="GillSansMT-Italic"/>
          <w:i/>
          <w:iCs/>
          <w:color w:val="000000"/>
        </w:rPr>
        <w:t xml:space="preserve"> </w:t>
      </w:r>
      <w:r w:rsidRPr="000D2468">
        <w:rPr>
          <w:rFonts w:cs="GillSansMT-Italic"/>
          <w:i/>
          <w:iCs/>
          <w:color w:val="000000"/>
        </w:rPr>
        <w:t>Clearly, the requirements of the lesson had been well explain</w:t>
      </w:r>
      <w:r w:rsidR="00F07385" w:rsidRPr="000D2468">
        <w:rPr>
          <w:rFonts w:cs="GillSansMT-Italic"/>
          <w:i/>
          <w:iCs/>
          <w:color w:val="000000"/>
        </w:rPr>
        <w:t xml:space="preserve">ed as, not only were the Year 6s on task, the Year </w:t>
      </w:r>
      <w:proofErr w:type="spellStart"/>
      <w:r w:rsidR="00F07385" w:rsidRPr="000D2468">
        <w:rPr>
          <w:rFonts w:cs="GillSansMT-Italic"/>
          <w:i/>
          <w:iCs/>
          <w:color w:val="000000"/>
        </w:rPr>
        <w:t>10</w:t>
      </w:r>
      <w:r w:rsidRPr="000D2468">
        <w:rPr>
          <w:rFonts w:cs="GillSansMT-Italic"/>
          <w:i/>
          <w:iCs/>
          <w:color w:val="000000"/>
        </w:rPr>
        <w:t>s</w:t>
      </w:r>
      <w:proofErr w:type="spellEnd"/>
      <w:r w:rsidRPr="000D2468">
        <w:rPr>
          <w:rFonts w:cs="GillSansMT-Italic"/>
          <w:i/>
          <w:iCs/>
          <w:color w:val="000000"/>
        </w:rPr>
        <w:t xml:space="preserve"> were supporting </w:t>
      </w:r>
      <w:r w:rsidR="004C4D96">
        <w:rPr>
          <w:rFonts w:cs="GillSansMT-Italic"/>
          <w:i/>
          <w:iCs/>
          <w:color w:val="000000"/>
        </w:rPr>
        <w:t xml:space="preserve">them </w:t>
      </w:r>
      <w:r w:rsidRPr="000D2468">
        <w:rPr>
          <w:rFonts w:cs="GillSansMT-Italic"/>
          <w:i/>
          <w:iCs/>
          <w:color w:val="000000"/>
        </w:rPr>
        <w:t>diligently.</w:t>
      </w:r>
      <w:r w:rsidR="00003BFF">
        <w:rPr>
          <w:rFonts w:cs="GillSansMT-Italic"/>
          <w:i/>
          <w:iCs/>
          <w:color w:val="000000"/>
        </w:rPr>
        <w:t xml:space="preserve"> </w:t>
      </w:r>
      <w:r w:rsidRPr="000D2468">
        <w:rPr>
          <w:rFonts w:cs="GillSansMT-Italic"/>
          <w:i/>
          <w:iCs/>
          <w:color w:val="000000"/>
        </w:rPr>
        <w:t xml:space="preserve"> On Thursday, many students were nearing completion of their items and they were thrilled at the outcome. </w:t>
      </w:r>
      <w:r w:rsidR="00003BFF">
        <w:rPr>
          <w:rFonts w:cs="GillSansMT-Italic"/>
          <w:i/>
          <w:iCs/>
          <w:color w:val="000000"/>
        </w:rPr>
        <w:t xml:space="preserve"> </w:t>
      </w:r>
      <w:r w:rsidRPr="000D2468">
        <w:rPr>
          <w:rFonts w:cs="GillSansMT-Italic"/>
          <w:i/>
          <w:iCs/>
          <w:color w:val="000000"/>
        </w:rPr>
        <w:t xml:space="preserve">I know the teachers and teaching assistants who brought the children for this project and the feedback was excellent. </w:t>
      </w:r>
      <w:r w:rsidR="00003BFF">
        <w:rPr>
          <w:rFonts w:cs="GillSansMT-Italic"/>
          <w:i/>
          <w:iCs/>
          <w:color w:val="000000"/>
        </w:rPr>
        <w:t xml:space="preserve"> </w:t>
      </w:r>
      <w:r w:rsidRPr="000D2468">
        <w:rPr>
          <w:rFonts w:cs="GillSansMT-Italic"/>
          <w:i/>
          <w:iCs/>
          <w:color w:val="000000"/>
        </w:rPr>
        <w:t xml:space="preserve">Ms Smith, the project co-ordinator, cannot wait to undertake another project with Ms Powell. </w:t>
      </w:r>
      <w:r w:rsidR="00003BFF">
        <w:rPr>
          <w:rFonts w:cs="GillSansMT-Italic"/>
          <w:i/>
          <w:iCs/>
          <w:color w:val="000000"/>
        </w:rPr>
        <w:t xml:space="preserve"> </w:t>
      </w:r>
      <w:r w:rsidRPr="000D2468">
        <w:rPr>
          <w:rFonts w:cs="GillSansMT-Italic"/>
          <w:i/>
          <w:iCs/>
          <w:color w:val="000000"/>
        </w:rPr>
        <w:t>It was fantastic to watch our Year 10 girls confidently passing on the skills and knowledge they have acquired from their textiles classes to the Year 6 visitors from Henry Maynard primary school.</w:t>
      </w:r>
      <w:r w:rsidR="00003BFF">
        <w:rPr>
          <w:rFonts w:cs="GillSansMT-Italic"/>
          <w:i/>
          <w:iCs/>
          <w:color w:val="000000"/>
        </w:rPr>
        <w:t xml:space="preserve"> </w:t>
      </w:r>
      <w:r w:rsidRPr="000D2468">
        <w:rPr>
          <w:rFonts w:cs="GillSansMT-Italic"/>
          <w:i/>
          <w:iCs/>
          <w:color w:val="000000"/>
        </w:rPr>
        <w:t xml:space="preserve"> All the children were welcomed with open arms and listened attentively as they were shown how to use the sewing machines and t</w:t>
      </w:r>
      <w:r w:rsidR="00F07385" w:rsidRPr="000D2468">
        <w:rPr>
          <w:rFonts w:cs="GillSansMT-Italic"/>
          <w:i/>
          <w:iCs/>
          <w:color w:val="000000"/>
        </w:rPr>
        <w:t>heir joy was obvious as their iPod</w:t>
      </w:r>
      <w:r w:rsidRPr="000D2468">
        <w:rPr>
          <w:rFonts w:cs="GillSansMT-Italic"/>
          <w:i/>
          <w:iCs/>
          <w:color w:val="000000"/>
        </w:rPr>
        <w:t xml:space="preserve"> covers quickly developed before their eyes. </w:t>
      </w:r>
      <w:r w:rsidR="00003BFF">
        <w:rPr>
          <w:rFonts w:cs="GillSansMT-Italic"/>
          <w:i/>
          <w:iCs/>
          <w:color w:val="000000"/>
        </w:rPr>
        <w:t xml:space="preserve"> </w:t>
      </w:r>
      <w:r w:rsidRPr="000D2468">
        <w:rPr>
          <w:rFonts w:cs="GillSansMT-Italic"/>
          <w:i/>
          <w:iCs/>
          <w:color w:val="000000"/>
        </w:rPr>
        <w:t>There was a definite buzz around the room, and you could quite clearly hear the excitement in the younger girls’ voices as they talked about joining our school in September.</w:t>
      </w:r>
    </w:p>
    <w:p w:rsidR="006F6109" w:rsidRPr="000D2468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"/>
          <w:color w:val="000000"/>
        </w:rPr>
      </w:pPr>
      <w:r w:rsidRPr="000D2468">
        <w:rPr>
          <w:rFonts w:cs="GillSansMT"/>
          <w:color w:val="000000"/>
        </w:rPr>
        <w:t>Ms Jolliffe</w:t>
      </w:r>
    </w:p>
    <w:p w:rsidR="006F6109" w:rsidRPr="000D2468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"/>
          <w:color w:val="000000"/>
        </w:rPr>
      </w:pPr>
      <w:r w:rsidRPr="000D2468">
        <w:rPr>
          <w:rFonts w:cs="GillSansMT"/>
          <w:color w:val="000000"/>
        </w:rPr>
        <w:t xml:space="preserve">Student </w:t>
      </w:r>
      <w:r w:rsidR="00003BFF">
        <w:rPr>
          <w:rFonts w:cs="GillSansMT"/>
          <w:color w:val="000000"/>
        </w:rPr>
        <w:t>Welfare Officer</w:t>
      </w:r>
    </w:p>
    <w:p w:rsidR="006F6109" w:rsidRPr="000D2468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"/>
          <w:color w:val="000000"/>
        </w:rPr>
      </w:pPr>
    </w:p>
    <w:p w:rsidR="006F6109" w:rsidRPr="00003BFF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"/>
          <w:i/>
          <w:color w:val="000000"/>
        </w:rPr>
      </w:pPr>
      <w:r w:rsidRPr="00003BFF">
        <w:rPr>
          <w:rFonts w:cs="GillSansMT"/>
          <w:i/>
          <w:color w:val="000000"/>
        </w:rPr>
        <w:t>10 out of 10!</w:t>
      </w:r>
    </w:p>
    <w:p w:rsidR="006F6109" w:rsidRPr="000D2468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"/>
          <w:color w:val="000000"/>
        </w:rPr>
      </w:pPr>
      <w:proofErr w:type="spellStart"/>
      <w:r w:rsidRPr="000D2468">
        <w:rPr>
          <w:rFonts w:cs="GillSansMT"/>
          <w:color w:val="000000"/>
        </w:rPr>
        <w:t>Kubran</w:t>
      </w:r>
      <w:proofErr w:type="spellEnd"/>
      <w:r w:rsidRPr="000D2468">
        <w:rPr>
          <w:rFonts w:cs="GillSansMT"/>
          <w:color w:val="000000"/>
        </w:rPr>
        <w:t xml:space="preserve"> and Eloise Year 6</w:t>
      </w:r>
    </w:p>
    <w:p w:rsidR="006F6109" w:rsidRPr="000D2468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"/>
          <w:color w:val="000000"/>
        </w:rPr>
      </w:pPr>
    </w:p>
    <w:p w:rsidR="001077BD" w:rsidRPr="000D2468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-Italic"/>
          <w:i/>
          <w:iCs/>
          <w:color w:val="000000"/>
        </w:rPr>
      </w:pPr>
      <w:r w:rsidRPr="000D2468">
        <w:rPr>
          <w:rFonts w:cs="GillSansMT-Italic"/>
          <w:i/>
          <w:iCs/>
          <w:color w:val="000000"/>
        </w:rPr>
        <w:t xml:space="preserve">Our teamwork went really well. </w:t>
      </w:r>
      <w:r w:rsidR="00003BFF">
        <w:rPr>
          <w:rFonts w:cs="GillSansMT-Italic"/>
          <w:i/>
          <w:iCs/>
          <w:color w:val="000000"/>
        </w:rPr>
        <w:t xml:space="preserve"> </w:t>
      </w:r>
      <w:r w:rsidRPr="000D2468">
        <w:rPr>
          <w:rFonts w:cs="GillSansMT-Italic"/>
          <w:i/>
          <w:iCs/>
          <w:color w:val="000000"/>
        </w:rPr>
        <w:t>Jade and Aisha were very helpful and kind.</w:t>
      </w:r>
      <w:r w:rsidR="00003BFF">
        <w:rPr>
          <w:rFonts w:cs="GillSansMT-Italic"/>
          <w:i/>
          <w:iCs/>
          <w:color w:val="000000"/>
        </w:rPr>
        <w:t xml:space="preserve"> </w:t>
      </w:r>
      <w:r w:rsidRPr="000D2468">
        <w:rPr>
          <w:rFonts w:cs="GillSansMT-Italic"/>
          <w:i/>
          <w:iCs/>
          <w:color w:val="000000"/>
        </w:rPr>
        <w:t xml:space="preserve"> I hope I’ll</w:t>
      </w:r>
      <w:r w:rsidR="001077BD" w:rsidRPr="000D2468">
        <w:rPr>
          <w:rFonts w:cs="GillSansMT-Italic"/>
          <w:i/>
          <w:iCs/>
          <w:color w:val="000000"/>
        </w:rPr>
        <w:t xml:space="preserve"> </w:t>
      </w:r>
      <w:r w:rsidRPr="000D2468">
        <w:rPr>
          <w:rFonts w:cs="GillSansMT-Italic"/>
          <w:i/>
          <w:iCs/>
          <w:color w:val="000000"/>
        </w:rPr>
        <w:t>see them when I’m in secondary.</w:t>
      </w:r>
      <w:r w:rsidR="00003BFF">
        <w:rPr>
          <w:rFonts w:cs="GillSansMT-Italic"/>
          <w:i/>
          <w:iCs/>
          <w:color w:val="000000"/>
        </w:rPr>
        <w:t xml:space="preserve"> </w:t>
      </w:r>
      <w:r w:rsidRPr="000D2468">
        <w:rPr>
          <w:rFonts w:cs="GillSansMT-Italic"/>
          <w:i/>
          <w:iCs/>
          <w:color w:val="000000"/>
        </w:rPr>
        <w:t xml:space="preserve"> It would have been better if we could stay here for at</w:t>
      </w:r>
      <w:r w:rsidR="001077BD" w:rsidRPr="000D2468">
        <w:rPr>
          <w:rFonts w:cs="GillSansMT-Italic"/>
          <w:i/>
          <w:iCs/>
          <w:color w:val="000000"/>
        </w:rPr>
        <w:t xml:space="preserve"> </w:t>
      </w:r>
      <w:r w:rsidRPr="000D2468">
        <w:rPr>
          <w:rFonts w:cs="GillSansMT-Italic"/>
          <w:i/>
          <w:iCs/>
          <w:color w:val="000000"/>
        </w:rPr>
        <w:t>least three hours because I had so much fun!</w:t>
      </w:r>
    </w:p>
    <w:p w:rsidR="006F6109" w:rsidRPr="000D2468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-Italic"/>
          <w:i/>
          <w:iCs/>
          <w:color w:val="000000"/>
        </w:rPr>
      </w:pPr>
      <w:proofErr w:type="spellStart"/>
      <w:r w:rsidRPr="000D2468">
        <w:rPr>
          <w:rFonts w:cs="GillSansMT"/>
          <w:color w:val="000000"/>
        </w:rPr>
        <w:t>IIgin</w:t>
      </w:r>
      <w:proofErr w:type="spellEnd"/>
      <w:r w:rsidRPr="000D2468">
        <w:rPr>
          <w:rFonts w:cs="GillSansMT"/>
          <w:color w:val="000000"/>
        </w:rPr>
        <w:t xml:space="preserve"> Year 6 </w:t>
      </w:r>
    </w:p>
    <w:p w:rsidR="006F6109" w:rsidRPr="000D2468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"/>
          <w:color w:val="000000"/>
        </w:rPr>
      </w:pPr>
    </w:p>
    <w:p w:rsidR="006F6109" w:rsidRPr="000D2468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-Italic"/>
          <w:i/>
          <w:iCs/>
          <w:color w:val="000000"/>
        </w:rPr>
      </w:pPr>
      <w:r w:rsidRPr="000D2468">
        <w:rPr>
          <w:rFonts w:cs="GillSansMT-Italic"/>
          <w:i/>
          <w:iCs/>
          <w:color w:val="000000"/>
        </w:rPr>
        <w:t>I like the part when I get to sew the fabric because I learned a new thing.</w:t>
      </w:r>
      <w:r w:rsidR="00003BFF">
        <w:rPr>
          <w:rFonts w:cs="GillSansMT-Italic"/>
          <w:i/>
          <w:iCs/>
          <w:color w:val="000000"/>
        </w:rPr>
        <w:t xml:space="preserve">  </w:t>
      </w:r>
      <w:r w:rsidRPr="000D2468">
        <w:rPr>
          <w:rFonts w:cs="GillSansMT-Italic"/>
          <w:i/>
          <w:iCs/>
          <w:color w:val="000000"/>
        </w:rPr>
        <w:t>I would have liked to do more sewing!</w:t>
      </w:r>
    </w:p>
    <w:p w:rsidR="006F6109" w:rsidRPr="000D2468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"/>
          <w:color w:val="000000"/>
        </w:rPr>
      </w:pPr>
      <w:proofErr w:type="spellStart"/>
      <w:r w:rsidRPr="000D2468">
        <w:rPr>
          <w:rFonts w:cs="GillSansMT"/>
          <w:color w:val="000000"/>
        </w:rPr>
        <w:t>Tamjid</w:t>
      </w:r>
      <w:proofErr w:type="spellEnd"/>
      <w:r w:rsidRPr="000D2468">
        <w:rPr>
          <w:rFonts w:cs="GillSansMT"/>
          <w:color w:val="000000"/>
        </w:rPr>
        <w:t xml:space="preserve"> Year 6 </w:t>
      </w:r>
    </w:p>
    <w:p w:rsidR="006F6109" w:rsidRPr="000D2468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"/>
          <w:color w:val="000000"/>
        </w:rPr>
      </w:pPr>
    </w:p>
    <w:p w:rsidR="006F6109" w:rsidRPr="000D2468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-Italic"/>
          <w:i/>
          <w:iCs/>
          <w:color w:val="000000"/>
        </w:rPr>
      </w:pPr>
      <w:r w:rsidRPr="000D2468">
        <w:rPr>
          <w:rFonts w:cs="GillSansMT-Italic"/>
          <w:i/>
          <w:iCs/>
          <w:color w:val="000000"/>
        </w:rPr>
        <w:t>Everything went well!</w:t>
      </w:r>
      <w:r w:rsidR="00003BFF">
        <w:rPr>
          <w:rFonts w:cs="GillSansMT-Italic"/>
          <w:i/>
          <w:iCs/>
          <w:color w:val="000000"/>
        </w:rPr>
        <w:t xml:space="preserve"> </w:t>
      </w:r>
      <w:r w:rsidRPr="000D2468">
        <w:rPr>
          <w:rFonts w:cs="GillSansMT-Italic"/>
          <w:i/>
          <w:iCs/>
          <w:color w:val="000000"/>
        </w:rPr>
        <w:t xml:space="preserve"> The ideas that I had went with the colours that I chose.</w:t>
      </w:r>
      <w:r w:rsidR="00003BFF">
        <w:rPr>
          <w:rFonts w:cs="GillSansMT-Italic"/>
          <w:i/>
          <w:iCs/>
          <w:color w:val="000000"/>
        </w:rPr>
        <w:t xml:space="preserve">  </w:t>
      </w:r>
      <w:r w:rsidRPr="000D2468">
        <w:rPr>
          <w:rFonts w:cs="GillSansMT-Italic"/>
          <w:i/>
          <w:iCs/>
          <w:color w:val="000000"/>
        </w:rPr>
        <w:t>I wish I had more time to glue on my squares!</w:t>
      </w:r>
    </w:p>
    <w:p w:rsidR="006F6109" w:rsidRPr="000D2468" w:rsidRDefault="006F6109" w:rsidP="006F6109">
      <w:pPr>
        <w:autoSpaceDE w:val="0"/>
        <w:autoSpaceDN w:val="0"/>
        <w:adjustRightInd w:val="0"/>
        <w:spacing w:after="0" w:line="240" w:lineRule="auto"/>
        <w:rPr>
          <w:rFonts w:cs="GillSansMT"/>
          <w:color w:val="000000"/>
        </w:rPr>
      </w:pPr>
      <w:proofErr w:type="spellStart"/>
      <w:r w:rsidRPr="000D2468">
        <w:rPr>
          <w:rFonts w:cs="GillSansMT"/>
          <w:color w:val="000000"/>
        </w:rPr>
        <w:t>Siwan</w:t>
      </w:r>
      <w:proofErr w:type="spellEnd"/>
      <w:r w:rsidRPr="000D2468">
        <w:rPr>
          <w:rFonts w:cs="GillSansMT"/>
          <w:color w:val="000000"/>
        </w:rPr>
        <w:t xml:space="preserve"> Year 6</w:t>
      </w:r>
    </w:p>
    <w:p w:rsidR="001350D1" w:rsidRPr="000D2468" w:rsidRDefault="00003BFF">
      <w:r w:rsidRPr="000D2468">
        <w:rPr>
          <w:rFonts w:cs="GillSansMT"/>
          <w:noProof/>
          <w:color w:val="000000"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1C4FE45C" wp14:editId="3FF84FB3">
            <wp:simplePos x="0" y="0"/>
            <wp:positionH relativeFrom="column">
              <wp:posOffset>3869055</wp:posOffset>
            </wp:positionH>
            <wp:positionV relativeFrom="paragraph">
              <wp:posOffset>288</wp:posOffset>
            </wp:positionV>
            <wp:extent cx="1691640" cy="2255520"/>
            <wp:effectExtent l="0" t="0" r="3810" b="0"/>
            <wp:wrapTight wrapText="bothSides">
              <wp:wrapPolygon edited="0">
                <wp:start x="0" y="0"/>
                <wp:lineTo x="0" y="21345"/>
                <wp:lineTo x="21405" y="21345"/>
                <wp:lineTo x="2140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65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468">
        <w:rPr>
          <w:rFonts w:cs="GillSansMT"/>
          <w:noProof/>
          <w:color w:val="000000"/>
          <w:lang w:eastAsia="en-GB"/>
        </w:rPr>
        <w:drawing>
          <wp:anchor distT="0" distB="0" distL="114300" distR="114300" simplePos="0" relativeHeight="251662336" behindDoc="1" locked="0" layoutInCell="1" allowOverlap="1" wp14:anchorId="39F3A7BB" wp14:editId="537670C6">
            <wp:simplePos x="0" y="0"/>
            <wp:positionH relativeFrom="column">
              <wp:posOffset>-133177</wp:posOffset>
            </wp:positionH>
            <wp:positionV relativeFrom="paragraph">
              <wp:posOffset>0</wp:posOffset>
            </wp:positionV>
            <wp:extent cx="2590165" cy="1942465"/>
            <wp:effectExtent l="0" t="0" r="635" b="635"/>
            <wp:wrapTight wrapText="bothSides">
              <wp:wrapPolygon edited="0">
                <wp:start x="0" y="0"/>
                <wp:lineTo x="0" y="21395"/>
                <wp:lineTo x="21446" y="21395"/>
                <wp:lineTo x="2144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65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D38" w:rsidRPr="000D2468">
        <w:rPr>
          <w:rFonts w:cs="GillSansMT"/>
          <w:noProof/>
          <w:color w:val="000000"/>
          <w:lang w:eastAsia="en-GB"/>
        </w:rPr>
        <w:drawing>
          <wp:anchor distT="0" distB="0" distL="114300" distR="114300" simplePos="0" relativeHeight="251666432" behindDoc="1" locked="0" layoutInCell="1" allowOverlap="1" wp14:anchorId="7B36ADC7" wp14:editId="7BB5B30F">
            <wp:simplePos x="0" y="0"/>
            <wp:positionH relativeFrom="column">
              <wp:posOffset>-131445</wp:posOffset>
            </wp:positionH>
            <wp:positionV relativeFrom="paragraph">
              <wp:posOffset>4173855</wp:posOffset>
            </wp:positionV>
            <wp:extent cx="3017520" cy="2263140"/>
            <wp:effectExtent l="0" t="0" r="0" b="3810"/>
            <wp:wrapTight wrapText="bothSides">
              <wp:wrapPolygon edited="0">
                <wp:start x="0" y="0"/>
                <wp:lineTo x="0" y="21455"/>
                <wp:lineTo x="21409" y="21455"/>
                <wp:lineTo x="2140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66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F8E" w:rsidRPr="000D2468" w:rsidRDefault="00A65F8E"/>
    <w:p w:rsidR="00A65F8E" w:rsidRPr="000D2468" w:rsidRDefault="00A65F8E"/>
    <w:p w:rsidR="00A65F8E" w:rsidRPr="000D2468" w:rsidRDefault="00A65F8E"/>
    <w:p w:rsidR="00624DAC" w:rsidRPr="000D2468" w:rsidRDefault="00624DAC" w:rsidP="00A65F8E">
      <w:pPr>
        <w:rPr>
          <w:rFonts w:cs="Arial"/>
          <w:b/>
        </w:rPr>
      </w:pPr>
    </w:p>
    <w:p w:rsidR="00624DAC" w:rsidRPr="000D2468" w:rsidRDefault="00624DAC" w:rsidP="00A65F8E">
      <w:pPr>
        <w:rPr>
          <w:rFonts w:cs="Arial"/>
          <w:b/>
        </w:rPr>
      </w:pPr>
    </w:p>
    <w:p w:rsidR="00624DAC" w:rsidRPr="000D2468" w:rsidRDefault="00624DAC" w:rsidP="00A65F8E">
      <w:pPr>
        <w:rPr>
          <w:rFonts w:cs="Arial"/>
          <w:b/>
        </w:rPr>
      </w:pPr>
    </w:p>
    <w:p w:rsidR="00624DAC" w:rsidRPr="000D2468" w:rsidRDefault="00003BFF" w:rsidP="00A65F8E">
      <w:pPr>
        <w:rPr>
          <w:rFonts w:cs="Arial"/>
          <w:b/>
        </w:rPr>
      </w:pPr>
      <w:r w:rsidRPr="000D2468">
        <w:rPr>
          <w:rFonts w:cs="GillSansMT"/>
          <w:noProof/>
          <w:color w:val="000000"/>
          <w:lang w:eastAsia="en-GB"/>
        </w:rPr>
        <w:drawing>
          <wp:anchor distT="0" distB="0" distL="114300" distR="114300" simplePos="0" relativeHeight="251664384" behindDoc="1" locked="0" layoutInCell="1" allowOverlap="1" wp14:anchorId="5017C2E3" wp14:editId="3A9C65F1">
            <wp:simplePos x="0" y="0"/>
            <wp:positionH relativeFrom="column">
              <wp:posOffset>-127288</wp:posOffset>
            </wp:positionH>
            <wp:positionV relativeFrom="paragraph">
              <wp:posOffset>64135</wp:posOffset>
            </wp:positionV>
            <wp:extent cx="266700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46" y="21394"/>
                <wp:lineTo x="214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65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D38" w:rsidRPr="000D2468" w:rsidRDefault="00003BFF" w:rsidP="00A65F8E">
      <w:pPr>
        <w:rPr>
          <w:rFonts w:cs="Arial"/>
          <w:b/>
        </w:rPr>
      </w:pPr>
      <w:r w:rsidRPr="000D2468">
        <w:rPr>
          <w:rFonts w:cs="GillSansMT"/>
          <w:noProof/>
          <w:color w:val="000000"/>
          <w:lang w:eastAsia="en-GB"/>
        </w:rPr>
        <w:drawing>
          <wp:anchor distT="0" distB="0" distL="114300" distR="114300" simplePos="0" relativeHeight="251665408" behindDoc="1" locked="0" layoutInCell="1" allowOverlap="1" wp14:anchorId="68C2EA06" wp14:editId="1898E58A">
            <wp:simplePos x="0" y="0"/>
            <wp:positionH relativeFrom="column">
              <wp:posOffset>3137362</wp:posOffset>
            </wp:positionH>
            <wp:positionV relativeFrom="paragraph">
              <wp:posOffset>262543</wp:posOffset>
            </wp:positionV>
            <wp:extent cx="2453640" cy="1840230"/>
            <wp:effectExtent l="0" t="0" r="3810" b="7620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65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D38" w:rsidRPr="000D2468" w:rsidRDefault="00285D38" w:rsidP="00A65F8E">
      <w:pPr>
        <w:rPr>
          <w:rFonts w:cs="Arial"/>
          <w:b/>
        </w:rPr>
      </w:pPr>
    </w:p>
    <w:p w:rsidR="00285D38" w:rsidRPr="000D2468" w:rsidRDefault="00285D38" w:rsidP="00A65F8E">
      <w:pPr>
        <w:rPr>
          <w:rFonts w:cs="Arial"/>
          <w:b/>
        </w:rPr>
      </w:pPr>
    </w:p>
    <w:p w:rsidR="00285D38" w:rsidRPr="000D2468" w:rsidRDefault="00285D38" w:rsidP="00A65F8E">
      <w:pPr>
        <w:rPr>
          <w:rFonts w:cs="Arial"/>
          <w:b/>
        </w:rPr>
      </w:pPr>
    </w:p>
    <w:p w:rsidR="00285D38" w:rsidRPr="000D2468" w:rsidRDefault="00285D38" w:rsidP="00A65F8E">
      <w:pPr>
        <w:rPr>
          <w:rFonts w:cs="Arial"/>
          <w:b/>
        </w:rPr>
      </w:pPr>
    </w:p>
    <w:p w:rsidR="00285D38" w:rsidRPr="000D2468" w:rsidRDefault="00285D38" w:rsidP="00A65F8E">
      <w:pPr>
        <w:rPr>
          <w:rFonts w:cs="Arial"/>
          <w:b/>
        </w:rPr>
      </w:pPr>
    </w:p>
    <w:p w:rsidR="00285D38" w:rsidRPr="000D2468" w:rsidRDefault="00285D38" w:rsidP="00A65F8E">
      <w:pPr>
        <w:rPr>
          <w:rFonts w:cs="Arial"/>
          <w:b/>
        </w:rPr>
      </w:pPr>
    </w:p>
    <w:p w:rsidR="00285D38" w:rsidRPr="000D2468" w:rsidRDefault="00285D38" w:rsidP="00A65F8E">
      <w:pPr>
        <w:rPr>
          <w:rFonts w:cs="Arial"/>
          <w:b/>
        </w:rPr>
      </w:pPr>
    </w:p>
    <w:p w:rsidR="00285D38" w:rsidRPr="000D2468" w:rsidRDefault="00003BFF" w:rsidP="00A65F8E">
      <w:pPr>
        <w:rPr>
          <w:rFonts w:cs="Arial"/>
          <w:b/>
        </w:rPr>
      </w:pPr>
      <w:r w:rsidRPr="000D2468">
        <w:rPr>
          <w:rFonts w:cs="GillSansMT"/>
          <w:noProof/>
          <w:color w:val="000000"/>
          <w:lang w:eastAsia="en-GB"/>
        </w:rPr>
        <w:drawing>
          <wp:anchor distT="0" distB="0" distL="114300" distR="114300" simplePos="0" relativeHeight="251667456" behindDoc="1" locked="0" layoutInCell="1" allowOverlap="1" wp14:anchorId="7FFEC9EF" wp14:editId="6C95CB3C">
            <wp:simplePos x="0" y="0"/>
            <wp:positionH relativeFrom="column">
              <wp:posOffset>3139440</wp:posOffset>
            </wp:positionH>
            <wp:positionV relativeFrom="paragraph">
              <wp:posOffset>24130</wp:posOffset>
            </wp:positionV>
            <wp:extent cx="2453640" cy="1840230"/>
            <wp:effectExtent l="0" t="0" r="3810" b="7620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66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D38" w:rsidRPr="000D2468" w:rsidRDefault="00285D38" w:rsidP="00A65F8E">
      <w:pPr>
        <w:rPr>
          <w:rFonts w:cs="Arial"/>
          <w:b/>
        </w:rPr>
      </w:pPr>
    </w:p>
    <w:p w:rsidR="00285D38" w:rsidRPr="000D2468" w:rsidRDefault="00285D38" w:rsidP="00A65F8E">
      <w:pPr>
        <w:rPr>
          <w:rFonts w:cs="Arial"/>
          <w:b/>
        </w:rPr>
      </w:pPr>
    </w:p>
    <w:p w:rsidR="00285D38" w:rsidRPr="000D2468" w:rsidRDefault="00285D38" w:rsidP="00A65F8E">
      <w:pPr>
        <w:rPr>
          <w:rFonts w:cs="Arial"/>
          <w:b/>
        </w:rPr>
      </w:pPr>
    </w:p>
    <w:p w:rsidR="00E775ED" w:rsidRPr="000D2468" w:rsidRDefault="00E775ED" w:rsidP="00A65F8E">
      <w:pPr>
        <w:rPr>
          <w:rFonts w:cs="Arial"/>
          <w:b/>
        </w:rPr>
      </w:pPr>
    </w:p>
    <w:p w:rsidR="00E775ED" w:rsidRPr="000D2468" w:rsidRDefault="00E775ED" w:rsidP="00A65F8E">
      <w:pPr>
        <w:rPr>
          <w:rFonts w:cs="Arial"/>
          <w:b/>
        </w:rPr>
      </w:pPr>
    </w:p>
    <w:p w:rsidR="00003BFF" w:rsidRDefault="00003BFF" w:rsidP="00A65F8E">
      <w:pPr>
        <w:rPr>
          <w:rFonts w:cs="Arial"/>
          <w:b/>
        </w:rPr>
      </w:pPr>
    </w:p>
    <w:p w:rsidR="00003BFF" w:rsidRDefault="00003BFF" w:rsidP="00A65F8E">
      <w:pPr>
        <w:rPr>
          <w:rFonts w:cs="Arial"/>
          <w:b/>
        </w:rPr>
      </w:pPr>
    </w:p>
    <w:p w:rsidR="00285D38" w:rsidRPr="000D2468" w:rsidRDefault="006942BC" w:rsidP="00A65F8E">
      <w:pPr>
        <w:rPr>
          <w:rFonts w:cs="Arial"/>
          <w:b/>
        </w:rPr>
      </w:pPr>
      <w:r w:rsidRPr="000D2468">
        <w:rPr>
          <w:rFonts w:cs="Arial"/>
          <w:b/>
        </w:rPr>
        <w:t xml:space="preserve">Steel Band Workshop with Henry Maynard </w:t>
      </w:r>
      <w:r w:rsidR="00003BFF">
        <w:rPr>
          <w:rFonts w:cs="Arial"/>
          <w:b/>
        </w:rPr>
        <w:t xml:space="preserve">Primary </w:t>
      </w:r>
      <w:r w:rsidRPr="000D2468">
        <w:rPr>
          <w:rFonts w:cs="Arial"/>
          <w:b/>
        </w:rPr>
        <w:t>School</w:t>
      </w:r>
    </w:p>
    <w:p w:rsidR="006942BC" w:rsidRPr="000D2468" w:rsidRDefault="006942BC" w:rsidP="006942BC">
      <w:pPr>
        <w:pStyle w:val="NormalWeb"/>
        <w:rPr>
          <w:rFonts w:asciiTheme="minorHAnsi" w:hAnsiTheme="minorHAnsi"/>
          <w:color w:val="000000"/>
          <w:sz w:val="22"/>
          <w:szCs w:val="22"/>
        </w:rPr>
      </w:pPr>
      <w:r w:rsidRPr="000D2468">
        <w:rPr>
          <w:rFonts w:asciiTheme="minorHAnsi" w:hAnsiTheme="minorHAnsi"/>
          <w:color w:val="000000"/>
          <w:sz w:val="22"/>
          <w:szCs w:val="22"/>
        </w:rPr>
        <w:t>W</w:t>
      </w:r>
      <w:r w:rsidR="00003BFF">
        <w:rPr>
          <w:rFonts w:asciiTheme="minorHAnsi" w:hAnsiTheme="minorHAnsi"/>
          <w:color w:val="000000"/>
          <w:sz w:val="22"/>
          <w:szCs w:val="22"/>
        </w:rPr>
        <w:t>althamstow School for Girls</w:t>
      </w:r>
      <w:r w:rsidRPr="000D2468">
        <w:rPr>
          <w:rFonts w:asciiTheme="minorHAnsi" w:hAnsiTheme="minorHAnsi"/>
          <w:color w:val="000000"/>
          <w:sz w:val="22"/>
          <w:szCs w:val="22"/>
        </w:rPr>
        <w:t xml:space="preserve"> hosted a morning of steel band workshops led by the Head of Performing Arts, M</w:t>
      </w:r>
      <w:r w:rsidR="00003BFF">
        <w:rPr>
          <w:rFonts w:asciiTheme="minorHAnsi" w:hAnsiTheme="minorHAnsi"/>
          <w:color w:val="000000"/>
          <w:sz w:val="22"/>
          <w:szCs w:val="22"/>
        </w:rPr>
        <w:t>r</w:t>
      </w:r>
      <w:r w:rsidRPr="000D2468">
        <w:rPr>
          <w:rFonts w:asciiTheme="minorHAnsi" w:hAnsiTheme="minorHAnsi"/>
          <w:color w:val="000000"/>
          <w:sz w:val="22"/>
          <w:szCs w:val="22"/>
        </w:rPr>
        <w:t xml:space="preserve"> Burstow.  Year 3 students from Henry Maynard came to WSFG throughout the morning to learn a piece on the steel pans.  Each workshop lasted approximately 45 minutes with students playing pretty much non-stop throughout.  It was lovely to see how enthusiastic and focused the students were and everyone left energised and uplifted by their steel pan experience.</w:t>
      </w:r>
    </w:p>
    <w:p w:rsidR="006942BC" w:rsidRPr="000D2468" w:rsidRDefault="006942BC" w:rsidP="006942BC">
      <w:pPr>
        <w:pStyle w:val="NormalWeb"/>
        <w:rPr>
          <w:rFonts w:asciiTheme="minorHAnsi" w:hAnsiTheme="minorHAnsi"/>
          <w:color w:val="000000"/>
          <w:sz w:val="22"/>
          <w:szCs w:val="22"/>
        </w:rPr>
      </w:pPr>
    </w:p>
    <w:p w:rsidR="00E775ED" w:rsidRPr="000D2468" w:rsidRDefault="00E775ED" w:rsidP="00A65F8E">
      <w:pPr>
        <w:rPr>
          <w:rFonts w:cs="Arial"/>
          <w:b/>
        </w:rPr>
      </w:pPr>
    </w:p>
    <w:p w:rsidR="008E6149" w:rsidRPr="000D2468" w:rsidRDefault="00A65F8E" w:rsidP="00A65F8E">
      <w:r w:rsidRPr="000D2468">
        <w:rPr>
          <w:rFonts w:cs="Arial"/>
          <w:b/>
        </w:rPr>
        <w:t>Drama</w:t>
      </w:r>
      <w:r w:rsidR="008E6149" w:rsidRPr="000D2468">
        <w:rPr>
          <w:rFonts w:cs="Arial"/>
          <w:b/>
          <w:bCs/>
          <w:color w:val="000000"/>
        </w:rPr>
        <w:t xml:space="preserve"> Primary </w:t>
      </w:r>
      <w:r w:rsidR="000E3C0E" w:rsidRPr="000D2468">
        <w:rPr>
          <w:rFonts w:cs="Arial"/>
          <w:b/>
          <w:bCs/>
          <w:color w:val="000000"/>
        </w:rPr>
        <w:t>Link Activity with Edinburgh Primary</w:t>
      </w:r>
      <w:r w:rsidR="008E6149" w:rsidRPr="000D2468">
        <w:rPr>
          <w:rFonts w:cs="Arial"/>
          <w:b/>
          <w:bCs/>
          <w:color w:val="000000"/>
        </w:rPr>
        <w:t xml:space="preserve"> School</w:t>
      </w:r>
      <w:r w:rsidRPr="000D2468">
        <w:t xml:space="preserve"> </w:t>
      </w:r>
    </w:p>
    <w:p w:rsidR="00A65F8E" w:rsidRPr="000D2468" w:rsidRDefault="001674D9" w:rsidP="00A65F8E">
      <w:r>
        <w:t>O</w:t>
      </w:r>
      <w:r w:rsidR="004C4D96">
        <w:t xml:space="preserve">ur </w:t>
      </w:r>
      <w:r w:rsidR="00A65F8E" w:rsidRPr="000D2468">
        <w:t xml:space="preserve">Year 7 Drama Club visited Edinburgh Primary School to perform their devised play on the Boudicca Warrior Story. </w:t>
      </w:r>
      <w:r>
        <w:t xml:space="preserve"> </w:t>
      </w:r>
      <w:bookmarkStart w:id="0" w:name="_GoBack"/>
      <w:bookmarkEnd w:id="0"/>
      <w:r w:rsidR="00A65F8E" w:rsidRPr="000D2468">
        <w:t xml:space="preserve">Walthamstow School for Girls commissioned a thrilling performance based on the topic of The Romans, which Edinburgh students had recently enjoyed studying. </w:t>
      </w:r>
    </w:p>
    <w:p w:rsidR="00A65F8E" w:rsidRPr="000D2468" w:rsidRDefault="00A65F8E" w:rsidP="00A65F8E">
      <w:r w:rsidRPr="000D2468">
        <w:lastRenderedPageBreak/>
        <w:t xml:space="preserve">In groups, students were given different sections of the Warrior Queen’s tale to develop into a scene. </w:t>
      </w:r>
      <w:r w:rsidR="004C4D96">
        <w:t xml:space="preserve"> </w:t>
      </w:r>
      <w:r w:rsidRPr="000D2468">
        <w:t xml:space="preserve">These were then fused together to create a stunning piece featuring scenes of battle, death, loyalty and bravery. </w:t>
      </w:r>
      <w:r w:rsidR="004C4D96">
        <w:t xml:space="preserve"> </w:t>
      </w:r>
      <w:r w:rsidRPr="000D2468">
        <w:t>Each act was interwoven with quality ensemble sequences, featuring mime, movement and still images.</w:t>
      </w:r>
      <w:r w:rsidR="004C4D96">
        <w:t xml:space="preserve"> </w:t>
      </w:r>
      <w:r w:rsidRPr="000D2468">
        <w:t xml:space="preserve"> The girls worked tirelessly for three months, spending Wednesdays after school and Thursday lunchtimes crafting a show that was thoroughly enjoyed by the</w:t>
      </w:r>
      <w:r w:rsidR="004C4D96">
        <w:t>ir</w:t>
      </w:r>
      <w:r w:rsidRPr="000D2468">
        <w:t xml:space="preserve"> Year 4 audience.</w:t>
      </w:r>
    </w:p>
    <w:p w:rsidR="00A65F8E" w:rsidRPr="000D2468" w:rsidRDefault="004C4D96" w:rsidP="00A65F8E">
      <w:r>
        <w:t>Feedback from the audience show</w:t>
      </w:r>
      <w:r w:rsidR="00A65F8E" w:rsidRPr="000D2468">
        <w:t xml:space="preserve">ed that they really enjoyed the different scenes and found the play realistic. </w:t>
      </w:r>
      <w:r>
        <w:t xml:space="preserve"> </w:t>
      </w:r>
      <w:r w:rsidR="00A65F8E" w:rsidRPr="000D2468">
        <w:t>One young boy said he particularly enjoyed the battle scene and the way techniques, such as slow motion, were used to present it.</w:t>
      </w:r>
    </w:p>
    <w:p w:rsidR="00A65F8E" w:rsidRPr="000D2468" w:rsidRDefault="001674D9" w:rsidP="00A65F8E">
      <w:r>
        <w:t>Destiny</w:t>
      </w:r>
      <w:r w:rsidR="00A65F8E" w:rsidRPr="000D2468">
        <w:t xml:space="preserve"> </w:t>
      </w:r>
      <w:r w:rsidR="004C4D96">
        <w:t xml:space="preserve">from WSFG </w:t>
      </w:r>
      <w:r w:rsidR="00A65F8E" w:rsidRPr="000D2468">
        <w:t xml:space="preserve">says that being involved in the project really helped bring different </w:t>
      </w:r>
      <w:r w:rsidR="004C4D96">
        <w:t>Y</w:t>
      </w:r>
      <w:r w:rsidR="00A65F8E" w:rsidRPr="000D2468">
        <w:t>ear 7 students together.</w:t>
      </w:r>
      <w:r w:rsidR="004C4D96">
        <w:t xml:space="preserve"> </w:t>
      </w:r>
      <w:r w:rsidR="00A65F8E" w:rsidRPr="000D2468">
        <w:t xml:space="preserve"> </w:t>
      </w:r>
      <w:r w:rsidR="004C4D96">
        <w:t>Students were able to work with different groups</w:t>
      </w:r>
      <w:r w:rsidR="00A65F8E" w:rsidRPr="000D2468">
        <w:t xml:space="preserve"> and make new friends.</w:t>
      </w:r>
      <w:r w:rsidR="004C4D96">
        <w:t xml:space="preserve"> </w:t>
      </w:r>
      <w:r w:rsidR="00A65F8E" w:rsidRPr="000D2468">
        <w:t xml:space="preserve"> Zainab says that it was an amazing experience and something really different.</w:t>
      </w:r>
      <w:r w:rsidR="004C4D96">
        <w:t xml:space="preserve"> </w:t>
      </w:r>
      <w:r>
        <w:t xml:space="preserve"> </w:t>
      </w:r>
      <w:proofErr w:type="spellStart"/>
      <w:r>
        <w:t>Khara</w:t>
      </w:r>
      <w:proofErr w:type="spellEnd"/>
      <w:r w:rsidR="00A65F8E" w:rsidRPr="000D2468">
        <w:t xml:space="preserve"> says she fe</w:t>
      </w:r>
      <w:r w:rsidR="004C4D96">
        <w:t>e</w:t>
      </w:r>
      <w:r w:rsidR="00A65F8E" w:rsidRPr="000D2468">
        <w:t>l</w:t>
      </w:r>
      <w:r w:rsidR="004C4D96">
        <w:t>s</w:t>
      </w:r>
      <w:r w:rsidR="00A65F8E" w:rsidRPr="000D2468">
        <w:t xml:space="preserve"> that she has learnt a lot of performance techniques and many of the girls agreed that the overall experience helped develop their confidence.</w:t>
      </w:r>
    </w:p>
    <w:p w:rsidR="00624DAC" w:rsidRPr="000D2468" w:rsidRDefault="004C4D96" w:rsidP="00A65F8E">
      <w:r w:rsidRPr="000D2468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2B0D71F" wp14:editId="25397F81">
            <wp:simplePos x="0" y="0"/>
            <wp:positionH relativeFrom="margin">
              <wp:posOffset>3533140</wp:posOffset>
            </wp:positionH>
            <wp:positionV relativeFrom="paragraph">
              <wp:posOffset>29383</wp:posOffset>
            </wp:positionV>
            <wp:extent cx="261747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80" y="21390"/>
                <wp:lineTo x="21380" y="0"/>
                <wp:lineTo x="0" y="0"/>
              </wp:wrapPolygon>
            </wp:wrapTight>
            <wp:docPr id="8" name="Picture 8" descr="C:\Users\jfowler12.320\AppData\Local\Microsoft\Windows\Temporary Internet Files\Content.Outlook\BR0HOCSL\DSC0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fowler12.320\AppData\Local\Microsoft\Windows\Temporary Internet Files\Content.Outlook\BR0HOCSL\DSC03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DAC" w:rsidRPr="000D2468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FA7C63A" wp14:editId="726C8A37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647950" cy="1985031"/>
            <wp:effectExtent l="0" t="0" r="0" b="0"/>
            <wp:wrapTight wrapText="bothSides">
              <wp:wrapPolygon edited="0">
                <wp:start x="0" y="0"/>
                <wp:lineTo x="0" y="21351"/>
                <wp:lineTo x="21445" y="21351"/>
                <wp:lineTo x="21445" y="0"/>
                <wp:lineTo x="0" y="0"/>
              </wp:wrapPolygon>
            </wp:wrapTight>
            <wp:docPr id="1" name="Picture 1" descr="C:\Users\jfowler12.320\AppData\Local\Microsoft\Windows\Temporary Internet Files\Content.Outlook\BR0HOCSL\DSC0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owler12.320\AppData\Local\Microsoft\Windows\Temporary Internet Files\Content.Outlook\BR0HOCSL\DSC03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149" w:rsidRPr="000D2468" w:rsidRDefault="008E6149" w:rsidP="00A65F8E"/>
    <w:p w:rsidR="00A65F8E" w:rsidRPr="000D2468" w:rsidRDefault="00A65F8E"/>
    <w:p w:rsidR="00624DAC" w:rsidRPr="000D2468" w:rsidRDefault="00624DAC"/>
    <w:p w:rsidR="00624DAC" w:rsidRPr="000D2468" w:rsidRDefault="00624DAC"/>
    <w:p w:rsidR="00624DAC" w:rsidRPr="000D2468" w:rsidRDefault="00624DAC"/>
    <w:p w:rsidR="00624DAC" w:rsidRPr="000D2468" w:rsidRDefault="00624DAC"/>
    <w:p w:rsidR="0087155C" w:rsidRPr="000D2468" w:rsidRDefault="004C4D96">
      <w:r w:rsidRPr="000D2468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9F8CEF9" wp14:editId="4928FDE6">
            <wp:simplePos x="0" y="0"/>
            <wp:positionH relativeFrom="column">
              <wp:posOffset>3838748</wp:posOffset>
            </wp:positionH>
            <wp:positionV relativeFrom="paragraph">
              <wp:posOffset>171796</wp:posOffset>
            </wp:positionV>
            <wp:extent cx="1981200" cy="2642839"/>
            <wp:effectExtent l="0" t="0" r="0" b="5715"/>
            <wp:wrapTight wrapText="bothSides">
              <wp:wrapPolygon edited="0">
                <wp:start x="0" y="0"/>
                <wp:lineTo x="0" y="21491"/>
                <wp:lineTo x="21392" y="21491"/>
                <wp:lineTo x="21392" y="0"/>
                <wp:lineTo x="0" y="0"/>
              </wp:wrapPolygon>
            </wp:wrapTight>
            <wp:docPr id="12" name="Picture 12" descr="C:\Users\jfowler12.320\AppData\Local\Microsoft\Windows\Temporary Internet Files\Content.Outlook\BR0HOCSL\DSC038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fowler12.320\AppData\Local\Microsoft\Windows\Temporary Internet Files\Content.Outlook\BR0HOCSL\DSC03816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55C" w:rsidRPr="000D2468" w:rsidRDefault="004C4D96">
      <w:r w:rsidRPr="000D2468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ECD5E5A" wp14:editId="17A95E91">
            <wp:simplePos x="0" y="0"/>
            <wp:positionH relativeFrom="column">
              <wp:posOffset>1905</wp:posOffset>
            </wp:positionH>
            <wp:positionV relativeFrom="paragraph">
              <wp:posOffset>178435</wp:posOffset>
            </wp:positionV>
            <wp:extent cx="2644140" cy="2008505"/>
            <wp:effectExtent l="0" t="0" r="3810" b="0"/>
            <wp:wrapTight wrapText="bothSides">
              <wp:wrapPolygon edited="0">
                <wp:start x="0" y="0"/>
                <wp:lineTo x="0" y="21306"/>
                <wp:lineTo x="21476" y="21306"/>
                <wp:lineTo x="21476" y="0"/>
                <wp:lineTo x="0" y="0"/>
              </wp:wrapPolygon>
            </wp:wrapTight>
            <wp:docPr id="9" name="Picture 9" descr="C:\Users\jfowler12.320\AppData\Local\Microsoft\Windows\Temporary Internet Files\Content.Outlook\BR0HOCSL\DSC0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fowler12.320\AppData\Local\Microsoft\Windows\Temporary Internet Files\Content.Outlook\BR0HOCSL\DSC038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55C" w:rsidRPr="000D2468" w:rsidRDefault="0087155C"/>
    <w:p w:rsidR="004C4D96" w:rsidRDefault="004C4D96" w:rsidP="0087155C">
      <w:pPr>
        <w:pStyle w:val="NormalWeb"/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4C4D96" w:rsidRDefault="004C4D96" w:rsidP="0087155C">
      <w:pPr>
        <w:pStyle w:val="NormalWeb"/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4C4D96" w:rsidRDefault="004C4D96" w:rsidP="0087155C">
      <w:pPr>
        <w:pStyle w:val="NormalWeb"/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4C4D96" w:rsidRDefault="004C4D96" w:rsidP="0087155C">
      <w:pPr>
        <w:pStyle w:val="NormalWeb"/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4C4D96" w:rsidRDefault="004C4D96" w:rsidP="0087155C">
      <w:pPr>
        <w:pStyle w:val="NormalWeb"/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4C4D96" w:rsidRDefault="004C4D96" w:rsidP="0087155C">
      <w:pPr>
        <w:pStyle w:val="NormalWeb"/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4C4D96" w:rsidRDefault="004C4D96" w:rsidP="0087155C">
      <w:pPr>
        <w:pStyle w:val="NormalWeb"/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4C4D96" w:rsidRDefault="004C4D96" w:rsidP="0087155C">
      <w:pPr>
        <w:pStyle w:val="NormalWeb"/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4C4D96" w:rsidRDefault="004C4D96" w:rsidP="0087155C">
      <w:pPr>
        <w:pStyle w:val="NormalWeb"/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4C4D96" w:rsidRDefault="004C4D96" w:rsidP="0087155C">
      <w:pPr>
        <w:pStyle w:val="NormalWeb"/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4C4D96" w:rsidRDefault="004C4D96" w:rsidP="0087155C">
      <w:pPr>
        <w:pStyle w:val="NormalWeb"/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4C4D96" w:rsidRDefault="004C4D96" w:rsidP="0087155C">
      <w:pPr>
        <w:pStyle w:val="NormalWeb"/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4C4D96" w:rsidRDefault="004C4D96" w:rsidP="0087155C">
      <w:pPr>
        <w:pStyle w:val="NormalWeb"/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4C4D96" w:rsidRDefault="004C4D96" w:rsidP="0087155C">
      <w:pPr>
        <w:pStyle w:val="NormalWeb"/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4C4D96" w:rsidRDefault="004C4D96" w:rsidP="0087155C">
      <w:pPr>
        <w:pStyle w:val="NormalWeb"/>
        <w:rPr>
          <w:rFonts w:asciiTheme="minorHAnsi" w:hAnsiTheme="minorHAnsi" w:cs="Arial"/>
          <w:b/>
          <w:color w:val="000000"/>
          <w:sz w:val="22"/>
          <w:szCs w:val="22"/>
        </w:rPr>
      </w:pPr>
    </w:p>
    <w:p w:rsidR="0087155C" w:rsidRPr="000D2468" w:rsidRDefault="00E775ED" w:rsidP="0087155C">
      <w:pPr>
        <w:pStyle w:val="NormalWeb"/>
        <w:rPr>
          <w:rFonts w:asciiTheme="minorHAnsi" w:hAnsiTheme="minorHAnsi" w:cs="Arial"/>
          <w:b/>
          <w:color w:val="000000"/>
          <w:sz w:val="22"/>
          <w:szCs w:val="22"/>
        </w:rPr>
      </w:pPr>
      <w:r w:rsidRPr="000D2468">
        <w:rPr>
          <w:rFonts w:asciiTheme="minorHAnsi" w:hAnsiTheme="minorHAnsi" w:cs="Arial"/>
          <w:b/>
          <w:color w:val="000000"/>
          <w:sz w:val="22"/>
          <w:szCs w:val="22"/>
        </w:rPr>
        <w:t>ICT</w:t>
      </w:r>
      <w:r w:rsidR="0087155C" w:rsidRPr="000D2468">
        <w:rPr>
          <w:rFonts w:asciiTheme="minorHAnsi" w:hAnsiTheme="minorHAnsi" w:cs="Arial"/>
          <w:b/>
          <w:color w:val="000000"/>
          <w:sz w:val="22"/>
          <w:szCs w:val="22"/>
        </w:rPr>
        <w:t xml:space="preserve"> Scratch Workshop</w:t>
      </w:r>
      <w:r w:rsidRPr="000D2468">
        <w:rPr>
          <w:rFonts w:asciiTheme="minorHAnsi" w:hAnsiTheme="minorHAnsi" w:cs="Arial"/>
          <w:b/>
          <w:color w:val="000000"/>
          <w:sz w:val="22"/>
          <w:szCs w:val="22"/>
        </w:rPr>
        <w:t xml:space="preserve"> with Woodside Primary</w:t>
      </w:r>
      <w:r w:rsidR="004C4D96">
        <w:rPr>
          <w:rFonts w:asciiTheme="minorHAnsi" w:hAnsiTheme="minorHAnsi" w:cs="Arial"/>
          <w:b/>
          <w:color w:val="000000"/>
          <w:sz w:val="22"/>
          <w:szCs w:val="22"/>
        </w:rPr>
        <w:t xml:space="preserve"> School</w:t>
      </w:r>
      <w:r w:rsidRPr="000D2468">
        <w:rPr>
          <w:rFonts w:asciiTheme="minorHAnsi" w:hAnsiTheme="minorHAnsi" w:cs="Arial"/>
          <w:b/>
          <w:color w:val="000000"/>
          <w:sz w:val="22"/>
          <w:szCs w:val="22"/>
        </w:rPr>
        <w:t>.</w:t>
      </w:r>
    </w:p>
    <w:p w:rsidR="00E775ED" w:rsidRPr="000D2468" w:rsidRDefault="00E775ED" w:rsidP="0087155C">
      <w:pPr>
        <w:pStyle w:val="NormalWeb"/>
        <w:rPr>
          <w:rFonts w:asciiTheme="minorHAnsi" w:hAnsiTheme="minorHAnsi" w:cs="Calibri"/>
          <w:b/>
          <w:color w:val="000000"/>
          <w:sz w:val="22"/>
          <w:szCs w:val="22"/>
        </w:rPr>
      </w:pPr>
    </w:p>
    <w:p w:rsidR="0087155C" w:rsidRPr="000D2468" w:rsidRDefault="001674D9" w:rsidP="0087155C">
      <w:pPr>
        <w:pStyle w:val="NormalWeb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A</w:t>
      </w:r>
      <w:r w:rsidR="0087155C" w:rsidRPr="000D2468">
        <w:rPr>
          <w:rFonts w:asciiTheme="minorHAnsi" w:hAnsiTheme="minorHAnsi" w:cs="Calibri"/>
          <w:color w:val="000000"/>
          <w:sz w:val="22"/>
          <w:szCs w:val="22"/>
        </w:rPr>
        <w:t xml:space="preserve"> group of girls from Woodside Primary School attended our school to take part in a Scratch programming workshop run by Ms Shafiq. </w:t>
      </w:r>
      <w:r w:rsidR="004C4D96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="0087155C" w:rsidRPr="000D2468">
        <w:rPr>
          <w:rFonts w:asciiTheme="minorHAnsi" w:hAnsiTheme="minorHAnsi" w:cs="Calibri"/>
          <w:color w:val="000000"/>
          <w:sz w:val="22"/>
          <w:szCs w:val="22"/>
        </w:rPr>
        <w:t>The group eagerly arrived in the afternoon to learn how to code using a software called Scratch. </w:t>
      </w:r>
    </w:p>
    <w:p w:rsidR="0087155C" w:rsidRPr="000D2468" w:rsidRDefault="0087155C" w:rsidP="0087155C">
      <w:pPr>
        <w:pStyle w:val="NormalWeb"/>
        <w:rPr>
          <w:rFonts w:asciiTheme="minorHAnsi" w:hAnsiTheme="minorHAnsi" w:cs="Calibri"/>
          <w:color w:val="000000"/>
          <w:sz w:val="22"/>
          <w:szCs w:val="22"/>
        </w:rPr>
      </w:pPr>
    </w:p>
    <w:p w:rsidR="0087155C" w:rsidRPr="000D2468" w:rsidRDefault="0087155C" w:rsidP="0087155C">
      <w:pPr>
        <w:pStyle w:val="NormalWeb"/>
        <w:rPr>
          <w:rFonts w:asciiTheme="minorHAnsi" w:hAnsiTheme="minorHAnsi" w:cs="Calibri"/>
          <w:color w:val="000000"/>
          <w:sz w:val="22"/>
          <w:szCs w:val="22"/>
        </w:rPr>
      </w:pPr>
      <w:r w:rsidRPr="000D2468">
        <w:rPr>
          <w:rFonts w:asciiTheme="minorHAnsi" w:hAnsiTheme="minorHAnsi" w:cs="Calibri"/>
          <w:color w:val="000000"/>
          <w:sz w:val="22"/>
          <w:szCs w:val="22"/>
        </w:rPr>
        <w:lastRenderedPageBreak/>
        <w:t xml:space="preserve">Once the group settled, they were introduced to </w:t>
      </w:r>
      <w:proofErr w:type="gramStart"/>
      <w:r w:rsidRPr="000D2468">
        <w:rPr>
          <w:rFonts w:asciiTheme="minorHAnsi" w:hAnsiTheme="minorHAnsi" w:cs="Calibri"/>
          <w:color w:val="000000"/>
          <w:sz w:val="22"/>
          <w:szCs w:val="22"/>
        </w:rPr>
        <w:t>Scratch</w:t>
      </w:r>
      <w:proofErr w:type="gramEnd"/>
      <w:r w:rsidRPr="000D2468">
        <w:rPr>
          <w:rFonts w:asciiTheme="minorHAnsi" w:hAnsiTheme="minorHAnsi" w:cs="Calibri"/>
          <w:color w:val="000000"/>
          <w:sz w:val="22"/>
          <w:szCs w:val="22"/>
        </w:rPr>
        <w:t xml:space="preserve"> and were shown a video which was made entirely from Scratch explaining how this block editing tool worked. </w:t>
      </w:r>
      <w:r w:rsidR="004C4D96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Pr="000D2468">
        <w:rPr>
          <w:rFonts w:asciiTheme="minorHAnsi" w:hAnsiTheme="minorHAnsi" w:cs="Calibri"/>
          <w:color w:val="000000"/>
          <w:sz w:val="22"/>
          <w:szCs w:val="22"/>
        </w:rPr>
        <w:t xml:space="preserve">The girls were introduced to different components of Scratch and were made familiar with the basic tools. </w:t>
      </w:r>
      <w:r w:rsidR="004C4D96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Pr="000D2468">
        <w:rPr>
          <w:rFonts w:asciiTheme="minorHAnsi" w:hAnsiTheme="minorHAnsi" w:cs="Calibri"/>
          <w:color w:val="000000"/>
          <w:sz w:val="22"/>
          <w:szCs w:val="22"/>
        </w:rPr>
        <w:t>They were told that basic animations could be created on Scratch as well as complex multi-level games. </w:t>
      </w:r>
      <w:r w:rsidR="004C4D96">
        <w:rPr>
          <w:rFonts w:asciiTheme="minorHAnsi" w:hAnsiTheme="minorHAnsi" w:cs="Calibri"/>
          <w:color w:val="000000"/>
          <w:sz w:val="22"/>
          <w:szCs w:val="22"/>
        </w:rPr>
        <w:t xml:space="preserve"> They were then sent off</w:t>
      </w:r>
      <w:r w:rsidRPr="000D2468">
        <w:rPr>
          <w:rFonts w:asciiTheme="minorHAnsi" w:hAnsiTheme="minorHAnsi" w:cs="Calibri"/>
          <w:color w:val="000000"/>
          <w:sz w:val="22"/>
          <w:szCs w:val="22"/>
        </w:rPr>
        <w:t xml:space="preserve"> to the computers to get started.</w:t>
      </w:r>
    </w:p>
    <w:p w:rsidR="0087155C" w:rsidRPr="000D2468" w:rsidRDefault="0087155C" w:rsidP="0087155C">
      <w:pPr>
        <w:pStyle w:val="NormalWeb"/>
        <w:rPr>
          <w:rFonts w:asciiTheme="minorHAnsi" w:hAnsiTheme="minorHAnsi" w:cs="Calibri"/>
          <w:color w:val="000000"/>
          <w:sz w:val="22"/>
          <w:szCs w:val="22"/>
        </w:rPr>
      </w:pPr>
    </w:p>
    <w:p w:rsidR="0087155C" w:rsidRPr="000D2468" w:rsidRDefault="0087155C" w:rsidP="0087155C">
      <w:pPr>
        <w:pStyle w:val="NormalWeb"/>
        <w:rPr>
          <w:rFonts w:asciiTheme="minorHAnsi" w:hAnsiTheme="minorHAnsi" w:cs="Calibri"/>
          <w:color w:val="000000"/>
          <w:sz w:val="22"/>
          <w:szCs w:val="22"/>
        </w:rPr>
      </w:pPr>
      <w:r w:rsidRPr="000D2468">
        <w:rPr>
          <w:rFonts w:asciiTheme="minorHAnsi" w:hAnsiTheme="minorHAnsi" w:cs="Calibri"/>
          <w:color w:val="000000"/>
          <w:sz w:val="22"/>
          <w:szCs w:val="22"/>
        </w:rPr>
        <w:t xml:space="preserve">The girls were given </w:t>
      </w:r>
      <w:r w:rsidR="004C4D96">
        <w:rPr>
          <w:rFonts w:asciiTheme="minorHAnsi" w:hAnsiTheme="minorHAnsi" w:cs="Calibri"/>
          <w:color w:val="000000"/>
          <w:sz w:val="22"/>
          <w:szCs w:val="22"/>
        </w:rPr>
        <w:t>a challenge card each to try to replicate using</w:t>
      </w:r>
      <w:r w:rsidRPr="000D2468">
        <w:rPr>
          <w:rFonts w:asciiTheme="minorHAnsi" w:hAnsiTheme="minorHAnsi" w:cs="Calibri"/>
          <w:color w:val="000000"/>
          <w:sz w:val="22"/>
          <w:szCs w:val="22"/>
        </w:rPr>
        <w:t xml:space="preserve"> the Scratch program</w:t>
      </w:r>
      <w:proofErr w:type="gramStart"/>
      <w:r w:rsidRPr="000D2468">
        <w:rPr>
          <w:rFonts w:asciiTheme="minorHAnsi" w:hAnsiTheme="minorHAnsi" w:cs="Calibri"/>
          <w:color w:val="000000"/>
          <w:sz w:val="22"/>
          <w:szCs w:val="22"/>
        </w:rPr>
        <w:t xml:space="preserve">. </w:t>
      </w:r>
      <w:proofErr w:type="gramEnd"/>
      <w:r w:rsidRPr="000D2468">
        <w:rPr>
          <w:rFonts w:asciiTheme="minorHAnsi" w:hAnsiTheme="minorHAnsi" w:cs="Calibri"/>
          <w:color w:val="000000"/>
          <w:sz w:val="22"/>
          <w:szCs w:val="22"/>
        </w:rPr>
        <w:t>The challenge cards included tasks such as changing the colour of a butterfly, dancing cat, gliding ghost, cat follows the mouse, keystroke movement of cat</w:t>
      </w:r>
      <w:r w:rsidR="004C4D96">
        <w:rPr>
          <w:rFonts w:asciiTheme="minorHAnsi" w:hAnsiTheme="minorHAnsi" w:cs="Calibri"/>
          <w:color w:val="000000"/>
          <w:sz w:val="22"/>
          <w:szCs w:val="22"/>
        </w:rPr>
        <w:t xml:space="preserve"> etc. </w:t>
      </w:r>
      <w:r w:rsidRPr="000D2468">
        <w:rPr>
          <w:rFonts w:asciiTheme="minorHAnsi" w:hAnsiTheme="minorHAnsi" w:cs="Calibri"/>
          <w:color w:val="000000"/>
          <w:sz w:val="22"/>
          <w:szCs w:val="22"/>
        </w:rPr>
        <w:t xml:space="preserve"> There was a slow start as the girls familiarised themselves with </w:t>
      </w:r>
      <w:r w:rsidR="004C4D96">
        <w:rPr>
          <w:rFonts w:asciiTheme="minorHAnsi" w:hAnsiTheme="minorHAnsi" w:cs="Calibri"/>
          <w:color w:val="000000"/>
          <w:sz w:val="22"/>
          <w:szCs w:val="22"/>
        </w:rPr>
        <w:t>the system</w:t>
      </w:r>
      <w:r w:rsidRPr="000D2468">
        <w:rPr>
          <w:rFonts w:asciiTheme="minorHAnsi" w:hAnsiTheme="minorHAnsi" w:cs="Calibri"/>
          <w:color w:val="000000"/>
          <w:sz w:val="22"/>
          <w:szCs w:val="22"/>
        </w:rPr>
        <w:t>, but soon they all got the hang of it an</w:t>
      </w:r>
      <w:r w:rsidR="001077BD" w:rsidRPr="000D2468">
        <w:rPr>
          <w:rFonts w:asciiTheme="minorHAnsi" w:hAnsiTheme="minorHAnsi" w:cs="Calibri"/>
          <w:color w:val="000000"/>
          <w:sz w:val="22"/>
          <w:szCs w:val="22"/>
        </w:rPr>
        <w:t xml:space="preserve">d were excited to create </w:t>
      </w:r>
      <w:r w:rsidR="004C4D96">
        <w:rPr>
          <w:rFonts w:asciiTheme="minorHAnsi" w:hAnsiTheme="minorHAnsi" w:cs="Calibri"/>
          <w:color w:val="000000"/>
          <w:sz w:val="22"/>
          <w:szCs w:val="22"/>
        </w:rPr>
        <w:t>their n</w:t>
      </w:r>
      <w:r w:rsidR="00F07385" w:rsidRPr="000D2468">
        <w:rPr>
          <w:rFonts w:asciiTheme="minorHAnsi" w:hAnsiTheme="minorHAnsi" w:cs="Calibri"/>
          <w:color w:val="000000"/>
          <w:sz w:val="22"/>
          <w:szCs w:val="22"/>
        </w:rPr>
        <w:t>ext</w:t>
      </w:r>
      <w:r w:rsidR="001077BD" w:rsidRPr="000D2468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Pr="000D2468">
        <w:rPr>
          <w:rFonts w:asciiTheme="minorHAnsi" w:hAnsiTheme="minorHAnsi" w:cs="Calibri"/>
          <w:color w:val="000000"/>
          <w:sz w:val="22"/>
          <w:szCs w:val="22"/>
        </w:rPr>
        <w:t>Scratch animations.</w:t>
      </w:r>
      <w:r w:rsidR="004C4D96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Pr="000D2468">
        <w:rPr>
          <w:rFonts w:asciiTheme="minorHAnsi" w:hAnsiTheme="minorHAnsi" w:cs="Calibri"/>
          <w:color w:val="000000"/>
          <w:sz w:val="22"/>
          <w:szCs w:val="22"/>
        </w:rPr>
        <w:t xml:space="preserve"> Even one of the staff members accompanying them got invo</w:t>
      </w:r>
      <w:r w:rsidR="004C4D96">
        <w:rPr>
          <w:rFonts w:asciiTheme="minorHAnsi" w:hAnsiTheme="minorHAnsi" w:cs="Calibri"/>
          <w:color w:val="000000"/>
          <w:sz w:val="22"/>
          <w:szCs w:val="22"/>
        </w:rPr>
        <w:t>lved with creating!</w:t>
      </w:r>
    </w:p>
    <w:p w:rsidR="0087155C" w:rsidRPr="000D2468" w:rsidRDefault="0087155C" w:rsidP="0087155C">
      <w:pPr>
        <w:pStyle w:val="NormalWeb"/>
        <w:rPr>
          <w:rFonts w:asciiTheme="minorHAnsi" w:hAnsiTheme="minorHAnsi" w:cs="Calibri"/>
          <w:color w:val="000000"/>
          <w:sz w:val="22"/>
          <w:szCs w:val="22"/>
        </w:rPr>
      </w:pPr>
    </w:p>
    <w:p w:rsidR="0087155C" w:rsidRPr="000D2468" w:rsidRDefault="0087155C" w:rsidP="0087155C">
      <w:pPr>
        <w:pStyle w:val="NormalWeb"/>
        <w:rPr>
          <w:rFonts w:asciiTheme="minorHAnsi" w:hAnsiTheme="minorHAnsi" w:cs="Calibri"/>
          <w:color w:val="000000"/>
          <w:sz w:val="22"/>
          <w:szCs w:val="22"/>
        </w:rPr>
      </w:pPr>
      <w:r w:rsidRPr="000D2468">
        <w:rPr>
          <w:rFonts w:asciiTheme="minorHAnsi" w:hAnsiTheme="minorHAnsi" w:cs="Calibri"/>
          <w:color w:val="000000"/>
          <w:sz w:val="22"/>
          <w:szCs w:val="22"/>
        </w:rPr>
        <w:t xml:space="preserve">Once the challenge cards were completed, Ms Shafiq displayed three other animations on the board, which the girls had to try and program </w:t>
      </w:r>
      <w:r w:rsidR="004C4D96">
        <w:rPr>
          <w:rFonts w:asciiTheme="minorHAnsi" w:hAnsiTheme="minorHAnsi" w:cs="Calibri"/>
          <w:color w:val="000000"/>
          <w:sz w:val="22"/>
          <w:szCs w:val="22"/>
        </w:rPr>
        <w:t xml:space="preserve">by </w:t>
      </w:r>
      <w:r w:rsidRPr="000D2468">
        <w:rPr>
          <w:rFonts w:asciiTheme="minorHAnsi" w:hAnsiTheme="minorHAnsi" w:cs="Calibri"/>
          <w:color w:val="000000"/>
          <w:sz w:val="22"/>
          <w:szCs w:val="22"/>
        </w:rPr>
        <w:t>themselves.</w:t>
      </w:r>
      <w:r w:rsidR="004C4D96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Pr="000D2468">
        <w:rPr>
          <w:rFonts w:asciiTheme="minorHAnsi" w:hAnsiTheme="minorHAnsi" w:cs="Calibri"/>
          <w:color w:val="000000"/>
          <w:sz w:val="22"/>
          <w:szCs w:val="22"/>
        </w:rPr>
        <w:t xml:space="preserve"> The Princess and Frog conversation and the Disco Dancing animation were quite straight forward. </w:t>
      </w:r>
      <w:r w:rsidR="004C4D96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Pr="000D2468">
        <w:rPr>
          <w:rFonts w:asciiTheme="minorHAnsi" w:hAnsiTheme="minorHAnsi" w:cs="Calibri"/>
          <w:color w:val="000000"/>
          <w:sz w:val="22"/>
          <w:szCs w:val="22"/>
        </w:rPr>
        <w:t xml:space="preserve">The girls did however find it difficult to animate a Fish Tank which had several fish swimming in different directions at the same time. </w:t>
      </w:r>
      <w:r w:rsidR="004C4D96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Pr="000D2468">
        <w:rPr>
          <w:rFonts w:asciiTheme="minorHAnsi" w:hAnsiTheme="minorHAnsi" w:cs="Calibri"/>
          <w:color w:val="000000"/>
          <w:sz w:val="22"/>
          <w:szCs w:val="22"/>
        </w:rPr>
        <w:t>Some were able to use the skills learnt to complete the Fish Tank task and were definitely showing signs of being great problem so</w:t>
      </w:r>
      <w:r w:rsidR="004C4D96">
        <w:rPr>
          <w:rFonts w:asciiTheme="minorHAnsi" w:hAnsiTheme="minorHAnsi" w:cs="Calibri"/>
          <w:color w:val="000000"/>
          <w:sz w:val="22"/>
          <w:szCs w:val="22"/>
        </w:rPr>
        <w:t>lvers and computer programmers.</w:t>
      </w:r>
    </w:p>
    <w:p w:rsidR="0087155C" w:rsidRPr="000D2468" w:rsidRDefault="0087155C" w:rsidP="0087155C">
      <w:pPr>
        <w:pStyle w:val="NormalWeb"/>
        <w:rPr>
          <w:rFonts w:asciiTheme="minorHAnsi" w:hAnsiTheme="minorHAnsi" w:cs="Calibri"/>
          <w:color w:val="000000"/>
          <w:sz w:val="22"/>
          <w:szCs w:val="22"/>
        </w:rPr>
      </w:pPr>
    </w:p>
    <w:p w:rsidR="0087155C" w:rsidRPr="000D2468" w:rsidRDefault="0087155C" w:rsidP="0087155C">
      <w:pPr>
        <w:pStyle w:val="NormalWeb"/>
        <w:rPr>
          <w:rFonts w:asciiTheme="minorHAnsi" w:hAnsiTheme="minorHAnsi" w:cs="Calibri"/>
          <w:color w:val="000000"/>
          <w:sz w:val="22"/>
          <w:szCs w:val="22"/>
        </w:rPr>
      </w:pPr>
      <w:r w:rsidRPr="000D2468">
        <w:rPr>
          <w:rFonts w:asciiTheme="minorHAnsi" w:hAnsiTheme="minorHAnsi" w:cs="Calibri"/>
          <w:color w:val="000000"/>
          <w:sz w:val="22"/>
          <w:szCs w:val="22"/>
        </w:rPr>
        <w:t>Soon it was time to leave, and the girls were shown how to access the free Scratch ver</w:t>
      </w:r>
      <w:r w:rsidR="004C4D96">
        <w:rPr>
          <w:rFonts w:asciiTheme="minorHAnsi" w:hAnsiTheme="minorHAnsi" w:cs="Calibri"/>
          <w:color w:val="000000"/>
          <w:sz w:val="22"/>
          <w:szCs w:val="22"/>
        </w:rPr>
        <w:t>sions to continue coding in their own time</w:t>
      </w:r>
      <w:r w:rsidRPr="000D2468">
        <w:rPr>
          <w:rFonts w:asciiTheme="minorHAnsi" w:hAnsiTheme="minorHAnsi" w:cs="Calibri"/>
          <w:color w:val="000000"/>
          <w:sz w:val="22"/>
          <w:szCs w:val="22"/>
        </w:rPr>
        <w:t>.</w:t>
      </w:r>
      <w:r w:rsidR="004C4D96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Pr="000D2468">
        <w:rPr>
          <w:rFonts w:asciiTheme="minorHAnsi" w:hAnsiTheme="minorHAnsi" w:cs="Calibri"/>
          <w:color w:val="000000"/>
          <w:sz w:val="22"/>
          <w:szCs w:val="22"/>
        </w:rPr>
        <w:t xml:space="preserve"> They were given a Shark Game instruction pack to take away and try at home. </w:t>
      </w:r>
      <w:r w:rsidR="004C4D96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Pr="000D2468">
        <w:rPr>
          <w:rFonts w:asciiTheme="minorHAnsi" w:hAnsiTheme="minorHAnsi" w:cs="Calibri"/>
          <w:color w:val="000000"/>
          <w:sz w:val="22"/>
          <w:szCs w:val="22"/>
        </w:rPr>
        <w:t>They were also awarded with a Computing Star pen.</w:t>
      </w:r>
      <w:r w:rsidR="004C4D96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  <w:r w:rsidRPr="000D2468">
        <w:rPr>
          <w:rFonts w:asciiTheme="minorHAnsi" w:hAnsiTheme="minorHAnsi" w:cs="Calibri"/>
          <w:color w:val="000000"/>
          <w:sz w:val="22"/>
          <w:szCs w:val="22"/>
        </w:rPr>
        <w:t xml:space="preserve"> Overall, the workshop w</w:t>
      </w:r>
      <w:r w:rsidR="004C4D96">
        <w:rPr>
          <w:rFonts w:asciiTheme="minorHAnsi" w:hAnsiTheme="minorHAnsi" w:cs="Calibri"/>
          <w:color w:val="000000"/>
          <w:sz w:val="22"/>
          <w:szCs w:val="22"/>
        </w:rPr>
        <w:t>as a great success and the Year 6 students</w:t>
      </w:r>
      <w:r w:rsidRPr="000D2468">
        <w:rPr>
          <w:rFonts w:asciiTheme="minorHAnsi" w:hAnsiTheme="minorHAnsi" w:cs="Calibri"/>
          <w:color w:val="000000"/>
          <w:sz w:val="22"/>
          <w:szCs w:val="22"/>
        </w:rPr>
        <w:t xml:space="preserve"> were able to take away valuable skills to develop their coding.</w:t>
      </w:r>
    </w:p>
    <w:p w:rsidR="0087155C" w:rsidRPr="000D2468" w:rsidRDefault="004C4D96">
      <w:r w:rsidRPr="000D2468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50476683" wp14:editId="5E347DF7">
            <wp:simplePos x="0" y="0"/>
            <wp:positionH relativeFrom="column">
              <wp:posOffset>4462780</wp:posOffset>
            </wp:positionH>
            <wp:positionV relativeFrom="paragraph">
              <wp:posOffset>545465</wp:posOffset>
            </wp:positionV>
            <wp:extent cx="2115820" cy="1586865"/>
            <wp:effectExtent l="0" t="0" r="0" b="0"/>
            <wp:wrapTight wrapText="bothSides">
              <wp:wrapPolygon edited="0">
                <wp:start x="0" y="0"/>
                <wp:lineTo x="0" y="21263"/>
                <wp:lineTo x="21393" y="21263"/>
                <wp:lineTo x="21393" y="0"/>
                <wp:lineTo x="0" y="0"/>
              </wp:wrapPolygon>
            </wp:wrapTight>
            <wp:docPr id="14" name="Picture 14" descr="\\fs1\staffhome$\nshafiq.320\2015-2016\Primary school link Scratch\pics\DSCF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1\staffhome$\nshafiq.320\2015-2016\Primary school link Scratch\pics\DSCF39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2468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47866467" wp14:editId="09C68F53">
            <wp:simplePos x="0" y="0"/>
            <wp:positionH relativeFrom="column">
              <wp:posOffset>2225040</wp:posOffset>
            </wp:positionH>
            <wp:positionV relativeFrom="paragraph">
              <wp:posOffset>531495</wp:posOffset>
            </wp:positionV>
            <wp:extent cx="2133600" cy="1600835"/>
            <wp:effectExtent l="0" t="0" r="0" b="0"/>
            <wp:wrapTight wrapText="bothSides">
              <wp:wrapPolygon edited="0">
                <wp:start x="0" y="0"/>
                <wp:lineTo x="0" y="21334"/>
                <wp:lineTo x="21407" y="21334"/>
                <wp:lineTo x="21407" y="0"/>
                <wp:lineTo x="0" y="0"/>
              </wp:wrapPolygon>
            </wp:wrapTight>
            <wp:docPr id="13" name="Picture 13" descr="\\fs1\staffhome$\nshafiq.320\2015-2016\Primary school link Scratch\pics\DSCF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1\staffhome$\nshafiq.320\2015-2016\Primary school link Scratch\pics\DSCF39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55C" w:rsidRPr="000D2468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4BE35AB1" wp14:editId="6C1B0AA5">
            <wp:simplePos x="0" y="0"/>
            <wp:positionH relativeFrom="margin">
              <wp:align>left</wp:align>
            </wp:positionH>
            <wp:positionV relativeFrom="paragraph">
              <wp:posOffset>529590</wp:posOffset>
            </wp:positionV>
            <wp:extent cx="21336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07" y="21343"/>
                <wp:lineTo x="21407" y="0"/>
                <wp:lineTo x="0" y="0"/>
              </wp:wrapPolygon>
            </wp:wrapTight>
            <wp:docPr id="11" name="Picture 11" descr="\\fs1\staffhome$\nshafiq.320\2015-2016\Primary school link Scratch\pics\DSCF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1\staffhome$\nshafiq.320\2015-2016\Primary school link Scratch\pics\DSCF39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720" cy="160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155C" w:rsidRPr="000D2468" w:rsidSect="00624DAC">
      <w:pgSz w:w="11906" w:h="16838"/>
      <w:pgMar w:top="1440" w:right="1077" w:bottom="567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SansMT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illSan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illSansMT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0D1"/>
    <w:rsid w:val="00003BFF"/>
    <w:rsid w:val="000D2468"/>
    <w:rsid w:val="000E3C0E"/>
    <w:rsid w:val="001077BD"/>
    <w:rsid w:val="001350D1"/>
    <w:rsid w:val="0014314C"/>
    <w:rsid w:val="001674D9"/>
    <w:rsid w:val="00285D38"/>
    <w:rsid w:val="00373EA8"/>
    <w:rsid w:val="004C4D96"/>
    <w:rsid w:val="00624DAC"/>
    <w:rsid w:val="006942BC"/>
    <w:rsid w:val="006F6109"/>
    <w:rsid w:val="0087155C"/>
    <w:rsid w:val="008E6149"/>
    <w:rsid w:val="00A65F8E"/>
    <w:rsid w:val="00D1626E"/>
    <w:rsid w:val="00E775ED"/>
    <w:rsid w:val="00F0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4BD0EB-046B-453A-9B7C-BB59FB2AF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7155C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5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5D8630D1</Template>
  <TotalTime>25</TotalTime>
  <Pages>4</Pages>
  <Words>1106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Walthamstow School for Girls</Company>
  <LinksUpToDate>false</LinksUpToDate>
  <CharactersWithSpaces>7399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Fowler</dc:creator>
  <cp:keywords/>
  <dc:description/>
  <cp:lastModifiedBy>Marion Dowling</cp:lastModifiedBy>
  <cp:revision>4</cp:revision>
  <dcterms:created xsi:type="dcterms:W3CDTF">2017-03-31T08:33:00Z</dcterms:created>
  <dcterms:modified xsi:type="dcterms:W3CDTF">2017-07-17T10:21:00Z</dcterms:modified>
</cp:coreProperties>
</file>